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F9F2E7"/>
  <w:body>
    <w:tbl>
      <w:tblPr>
        <w:tblStyle w:val="TableGrid"/>
        <w:tblW w:w="9647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right w:w="0" w:type="dxa"/>
        </w:tblCellMar>
        <w:tblLook w:val="0600" w:firstRow="0" w:lastRow="0" w:firstColumn="0" w:lastColumn="0" w:noHBand="1" w:noVBand="1"/>
      </w:tblPr>
      <w:tblGrid>
        <w:gridCol w:w="9647"/>
      </w:tblGrid>
      <w:tr w:rsidR="007B2B5A" w:rsidRPr="00474577" w14:paraId="21E4551E" w14:textId="77777777" w:rsidTr="002F2F9F">
        <w:trPr>
          <w:trHeight w:val="850"/>
        </w:trPr>
        <w:tc>
          <w:tcPr>
            <w:tcW w:w="9647" w:type="dxa"/>
          </w:tcPr>
          <w:p w14:paraId="2B5974D8" w14:textId="52026136" w:rsidR="007B2B5A" w:rsidRPr="003D0D2E" w:rsidRDefault="008E7BEC" w:rsidP="008E7BEC">
            <w:pPr>
              <w:pStyle w:val="DocumentTitle"/>
              <w:tabs>
                <w:tab w:val="center" w:pos="4769"/>
                <w:tab w:val="right" w:pos="9539"/>
              </w:tabs>
              <w:rPr>
                <w:sz w:val="84"/>
                <w:szCs w:val="84"/>
                <w:lang w:val="en-GB"/>
              </w:rPr>
            </w:pPr>
            <w:r>
              <w:rPr>
                <w:sz w:val="84"/>
                <w:szCs w:val="84"/>
                <w:lang w:val="en-GB"/>
              </w:rPr>
              <w:tab/>
            </w:r>
            <w:r>
              <w:rPr>
                <w:sz w:val="84"/>
                <w:szCs w:val="84"/>
                <w:lang w:val="en-GB"/>
              </w:rPr>
              <w:tab/>
            </w:r>
            <w:r w:rsidR="00F7139F">
              <w:rPr>
                <w:sz w:val="84"/>
                <w:szCs w:val="84"/>
                <w:lang w:val="en-GB"/>
              </w:rPr>
              <w:softHyphen/>
            </w:r>
            <w:r w:rsidR="00F7139F">
              <w:rPr>
                <w:sz w:val="84"/>
                <w:szCs w:val="84"/>
                <w:lang w:val="en-GB"/>
              </w:rPr>
              <w:softHyphen/>
            </w:r>
            <w:r w:rsidR="00F7139F">
              <w:rPr>
                <w:sz w:val="84"/>
                <w:szCs w:val="84"/>
                <w:lang w:val="en-GB"/>
              </w:rPr>
              <w:softHyphen/>
            </w:r>
            <w:r w:rsidR="00F7139F">
              <w:rPr>
                <w:sz w:val="84"/>
                <w:szCs w:val="84"/>
                <w:lang w:val="en-GB"/>
              </w:rPr>
              <w:softHyphen/>
            </w:r>
            <w:r w:rsidR="00F7139F">
              <w:rPr>
                <w:sz w:val="84"/>
                <w:szCs w:val="84"/>
                <w:lang w:val="en-GB"/>
              </w:rPr>
              <w:softHyphen/>
            </w:r>
            <w:r w:rsidR="00B021B5" w:rsidRPr="00B021B5">
              <w:rPr>
                <w:sz w:val="84"/>
                <w:szCs w:val="84"/>
                <w:lang w:val="en-GB"/>
              </w:rPr>
              <w:t xml:space="preserve">Service </w:t>
            </w:r>
            <w:r w:rsidR="00A3365C">
              <w:rPr>
                <w:sz w:val="84"/>
                <w:szCs w:val="84"/>
                <w:lang w:val="en-GB"/>
              </w:rPr>
              <w:t>memo</w:t>
            </w:r>
          </w:p>
        </w:tc>
      </w:tr>
      <w:tr w:rsidR="007B2B5A" w:rsidRPr="00B021B5" w14:paraId="19D0A466" w14:textId="77777777" w:rsidTr="002F2F9F">
        <w:trPr>
          <w:trHeight w:val="164"/>
        </w:trPr>
        <w:tc>
          <w:tcPr>
            <w:tcW w:w="9647" w:type="dxa"/>
          </w:tcPr>
          <w:p w14:paraId="4FA220C9" w14:textId="3E600648" w:rsidR="007B2B5A" w:rsidRPr="003D0D2E" w:rsidRDefault="00D37C7D" w:rsidP="00282361">
            <w:pPr>
              <w:pStyle w:val="DocumentInformation"/>
              <w:jc w:val="right"/>
              <w:rPr>
                <w:b/>
                <w:lang w:val="en-GB"/>
              </w:rPr>
            </w:pPr>
            <w:r>
              <w:rPr>
                <w:bCs/>
                <w:lang w:val="en-GB"/>
              </w:rPr>
              <w:t>11</w:t>
            </w:r>
            <w:r w:rsidR="00C71D73">
              <w:rPr>
                <w:bCs/>
                <w:lang w:val="en-GB"/>
              </w:rPr>
              <w:t>-02-2026</w:t>
            </w:r>
          </w:p>
        </w:tc>
      </w:tr>
    </w:tbl>
    <w:p w14:paraId="743FADAD" w14:textId="77777777" w:rsidR="0076328E" w:rsidRDefault="0076328E" w:rsidP="008E7BEC">
      <w:pPr>
        <w:spacing w:after="0" w:line="264" w:lineRule="auto"/>
        <w:jc w:val="center"/>
        <w:rPr>
          <w:lang w:val="en-GB"/>
        </w:rPr>
      </w:pPr>
    </w:p>
    <w:p w14:paraId="49F6B0C5" w14:textId="77777777" w:rsidR="002F2F9F" w:rsidRPr="009C7CA4" w:rsidRDefault="002F2F9F" w:rsidP="00303CC3">
      <w:pPr>
        <w:spacing w:after="0" w:line="264" w:lineRule="auto"/>
        <w:rPr>
          <w:lang w:val="en-GB"/>
        </w:rPr>
      </w:pPr>
    </w:p>
    <w:p w14:paraId="17E85733" w14:textId="77777777" w:rsidR="009C7CA4" w:rsidRDefault="009C7CA4" w:rsidP="00303CC3">
      <w:pPr>
        <w:spacing w:after="0" w:line="264" w:lineRule="auto"/>
        <w:rPr>
          <w:lang w:val="en-GB"/>
        </w:rPr>
      </w:pPr>
    </w:p>
    <w:p w14:paraId="47660D01" w14:textId="77777777" w:rsidR="009C7CA4" w:rsidRDefault="009C7CA4" w:rsidP="00303CC3">
      <w:pPr>
        <w:spacing w:after="0" w:line="264" w:lineRule="auto"/>
        <w:rPr>
          <w:lang w:val="en-GB"/>
        </w:rPr>
      </w:pPr>
    </w:p>
    <w:p w14:paraId="310DB229" w14:textId="77777777" w:rsidR="00C03EB6" w:rsidRPr="00474577" w:rsidRDefault="00C03EB6" w:rsidP="00303CC3">
      <w:pPr>
        <w:spacing w:after="0" w:line="264" w:lineRule="auto"/>
        <w:rPr>
          <w:lang w:val="en-GB"/>
        </w:rPr>
      </w:pPr>
    </w:p>
    <w:p w14:paraId="48CFEE61" w14:textId="6A337D59" w:rsidR="006C3D6C" w:rsidRDefault="006C3D6C" w:rsidP="00E036E2">
      <w:pPr>
        <w:spacing w:after="0" w:line="264" w:lineRule="auto"/>
        <w:rPr>
          <w:rFonts w:eastAsia="MS Mincho"/>
          <w:sz w:val="24"/>
          <w:szCs w:val="24"/>
          <w:lang w:val="en-GB"/>
        </w:rPr>
      </w:pPr>
      <w:r>
        <w:rPr>
          <w:rFonts w:eastAsia="MS Mincho"/>
          <w:sz w:val="24"/>
          <w:szCs w:val="24"/>
          <w:lang w:val="en-GB"/>
        </w:rPr>
        <w:t>Number:</w:t>
      </w:r>
      <w:r>
        <w:rPr>
          <w:rFonts w:eastAsia="MS Mincho"/>
          <w:sz w:val="24"/>
          <w:szCs w:val="24"/>
          <w:lang w:val="en-GB"/>
        </w:rPr>
        <w:tab/>
      </w:r>
      <w:r>
        <w:rPr>
          <w:rFonts w:eastAsia="MS Mincho"/>
          <w:sz w:val="24"/>
          <w:szCs w:val="24"/>
          <w:lang w:val="en-GB"/>
        </w:rPr>
        <w:tab/>
        <w:t xml:space="preserve">JDE </w:t>
      </w:r>
      <w:r w:rsidR="00C71D73">
        <w:rPr>
          <w:rFonts w:eastAsia="MS Mincho"/>
          <w:sz w:val="24"/>
          <w:szCs w:val="24"/>
          <w:lang w:val="en-GB"/>
        </w:rPr>
        <w:t>2026-0</w:t>
      </w:r>
      <w:r w:rsidR="006826CF">
        <w:rPr>
          <w:rFonts w:eastAsia="MS Mincho"/>
          <w:sz w:val="24"/>
          <w:szCs w:val="24"/>
          <w:lang w:val="en-GB"/>
        </w:rPr>
        <w:t>2</w:t>
      </w:r>
    </w:p>
    <w:p w14:paraId="2F4778FB" w14:textId="4CFA3BF6" w:rsidR="002C0776" w:rsidRPr="00F36B04" w:rsidRDefault="00E036E2" w:rsidP="00E036E2">
      <w:pPr>
        <w:spacing w:after="0" w:line="264" w:lineRule="auto"/>
        <w:rPr>
          <w:i/>
          <w:iCs/>
          <w:color w:val="000000" w:themeColor="text1"/>
          <w:sz w:val="24"/>
          <w:szCs w:val="24"/>
          <w:lang w:val="en-GB"/>
        </w:rPr>
      </w:pPr>
      <w:r w:rsidRPr="00F36B04">
        <w:rPr>
          <w:rFonts w:eastAsia="MS Mincho"/>
          <w:sz w:val="24"/>
          <w:szCs w:val="24"/>
          <w:lang w:val="en-GB"/>
        </w:rPr>
        <w:t>Dispenser(s):</w:t>
      </w:r>
      <w:r w:rsidRPr="00F36B04">
        <w:rPr>
          <w:rFonts w:eastAsia="MS Mincho"/>
          <w:sz w:val="24"/>
          <w:szCs w:val="24"/>
          <w:lang w:val="en-GB"/>
        </w:rPr>
        <w:tab/>
      </w:r>
      <w:proofErr w:type="spellStart"/>
      <w:r w:rsidR="00D37C7D">
        <w:rPr>
          <w:i/>
          <w:iCs/>
          <w:color w:val="000000" w:themeColor="text1"/>
          <w:sz w:val="24"/>
          <w:szCs w:val="24"/>
          <w:lang w:val="en-GB"/>
        </w:rPr>
        <w:t>Procare</w:t>
      </w:r>
      <w:proofErr w:type="spellEnd"/>
    </w:p>
    <w:p w14:paraId="25935648" w14:textId="4D1A70DB" w:rsidR="00E036E2" w:rsidRPr="0083552A" w:rsidRDefault="00E036E2" w:rsidP="009936D3">
      <w:pPr>
        <w:spacing w:after="0" w:line="264" w:lineRule="auto"/>
        <w:ind w:left="2124" w:hanging="2124"/>
        <w:rPr>
          <w:rFonts w:eastAsia="MS Mincho"/>
          <w:sz w:val="24"/>
          <w:szCs w:val="24"/>
        </w:rPr>
      </w:pPr>
      <w:proofErr w:type="spellStart"/>
      <w:r w:rsidRPr="0083552A">
        <w:rPr>
          <w:rFonts w:eastAsia="MS Mincho"/>
          <w:sz w:val="24"/>
          <w:szCs w:val="24"/>
        </w:rPr>
        <w:t>Title</w:t>
      </w:r>
      <w:proofErr w:type="spellEnd"/>
      <w:r w:rsidRPr="0083552A">
        <w:rPr>
          <w:rFonts w:eastAsia="MS Mincho"/>
          <w:sz w:val="24"/>
          <w:szCs w:val="24"/>
        </w:rPr>
        <w:t>:</w:t>
      </w:r>
      <w:r w:rsidRPr="0083552A">
        <w:rPr>
          <w:rFonts w:eastAsia="MS Mincho"/>
          <w:sz w:val="24"/>
          <w:szCs w:val="24"/>
        </w:rPr>
        <w:tab/>
      </w:r>
      <w:r w:rsidR="0083552A">
        <w:rPr>
          <w:rFonts w:eastAsia="MS Mincho"/>
          <w:sz w:val="24"/>
          <w:szCs w:val="24"/>
        </w:rPr>
        <w:t xml:space="preserve">Wat te doen bij een </w:t>
      </w:r>
      <w:proofErr w:type="spellStart"/>
      <w:r w:rsidR="00D37C7D" w:rsidRPr="0083552A">
        <w:rPr>
          <w:rFonts w:eastAsia="MS Mincho"/>
          <w:sz w:val="24"/>
          <w:szCs w:val="24"/>
        </w:rPr>
        <w:t>Procare</w:t>
      </w:r>
      <w:proofErr w:type="spellEnd"/>
      <w:r w:rsidR="00D37C7D" w:rsidRPr="0083552A">
        <w:rPr>
          <w:rFonts w:eastAsia="MS Mincho"/>
          <w:sz w:val="24"/>
          <w:szCs w:val="24"/>
        </w:rPr>
        <w:t xml:space="preserve"> </w:t>
      </w:r>
      <w:r w:rsidR="0083552A" w:rsidRPr="0083552A">
        <w:rPr>
          <w:rFonts w:eastAsia="MS Mincho"/>
          <w:sz w:val="24"/>
          <w:szCs w:val="24"/>
        </w:rPr>
        <w:t xml:space="preserve">met </w:t>
      </w:r>
      <w:proofErr w:type="spellStart"/>
      <w:r w:rsidR="00D37C7D" w:rsidRPr="0083552A">
        <w:rPr>
          <w:rFonts w:eastAsia="MS Mincho"/>
          <w:sz w:val="24"/>
          <w:szCs w:val="24"/>
        </w:rPr>
        <w:t>vacuum</w:t>
      </w:r>
      <w:proofErr w:type="spellEnd"/>
      <w:r w:rsidR="0083552A" w:rsidRPr="0083552A">
        <w:rPr>
          <w:rFonts w:eastAsia="MS Mincho"/>
          <w:sz w:val="24"/>
          <w:szCs w:val="24"/>
        </w:rPr>
        <w:t xml:space="preserve"> trekkende</w:t>
      </w:r>
      <w:r w:rsidR="00D37C7D" w:rsidRPr="0083552A">
        <w:rPr>
          <w:rFonts w:eastAsia="MS Mincho"/>
          <w:sz w:val="24"/>
          <w:szCs w:val="24"/>
        </w:rPr>
        <w:t xml:space="preserve"> </w:t>
      </w:r>
      <w:proofErr w:type="spellStart"/>
      <w:r w:rsidR="00D37C7D" w:rsidRPr="0083552A">
        <w:rPr>
          <w:rFonts w:eastAsia="MS Mincho"/>
          <w:sz w:val="24"/>
          <w:szCs w:val="24"/>
        </w:rPr>
        <w:t>pouche</w:t>
      </w:r>
      <w:proofErr w:type="spellEnd"/>
    </w:p>
    <w:p w14:paraId="394D4FFE" w14:textId="3A41806C" w:rsidR="00E036E2" w:rsidRPr="0083552A" w:rsidRDefault="00E036E2" w:rsidP="00E036E2">
      <w:pPr>
        <w:spacing w:after="0" w:line="264" w:lineRule="auto"/>
        <w:rPr>
          <w:i/>
          <w:iCs/>
          <w:color w:val="000000" w:themeColor="text1"/>
          <w:sz w:val="24"/>
          <w:szCs w:val="24"/>
        </w:rPr>
      </w:pPr>
    </w:p>
    <w:p w14:paraId="4E0A9595" w14:textId="53C98E60" w:rsidR="00C71D73" w:rsidRPr="00125520" w:rsidRDefault="00D37C7D" w:rsidP="004C7CD3">
      <w:r w:rsidRPr="00125520">
        <w:t>Allen,</w:t>
      </w:r>
    </w:p>
    <w:p w14:paraId="2E8B43AF" w14:textId="2AFD28F9" w:rsidR="00D37C7D" w:rsidRDefault="00D37C7D" w:rsidP="004C7CD3">
      <w:r w:rsidRPr="00D37C7D">
        <w:t>Hierbij een instructie hoe te h</w:t>
      </w:r>
      <w:r>
        <w:t>andelen in de volgende situatie:</w:t>
      </w:r>
    </w:p>
    <w:p w14:paraId="5038D633" w14:textId="1B5E793D" w:rsidR="00D37C7D" w:rsidRDefault="00D37C7D" w:rsidP="00D37C7D">
      <w:pPr>
        <w:pStyle w:val="ListParagraph"/>
        <w:numPr>
          <w:ilvl w:val="0"/>
          <w:numId w:val="15"/>
        </w:numPr>
      </w:pPr>
      <w:r>
        <w:t xml:space="preserve">Pouch trekt geheel </w:t>
      </w:r>
      <w:proofErr w:type="spellStart"/>
      <w:r>
        <w:t>vacuum</w:t>
      </w:r>
      <w:proofErr w:type="spellEnd"/>
      <w:r>
        <w:t xml:space="preserve"> </w:t>
      </w:r>
      <w:r w:rsidR="00125520">
        <w:t>na</w:t>
      </w:r>
      <w:r>
        <w:t xml:space="preserve"> plaatsing</w:t>
      </w:r>
      <w:r w:rsidR="0083552A">
        <w:t xml:space="preserve"> </w:t>
      </w:r>
      <w:r w:rsidR="00125520">
        <w:t xml:space="preserve">en in gebruik neming van nieuwe pouch </w:t>
      </w:r>
      <w:r w:rsidR="0083552A">
        <w:t xml:space="preserve">of </w:t>
      </w:r>
      <w:r w:rsidR="00125520">
        <w:t>opnieuw in gebruik nemen van gebruikte pouch</w:t>
      </w:r>
      <w:r>
        <w:t xml:space="preserve">, dus al het vocht eruit </w:t>
      </w:r>
      <w:r w:rsidR="00125520">
        <w:t xml:space="preserve">gezogen </w:t>
      </w:r>
      <w:r>
        <w:t xml:space="preserve">en alleen nog </w:t>
      </w:r>
      <w:r w:rsidR="00125520">
        <w:t xml:space="preserve">vochtig </w:t>
      </w:r>
      <w:r>
        <w:t xml:space="preserve">poeder </w:t>
      </w:r>
      <w:r w:rsidR="00125520">
        <w:t>onder</w:t>
      </w:r>
      <w:r>
        <w:t xml:space="preserve">in </w:t>
      </w:r>
      <w:r w:rsidR="0083552A">
        <w:t>de</w:t>
      </w:r>
      <w:r>
        <w:t xml:space="preserve"> </w:t>
      </w:r>
      <w:r w:rsidR="00125520">
        <w:t>pouch</w:t>
      </w:r>
      <w:r>
        <w:t>.</w:t>
      </w:r>
    </w:p>
    <w:p w14:paraId="0E783967" w14:textId="7778BCD9" w:rsidR="008012CF" w:rsidRDefault="00D37C7D" w:rsidP="00D37C7D">
      <w:pPr>
        <w:pStyle w:val="ListParagraph"/>
        <w:numPr>
          <w:ilvl w:val="0"/>
          <w:numId w:val="15"/>
        </w:numPr>
      </w:pPr>
      <w:r>
        <w:t xml:space="preserve">Voordat je verdere actie onderneemt </w:t>
      </w:r>
      <w:r w:rsidR="00125520">
        <w:t>voer je de</w:t>
      </w:r>
      <w:r w:rsidR="008012CF">
        <w:t xml:space="preserve"> volgende stappen</w:t>
      </w:r>
      <w:r w:rsidR="00125520">
        <w:t xml:space="preserve"> uit</w:t>
      </w:r>
      <w:r w:rsidR="008012CF">
        <w:t>:</w:t>
      </w:r>
    </w:p>
    <w:p w14:paraId="78886CBA" w14:textId="60625243" w:rsidR="008012CF" w:rsidRPr="008012CF" w:rsidRDefault="008012CF" w:rsidP="008012CF">
      <w:pPr>
        <w:pStyle w:val="ListParagraph"/>
        <w:numPr>
          <w:ilvl w:val="1"/>
          <w:numId w:val="15"/>
        </w:numPr>
        <w:rPr>
          <w:lang w:val="en-GB"/>
        </w:rPr>
      </w:pPr>
      <w:r w:rsidRPr="008012CF">
        <w:rPr>
          <w:lang w:val="en-GB"/>
        </w:rPr>
        <w:t xml:space="preserve">Maak </w:t>
      </w:r>
      <w:proofErr w:type="spellStart"/>
      <w:r w:rsidR="00D37C7D" w:rsidRPr="008012CF">
        <w:rPr>
          <w:lang w:val="en-GB"/>
        </w:rPr>
        <w:t>een</w:t>
      </w:r>
      <w:proofErr w:type="spellEnd"/>
      <w:r w:rsidR="00D37C7D" w:rsidRPr="008012CF">
        <w:rPr>
          <w:lang w:val="en-GB"/>
        </w:rPr>
        <w:t xml:space="preserve"> data base back up</w:t>
      </w:r>
      <w:r w:rsidR="0083552A">
        <w:rPr>
          <w:lang w:val="en-GB"/>
        </w:rPr>
        <w:t>:</w:t>
      </w:r>
      <w:r>
        <w:rPr>
          <w:lang w:val="en-GB"/>
        </w:rPr>
        <w:br/>
      </w:r>
      <w:r>
        <w:rPr>
          <w:lang w:val="en-GB"/>
        </w:rPr>
        <w:br/>
      </w:r>
      <w:r w:rsidR="00D37C7D" w:rsidRPr="008012CF">
        <w:rPr>
          <w:lang w:val="en-GB"/>
        </w:rPr>
        <w:t xml:space="preserve"> </w:t>
      </w:r>
      <w:r w:rsidRPr="008012CF">
        <w:rPr>
          <w:noProof/>
          <w:lang w:val="en-GB"/>
        </w:rPr>
        <w:drawing>
          <wp:inline distT="0" distB="0" distL="0" distR="0" wp14:anchorId="0303AA68" wp14:editId="48316FCC">
            <wp:extent cx="2429656" cy="1895475"/>
            <wp:effectExtent l="0" t="0" r="8890" b="0"/>
            <wp:docPr id="137669526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76695262" name="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2445255" cy="190764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lang w:val="en-GB"/>
        </w:rPr>
        <w:br/>
      </w:r>
    </w:p>
    <w:p w14:paraId="472F8B6F" w14:textId="4DB7165F" w:rsidR="00D37C7D" w:rsidRDefault="008012CF" w:rsidP="008012CF">
      <w:pPr>
        <w:pStyle w:val="ListParagraph"/>
        <w:numPr>
          <w:ilvl w:val="1"/>
          <w:numId w:val="15"/>
        </w:numPr>
      </w:pPr>
      <w:r>
        <w:t>M</w:t>
      </w:r>
      <w:r w:rsidR="00D37C7D">
        <w:t>aak een Copy Dump to USB, hiervoor moet je naar het volgende scherm</w:t>
      </w:r>
      <w:r>
        <w:t>:</w:t>
      </w:r>
      <w:r>
        <w:br/>
      </w:r>
      <w:r>
        <w:br/>
      </w:r>
      <w:r w:rsidRPr="008012CF">
        <w:rPr>
          <w:noProof/>
        </w:rPr>
        <w:drawing>
          <wp:inline distT="0" distB="0" distL="0" distR="0" wp14:anchorId="16E60019" wp14:editId="016C3CB6">
            <wp:extent cx="2519118" cy="2012315"/>
            <wp:effectExtent l="0" t="0" r="0" b="6985"/>
            <wp:docPr id="39334681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93346811" name="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2535154" cy="20251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8012CF">
        <w:rPr>
          <w:noProof/>
        </w:rPr>
        <w:drawing>
          <wp:inline distT="0" distB="0" distL="0" distR="0" wp14:anchorId="281ECD99" wp14:editId="275E1F02">
            <wp:extent cx="2647950" cy="2088029"/>
            <wp:effectExtent l="0" t="0" r="0" b="7620"/>
            <wp:docPr id="308111203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08111203" name="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2675869" cy="21100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14:paraId="659D1322" w14:textId="4EC4D112" w:rsidR="008012CF" w:rsidRPr="00D37C7D" w:rsidRDefault="008012CF" w:rsidP="008012CF">
      <w:pPr>
        <w:pStyle w:val="ListParagraph"/>
        <w:numPr>
          <w:ilvl w:val="0"/>
          <w:numId w:val="15"/>
        </w:numPr>
      </w:pPr>
      <w:r>
        <w:t xml:space="preserve">Neem nu contact </w:t>
      </w:r>
      <w:r w:rsidR="00125520">
        <w:t xml:space="preserve">op </w:t>
      </w:r>
      <w:r>
        <w:t>met Edwin Dumont of Arjan Vros voor verder</w:t>
      </w:r>
      <w:r w:rsidR="00125520">
        <w:t>e</w:t>
      </w:r>
      <w:r>
        <w:t xml:space="preserve"> actie.</w:t>
      </w:r>
    </w:p>
    <w:sectPr w:rsidR="008012CF" w:rsidRPr="00D37C7D" w:rsidSect="002C0776">
      <w:headerReference w:type="default" r:id="rId15"/>
      <w:footerReference w:type="default" r:id="rId16"/>
      <w:headerReference w:type="first" r:id="rId17"/>
      <w:footerReference w:type="first" r:id="rId18"/>
      <w:type w:val="continuous"/>
      <w:pgSz w:w="11906" w:h="16838"/>
      <w:pgMar w:top="1134" w:right="1134" w:bottom="1560" w:left="1134" w:header="709" w:footer="508" w:gutter="0"/>
      <w:cols w:space="56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7465C39" w14:textId="77777777" w:rsidR="00C309B6" w:rsidRDefault="00C309B6" w:rsidP="00983468">
      <w:r>
        <w:separator/>
      </w:r>
    </w:p>
  </w:endnote>
  <w:endnote w:type="continuationSeparator" w:id="0">
    <w:p w14:paraId="62C27A6C" w14:textId="77777777" w:rsidR="00C309B6" w:rsidRDefault="00C309B6" w:rsidP="0098346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w Cen MT Condensed">
    <w:panose1 w:val="020B0606020104020203"/>
    <w:charset w:val="00"/>
    <w:family w:val="swiss"/>
    <w:pitch w:val="variable"/>
    <w:sig w:usb0="00000007" w:usb1="00000000" w:usb2="00000000" w:usb3="00000000" w:csb0="00000003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inion Pro">
    <w:panose1 w:val="00000000000000000000"/>
    <w:charset w:val="00"/>
    <w:family w:val="roman"/>
    <w:notTrueType/>
    <w:pitch w:val="variable"/>
    <w:sig w:usb0="60000287" w:usb1="00000001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CCF1218" w14:textId="77777777" w:rsidR="00930FF3" w:rsidRPr="000B45A0" w:rsidRDefault="007571D9" w:rsidP="00930FF3">
    <w:pPr>
      <w:jc w:val="right"/>
      <w:rPr>
        <w:sz w:val="18"/>
        <w:szCs w:val="18"/>
      </w:rPr>
    </w:pPr>
    <w:sdt>
      <w:sdtPr>
        <w:rPr>
          <w:sz w:val="18"/>
          <w:szCs w:val="18"/>
        </w:rPr>
        <w:id w:val="-1085302513"/>
        <w:docPartObj>
          <w:docPartGallery w:val="Page Numbers (Top of Page)"/>
          <w:docPartUnique/>
        </w:docPartObj>
      </w:sdtPr>
      <w:sdtEndPr/>
      <w:sdtContent>
        <w:r w:rsidR="00930FF3" w:rsidRPr="000B45A0">
          <w:rPr>
            <w:sz w:val="18"/>
            <w:szCs w:val="18"/>
          </w:rPr>
          <w:fldChar w:fldCharType="begin"/>
        </w:r>
        <w:r w:rsidR="00930FF3" w:rsidRPr="000B45A0">
          <w:rPr>
            <w:sz w:val="18"/>
            <w:szCs w:val="18"/>
          </w:rPr>
          <w:instrText>PAGE</w:instrText>
        </w:r>
        <w:r w:rsidR="00930FF3" w:rsidRPr="000B45A0">
          <w:rPr>
            <w:sz w:val="18"/>
            <w:szCs w:val="18"/>
          </w:rPr>
          <w:fldChar w:fldCharType="separate"/>
        </w:r>
        <w:r w:rsidR="00930FF3" w:rsidRPr="000B45A0">
          <w:rPr>
            <w:sz w:val="18"/>
            <w:szCs w:val="18"/>
          </w:rPr>
          <w:t>1</w:t>
        </w:r>
        <w:r w:rsidR="00930FF3" w:rsidRPr="000B45A0">
          <w:rPr>
            <w:sz w:val="18"/>
            <w:szCs w:val="18"/>
          </w:rPr>
          <w:fldChar w:fldCharType="end"/>
        </w:r>
        <w:r w:rsidR="00930FF3" w:rsidRPr="000B45A0">
          <w:rPr>
            <w:sz w:val="18"/>
            <w:szCs w:val="18"/>
          </w:rPr>
          <w:t xml:space="preserve"> / </w:t>
        </w:r>
        <w:r w:rsidR="00930FF3" w:rsidRPr="000B45A0">
          <w:rPr>
            <w:sz w:val="18"/>
            <w:szCs w:val="18"/>
          </w:rPr>
          <w:fldChar w:fldCharType="begin"/>
        </w:r>
        <w:r w:rsidR="00930FF3" w:rsidRPr="000B45A0">
          <w:rPr>
            <w:sz w:val="18"/>
            <w:szCs w:val="18"/>
          </w:rPr>
          <w:instrText>NUMPAGES</w:instrText>
        </w:r>
        <w:r w:rsidR="00930FF3" w:rsidRPr="000B45A0">
          <w:rPr>
            <w:sz w:val="18"/>
            <w:szCs w:val="18"/>
          </w:rPr>
          <w:fldChar w:fldCharType="separate"/>
        </w:r>
        <w:r w:rsidR="00930FF3" w:rsidRPr="000B45A0">
          <w:rPr>
            <w:sz w:val="18"/>
            <w:szCs w:val="18"/>
          </w:rPr>
          <w:t>2</w:t>
        </w:r>
        <w:r w:rsidR="00930FF3" w:rsidRPr="000B45A0">
          <w:rPr>
            <w:sz w:val="18"/>
            <w:szCs w:val="18"/>
          </w:rPr>
          <w:fldChar w:fldCharType="end"/>
        </w:r>
      </w:sdtContent>
    </w:sdt>
  </w:p>
  <w:p w14:paraId="7EF5DF68" w14:textId="77777777" w:rsidR="005B0F9D" w:rsidRPr="00535043" w:rsidRDefault="005B0F9D" w:rsidP="00535043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D042FCB" w14:textId="4C467D30" w:rsidR="002F2F9F" w:rsidRPr="00535043" w:rsidRDefault="006F18BB" w:rsidP="004B1341">
    <w:r w:rsidRPr="006F18BB">
      <w:rPr>
        <w:noProof/>
      </w:rPr>
      <mc:AlternateContent>
        <mc:Choice Requires="wpg">
          <w:drawing>
            <wp:anchor distT="0" distB="0" distL="114300" distR="114300" simplePos="0" relativeHeight="251694080" behindDoc="1" locked="0" layoutInCell="1" allowOverlap="1" wp14:anchorId="02917051" wp14:editId="22AD63D4">
              <wp:simplePos x="0" y="0"/>
              <wp:positionH relativeFrom="margin">
                <wp:align>center</wp:align>
              </wp:positionH>
              <wp:positionV relativeFrom="margin">
                <wp:posOffset>8878570</wp:posOffset>
              </wp:positionV>
              <wp:extent cx="2489835" cy="1039326"/>
              <wp:effectExtent l="0" t="0" r="0" b="0"/>
              <wp:wrapNone/>
              <wp:docPr id="7" name="Group 8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2489835" cy="1039326"/>
                        <a:chOff x="0" y="0"/>
                        <a:chExt cx="2489835" cy="1039326"/>
                      </a:xfrm>
                    </wpg:grpSpPr>
                    <pic:pic xmlns:pic="http://schemas.openxmlformats.org/drawingml/2006/picture">
                      <pic:nvPicPr>
                        <pic:cNvPr id="8" name="Picture 8"/>
                        <pic:cNvPicPr>
                          <a:picLocks noChangeAspect="1"/>
                        </pic:cNvPicPr>
                      </pic:nvPicPr>
                      <pic:blipFill rotWithShape="1"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l="75409" t="49305" r="3" b="6"/>
                        <a:stretch/>
                      </pic:blipFill>
                      <pic:spPr bwMode="auto">
                        <a:xfrm>
                          <a:off x="1609725" y="267399"/>
                          <a:ext cx="880110" cy="771927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53640926-AAD7-44D8-BBD7-CCE9431645EC}">
                            <a14:shadowObscured xmlns:a14="http://schemas.microsoft.com/office/drawing/2010/main"/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9" name="Picture 9"/>
                        <pic:cNvPicPr>
                          <a:picLocks noChangeAspect="1"/>
                        </pic:cNvPicPr>
                      </pic:nvPicPr>
                      <pic:blipFill rotWithShape="1"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l="36856" r="39636" b="48317"/>
                        <a:stretch/>
                      </pic:blipFill>
                      <pic:spPr bwMode="auto">
                        <a:xfrm>
                          <a:off x="0" y="0"/>
                          <a:ext cx="841481" cy="787231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53640926-AAD7-44D8-BBD7-CCE9431645EC}">
                            <a14:shadowObscured xmlns:a14="http://schemas.microsoft.com/office/drawing/2010/main"/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0" name="Picture 10"/>
                        <pic:cNvPicPr>
                          <a:picLocks noChangeAspect="1"/>
                        </pic:cNvPicPr>
                      </pic:nvPicPr>
                      <pic:blipFill rotWithShape="1"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l="76492" b="48317"/>
                        <a:stretch/>
                      </pic:blipFill>
                      <pic:spPr bwMode="auto">
                        <a:xfrm>
                          <a:off x="841481" y="0"/>
                          <a:ext cx="841481" cy="787231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53640926-AAD7-44D8-BBD7-CCE9431645EC}">
                            <a14:shadowObscured xmlns:a14="http://schemas.microsoft.com/office/drawing/2010/main"/>
                          </a:ext>
                        </a:extLst>
                      </pic:spPr>
                    </pic:pic>
                  </wpg:wg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group w14:anchorId="0D550C64" id="Group 8" o:spid="_x0000_s1026" style="position:absolute;margin-left:0;margin-top:699.1pt;width:196.05pt;height:81.85pt;z-index:-251622400;mso-position-horizontal:center;mso-position-horizontal-relative:margin;mso-position-vertical-relative:margin;mso-width-relative:margin;mso-height-relative:margin" coordsize="24898,10393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8" o:spid="_x0000_s1027" type="#_x0000_t75" style="position:absolute;left:16097;top:2673;width:8801;height:772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">
                <v:imagedata r:id="rId2" o:title="" croptop="32313f" cropbottom="4f" cropleft="49420f" cropright="2f"/>
              </v:shape>
              <v:shape id="Picture 9" o:spid="_x0000_s1028" type="#_x0000_t75" style="position:absolute;width:8414;height:787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">
                <v:imagedata r:id="rId2" o:title="" cropbottom="31665f" cropleft="24154f" cropright="25976f"/>
              </v:shape>
              <v:shape id="Picture 10" o:spid="_x0000_s1029" type="#_x0000_t75" style="position:absolute;left:8414;width:8415;height:787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">
                <v:imagedata r:id="rId2" o:title="" cropbottom="31665f" cropleft="50130f"/>
              </v:shape>
              <w10:wrap anchorx="margin" anchory="margin"/>
            </v:group>
          </w:pict>
        </mc:Fallback>
      </mc:AlternateContent>
    </w:r>
    <w:sdt>
      <w:sdtPr>
        <w:id w:val="830406020"/>
        <w:docPartObj>
          <w:docPartGallery w:val="Page Numbers (Top of Page)"/>
          <w:docPartUnique/>
        </w:docPartObj>
      </w:sdtPr>
      <w:sdtEndPr>
        <w:rPr>
          <w:color w:val="000000" w:themeColor="text1"/>
        </w:rPr>
      </w:sdtEndPr>
      <w:sdtContent>
        <w:r w:rsidR="004B1341">
          <w:rPr>
            <w:color w:val="000000" w:themeColor="text1"/>
            <w:sz w:val="18"/>
            <w:szCs w:val="20"/>
          </w:rPr>
          <w:t>Name:</w:t>
        </w:r>
        <w:r w:rsidR="00C803C5">
          <w:rPr>
            <w:color w:val="000000" w:themeColor="text1"/>
            <w:sz w:val="18"/>
            <w:szCs w:val="20"/>
          </w:rPr>
          <w:t xml:space="preserve"> Bart Bakker</w:t>
        </w:r>
        <w:r w:rsidR="004B1341">
          <w:rPr>
            <w:color w:val="000000" w:themeColor="text1"/>
            <w:sz w:val="18"/>
            <w:szCs w:val="20"/>
          </w:rPr>
          <w:tab/>
        </w:r>
        <w:r w:rsidR="004B1341">
          <w:rPr>
            <w:color w:val="000000" w:themeColor="text1"/>
            <w:sz w:val="18"/>
            <w:szCs w:val="20"/>
          </w:rPr>
          <w:tab/>
        </w:r>
        <w:r w:rsidR="004B1341">
          <w:rPr>
            <w:color w:val="000000" w:themeColor="text1"/>
            <w:sz w:val="18"/>
            <w:szCs w:val="20"/>
          </w:rPr>
          <w:tab/>
        </w:r>
        <w:r w:rsidR="004B1341">
          <w:rPr>
            <w:color w:val="000000" w:themeColor="text1"/>
            <w:sz w:val="18"/>
            <w:szCs w:val="20"/>
          </w:rPr>
          <w:tab/>
        </w:r>
        <w:r w:rsidR="004B1341">
          <w:rPr>
            <w:color w:val="000000" w:themeColor="text1"/>
            <w:sz w:val="18"/>
            <w:szCs w:val="20"/>
          </w:rPr>
          <w:tab/>
        </w:r>
        <w:r w:rsidR="004B1341">
          <w:rPr>
            <w:color w:val="000000" w:themeColor="text1"/>
            <w:sz w:val="18"/>
            <w:szCs w:val="20"/>
          </w:rPr>
          <w:tab/>
        </w:r>
        <w:r w:rsidR="004B1341">
          <w:rPr>
            <w:color w:val="000000" w:themeColor="text1"/>
            <w:sz w:val="18"/>
            <w:szCs w:val="20"/>
          </w:rPr>
          <w:tab/>
        </w:r>
        <w:r w:rsidR="004B1341">
          <w:rPr>
            <w:color w:val="000000" w:themeColor="text1"/>
            <w:sz w:val="18"/>
            <w:szCs w:val="20"/>
          </w:rPr>
          <w:tab/>
        </w:r>
        <w:r w:rsidR="004B1341">
          <w:rPr>
            <w:color w:val="000000" w:themeColor="text1"/>
            <w:sz w:val="18"/>
            <w:szCs w:val="20"/>
          </w:rPr>
          <w:tab/>
        </w:r>
        <w:r w:rsidR="004B1341">
          <w:rPr>
            <w:color w:val="000000" w:themeColor="text1"/>
            <w:sz w:val="18"/>
            <w:szCs w:val="20"/>
          </w:rPr>
          <w:tab/>
        </w:r>
        <w:r w:rsidR="004B1341">
          <w:rPr>
            <w:color w:val="000000" w:themeColor="text1"/>
            <w:sz w:val="18"/>
            <w:szCs w:val="20"/>
          </w:rPr>
          <w:tab/>
        </w:r>
        <w:r w:rsidR="004B1341">
          <w:rPr>
            <w:color w:val="000000" w:themeColor="text1"/>
            <w:sz w:val="18"/>
            <w:szCs w:val="20"/>
          </w:rPr>
          <w:tab/>
        </w:r>
      </w:sdtContent>
    </w:sdt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D9BFB5C" w14:textId="77777777" w:rsidR="00C309B6" w:rsidRDefault="00C309B6" w:rsidP="00983468">
      <w:bookmarkStart w:id="0" w:name="_Hlk71893315"/>
      <w:bookmarkEnd w:id="0"/>
      <w:r>
        <w:separator/>
      </w:r>
    </w:p>
  </w:footnote>
  <w:footnote w:type="continuationSeparator" w:id="0">
    <w:p w14:paraId="21EE8658" w14:textId="77777777" w:rsidR="00C309B6" w:rsidRDefault="00C309B6" w:rsidP="0098346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3E94965" w14:textId="78E5A555" w:rsidR="00930FF3" w:rsidRPr="00930FF3" w:rsidRDefault="000B45A0" w:rsidP="00930FF3">
    <w:pPr>
      <w:pStyle w:val="Header"/>
      <w:ind w:left="-709"/>
      <w:jc w:val="right"/>
      <w:rPr>
        <w:rStyle w:val="TitleChar"/>
      </w:rPr>
    </w:pPr>
    <w:r>
      <w:rPr>
        <w:noProof/>
      </w:rPr>
      <w:drawing>
        <wp:anchor distT="0" distB="0" distL="114300" distR="114300" simplePos="0" relativeHeight="251696128" behindDoc="1" locked="0" layoutInCell="1" allowOverlap="1" wp14:anchorId="152285F5" wp14:editId="6879D328">
          <wp:simplePos x="0" y="0"/>
          <wp:positionH relativeFrom="column">
            <wp:posOffset>-2540</wp:posOffset>
          </wp:positionH>
          <wp:positionV relativeFrom="paragraph">
            <wp:posOffset>-164465</wp:posOffset>
          </wp:positionV>
          <wp:extent cx="514350" cy="514350"/>
          <wp:effectExtent l="0" t="0" r="0" b="0"/>
          <wp:wrapNone/>
          <wp:docPr id="68" name="Picture 6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14350" cy="5143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C277D7">
      <w:rPr>
        <w:rStyle w:val="TitleChar"/>
      </w:rPr>
      <w:t>SERVICE MEMO</w:t>
    </w:r>
    <w:r w:rsidR="00930FF3">
      <w:rPr>
        <w:rStyle w:val="TitleChar"/>
      </w:rPr>
      <w:br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91F84C2" w14:textId="77777777" w:rsidR="004B08DC" w:rsidRDefault="006F32C1" w:rsidP="002F2F9F">
    <w:pPr>
      <w:pStyle w:val="Header"/>
      <w:tabs>
        <w:tab w:val="clear" w:pos="4536"/>
        <w:tab w:val="clear" w:pos="9072"/>
        <w:tab w:val="center" w:pos="5811"/>
      </w:tabs>
      <w:spacing w:after="0"/>
      <w:ind w:right="-1985"/>
    </w:pPr>
    <w:r>
      <w:rPr>
        <w:noProof/>
      </w:rPr>
      <w:drawing>
        <wp:anchor distT="0" distB="0" distL="114300" distR="114300" simplePos="0" relativeHeight="251692032" behindDoc="1" locked="0" layoutInCell="1" allowOverlap="1" wp14:anchorId="24A6867E" wp14:editId="238244E6">
          <wp:simplePos x="0" y="0"/>
          <wp:positionH relativeFrom="column">
            <wp:posOffset>3810</wp:posOffset>
          </wp:positionH>
          <wp:positionV relativeFrom="paragraph">
            <wp:posOffset>-2540</wp:posOffset>
          </wp:positionV>
          <wp:extent cx="1066800" cy="1066800"/>
          <wp:effectExtent l="0" t="0" r="0" b="0"/>
          <wp:wrapNone/>
          <wp:docPr id="69" name="Picture 6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66800" cy="10668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2F2F9F" w:rsidRPr="00D03025">
      <w:rPr>
        <w:noProof/>
      </w:rPr>
      <mc:AlternateContent>
        <mc:Choice Requires="wps">
          <w:drawing>
            <wp:anchor distT="0" distB="0" distL="114300" distR="114300" simplePos="0" relativeHeight="251681792" behindDoc="1" locked="0" layoutInCell="1" allowOverlap="1" wp14:anchorId="5799FD13" wp14:editId="4153C3C8">
              <wp:simplePos x="0" y="0"/>
              <wp:positionH relativeFrom="column">
                <wp:posOffset>1348740</wp:posOffset>
              </wp:positionH>
              <wp:positionV relativeFrom="paragraph">
                <wp:posOffset>-4520564</wp:posOffset>
              </wp:positionV>
              <wp:extent cx="3500437" cy="8438197"/>
              <wp:effectExtent l="7620" t="0" r="0" b="0"/>
              <wp:wrapNone/>
              <wp:docPr id="72" name="Freeform 5">
                <a:extLst xmlns:a="http://schemas.openxmlformats.org/drawingml/2006/main">
                  <a:ext uri="{FF2B5EF4-FFF2-40B4-BE49-F238E27FC236}">
                    <a16:creationId xmlns:a16="http://schemas.microsoft.com/office/drawing/2014/main" id="{A24573B4-086A-413C-B253-1E2430D23B60}"/>
                  </a:ext>
                </a:extLst>
              </wp:docPr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EditPoints="1"/>
                    </wps:cNvSpPr>
                    <wps:spPr bwMode="auto">
                      <a:xfrm rot="16200000">
                        <a:off x="0" y="0"/>
                        <a:ext cx="3500437" cy="8438197"/>
                      </a:xfrm>
                      <a:custGeom>
                        <a:avLst/>
                        <a:gdLst>
                          <a:gd name="T0" fmla="*/ 1219 w 1225"/>
                          <a:gd name="T1" fmla="*/ 2319 h 2418"/>
                          <a:gd name="T2" fmla="*/ 1222 w 1225"/>
                          <a:gd name="T3" fmla="*/ 315 h 2418"/>
                          <a:gd name="T4" fmla="*/ 1220 w 1225"/>
                          <a:gd name="T5" fmla="*/ 208 h 2418"/>
                          <a:gd name="T6" fmla="*/ 1203 w 1225"/>
                          <a:gd name="T7" fmla="*/ 5 h 2418"/>
                          <a:gd name="T8" fmla="*/ 974 w 1225"/>
                          <a:gd name="T9" fmla="*/ 4 h 2418"/>
                          <a:gd name="T10" fmla="*/ 844 w 1225"/>
                          <a:gd name="T11" fmla="*/ 4 h 2418"/>
                          <a:gd name="T12" fmla="*/ 706 w 1225"/>
                          <a:gd name="T13" fmla="*/ 4 h 2418"/>
                          <a:gd name="T14" fmla="*/ 671 w 1225"/>
                          <a:gd name="T15" fmla="*/ 2 h 2418"/>
                          <a:gd name="T16" fmla="*/ 581 w 1225"/>
                          <a:gd name="T17" fmla="*/ 5 h 2418"/>
                          <a:gd name="T18" fmla="*/ 581 w 1225"/>
                          <a:gd name="T19" fmla="*/ 3 h 2418"/>
                          <a:gd name="T20" fmla="*/ 416 w 1225"/>
                          <a:gd name="T21" fmla="*/ 1 h 2418"/>
                          <a:gd name="T22" fmla="*/ 322 w 1225"/>
                          <a:gd name="T23" fmla="*/ 6 h 2418"/>
                          <a:gd name="T24" fmla="*/ 84 w 1225"/>
                          <a:gd name="T25" fmla="*/ 6 h 2418"/>
                          <a:gd name="T26" fmla="*/ 6 w 1225"/>
                          <a:gd name="T27" fmla="*/ 101 h 2418"/>
                          <a:gd name="T28" fmla="*/ 6 w 1225"/>
                          <a:gd name="T29" fmla="*/ 287 h 2418"/>
                          <a:gd name="T30" fmla="*/ 9 w 1225"/>
                          <a:gd name="T31" fmla="*/ 420 h 2418"/>
                          <a:gd name="T32" fmla="*/ 3 w 1225"/>
                          <a:gd name="T33" fmla="*/ 616 h 2418"/>
                          <a:gd name="T34" fmla="*/ 5 w 1225"/>
                          <a:gd name="T35" fmla="*/ 645 h 2418"/>
                          <a:gd name="T36" fmla="*/ 6 w 1225"/>
                          <a:gd name="T37" fmla="*/ 731 h 2418"/>
                          <a:gd name="T38" fmla="*/ 2 w 1225"/>
                          <a:gd name="T39" fmla="*/ 846 h 2418"/>
                          <a:gd name="T40" fmla="*/ 6 w 1225"/>
                          <a:gd name="T41" fmla="*/ 1025 h 2418"/>
                          <a:gd name="T42" fmla="*/ 3 w 1225"/>
                          <a:gd name="T43" fmla="*/ 1166 h 2418"/>
                          <a:gd name="T44" fmla="*/ 4 w 1225"/>
                          <a:gd name="T45" fmla="*/ 1336 h 2418"/>
                          <a:gd name="T46" fmla="*/ 6 w 1225"/>
                          <a:gd name="T47" fmla="*/ 1454 h 2418"/>
                          <a:gd name="T48" fmla="*/ 4 w 1225"/>
                          <a:gd name="T49" fmla="*/ 1691 h 2418"/>
                          <a:gd name="T50" fmla="*/ 7 w 1225"/>
                          <a:gd name="T51" fmla="*/ 1732 h 2418"/>
                          <a:gd name="T52" fmla="*/ 7 w 1225"/>
                          <a:gd name="T53" fmla="*/ 1801 h 2418"/>
                          <a:gd name="T54" fmla="*/ 5 w 1225"/>
                          <a:gd name="T55" fmla="*/ 2027 h 2418"/>
                          <a:gd name="T56" fmla="*/ 5 w 1225"/>
                          <a:gd name="T57" fmla="*/ 2132 h 2418"/>
                          <a:gd name="T58" fmla="*/ 2 w 1225"/>
                          <a:gd name="T59" fmla="*/ 2318 h 2418"/>
                          <a:gd name="T60" fmla="*/ 148 w 1225"/>
                          <a:gd name="T61" fmla="*/ 2417 h 2418"/>
                          <a:gd name="T62" fmla="*/ 265 w 1225"/>
                          <a:gd name="T63" fmla="*/ 2415 h 2418"/>
                          <a:gd name="T64" fmla="*/ 503 w 1225"/>
                          <a:gd name="T65" fmla="*/ 2417 h 2418"/>
                          <a:gd name="T66" fmla="*/ 544 w 1225"/>
                          <a:gd name="T67" fmla="*/ 2413 h 2418"/>
                          <a:gd name="T68" fmla="*/ 610 w 1225"/>
                          <a:gd name="T69" fmla="*/ 2414 h 2418"/>
                          <a:gd name="T70" fmla="*/ 651 w 1225"/>
                          <a:gd name="T71" fmla="*/ 2414 h 2418"/>
                          <a:gd name="T72" fmla="*/ 744 w 1225"/>
                          <a:gd name="T73" fmla="*/ 2416 h 2418"/>
                          <a:gd name="T74" fmla="*/ 854 w 1225"/>
                          <a:gd name="T75" fmla="*/ 2416 h 2418"/>
                          <a:gd name="T76" fmla="*/ 1043 w 1225"/>
                          <a:gd name="T77" fmla="*/ 2415 h 2418"/>
                          <a:gd name="T78" fmla="*/ 1218 w 1225"/>
                          <a:gd name="T79" fmla="*/ 2416 h 2418"/>
                          <a:gd name="T80" fmla="*/ 1220 w 1225"/>
                          <a:gd name="T81" fmla="*/ 2246 h 2418"/>
                          <a:gd name="T82" fmla="*/ 1222 w 1225"/>
                          <a:gd name="T83" fmla="*/ 2017 h 2418"/>
                          <a:gd name="T84" fmla="*/ 1220 w 1225"/>
                          <a:gd name="T85" fmla="*/ 1919 h 2418"/>
                          <a:gd name="T86" fmla="*/ 1220 w 1225"/>
                          <a:gd name="T87" fmla="*/ 1773 h 2418"/>
                          <a:gd name="T88" fmla="*/ 1222 w 1225"/>
                          <a:gd name="T89" fmla="*/ 1773 h 2418"/>
                          <a:gd name="T90" fmla="*/ 1224 w 1225"/>
                          <a:gd name="T91" fmla="*/ 1609 h 2418"/>
                          <a:gd name="T92" fmla="*/ 1220 w 1225"/>
                          <a:gd name="T93" fmla="*/ 1514 h 2418"/>
                          <a:gd name="T94" fmla="*/ 1219 w 1225"/>
                          <a:gd name="T95" fmla="*/ 1277 h 2418"/>
                          <a:gd name="T96" fmla="*/ 1221 w 1225"/>
                          <a:gd name="T97" fmla="*/ 1113 h 2418"/>
                          <a:gd name="T98" fmla="*/ 1219 w 1225"/>
                          <a:gd name="T99" fmla="*/ 980 h 2418"/>
                          <a:gd name="T100" fmla="*/ 1222 w 1225"/>
                          <a:gd name="T101" fmla="*/ 827 h 2418"/>
                          <a:gd name="T102" fmla="*/ 1219 w 1225"/>
                          <a:gd name="T103" fmla="*/ 710 h 2418"/>
                          <a:gd name="T104" fmla="*/ 1219 w 1225"/>
                          <a:gd name="T105" fmla="*/ 644 h 2418"/>
                          <a:gd name="T106" fmla="*/ 1225 w 1225"/>
                          <a:gd name="T107" fmla="*/ 506 h 2418"/>
                        </a:gdLst>
                        <a:ahLst/>
                        <a:cxnLst>
                          <a:cxn ang="0">
                            <a:pos x="T0" y="T1"/>
                          </a:cxn>
                          <a:cxn ang="0">
                            <a:pos x="T2" y="T3"/>
                          </a:cxn>
                          <a:cxn ang="0">
                            <a:pos x="T4" y="T5"/>
                          </a:cxn>
                          <a:cxn ang="0">
                            <a:pos x="T6" y="T7"/>
                          </a:cxn>
                          <a:cxn ang="0">
                            <a:pos x="T8" y="T9"/>
                          </a:cxn>
                          <a:cxn ang="0">
                            <a:pos x="T10" y="T11"/>
                          </a:cxn>
                          <a:cxn ang="0">
                            <a:pos x="T12" y="T13"/>
                          </a:cxn>
                          <a:cxn ang="0">
                            <a:pos x="T14" y="T15"/>
                          </a:cxn>
                          <a:cxn ang="0">
                            <a:pos x="T16" y="T17"/>
                          </a:cxn>
                          <a:cxn ang="0">
                            <a:pos x="T18" y="T19"/>
                          </a:cxn>
                          <a:cxn ang="0">
                            <a:pos x="T20" y="T21"/>
                          </a:cxn>
                          <a:cxn ang="0">
                            <a:pos x="T22" y="T23"/>
                          </a:cxn>
                          <a:cxn ang="0">
                            <a:pos x="T24" y="T25"/>
                          </a:cxn>
                          <a:cxn ang="0">
                            <a:pos x="T26" y="T27"/>
                          </a:cxn>
                          <a:cxn ang="0">
                            <a:pos x="T28" y="T29"/>
                          </a:cxn>
                          <a:cxn ang="0">
                            <a:pos x="T30" y="T31"/>
                          </a:cxn>
                          <a:cxn ang="0">
                            <a:pos x="T32" y="T33"/>
                          </a:cxn>
                          <a:cxn ang="0">
                            <a:pos x="T34" y="T35"/>
                          </a:cxn>
                          <a:cxn ang="0">
                            <a:pos x="T36" y="T37"/>
                          </a:cxn>
                          <a:cxn ang="0">
                            <a:pos x="T38" y="T39"/>
                          </a:cxn>
                          <a:cxn ang="0">
                            <a:pos x="T40" y="T41"/>
                          </a:cxn>
                          <a:cxn ang="0">
                            <a:pos x="T42" y="T43"/>
                          </a:cxn>
                          <a:cxn ang="0">
                            <a:pos x="T44" y="T45"/>
                          </a:cxn>
                          <a:cxn ang="0">
                            <a:pos x="T46" y="T47"/>
                          </a:cxn>
                          <a:cxn ang="0">
                            <a:pos x="T48" y="T49"/>
                          </a:cxn>
                          <a:cxn ang="0">
                            <a:pos x="T50" y="T51"/>
                          </a:cxn>
                          <a:cxn ang="0">
                            <a:pos x="T52" y="T53"/>
                          </a:cxn>
                          <a:cxn ang="0">
                            <a:pos x="T54" y="T55"/>
                          </a:cxn>
                          <a:cxn ang="0">
                            <a:pos x="T56" y="T57"/>
                          </a:cxn>
                          <a:cxn ang="0">
                            <a:pos x="T58" y="T59"/>
                          </a:cxn>
                          <a:cxn ang="0">
                            <a:pos x="T60" y="T61"/>
                          </a:cxn>
                          <a:cxn ang="0">
                            <a:pos x="T62" y="T63"/>
                          </a:cxn>
                          <a:cxn ang="0">
                            <a:pos x="T64" y="T65"/>
                          </a:cxn>
                          <a:cxn ang="0">
                            <a:pos x="T66" y="T67"/>
                          </a:cxn>
                          <a:cxn ang="0">
                            <a:pos x="T68" y="T69"/>
                          </a:cxn>
                          <a:cxn ang="0">
                            <a:pos x="T70" y="T71"/>
                          </a:cxn>
                          <a:cxn ang="0">
                            <a:pos x="T72" y="T73"/>
                          </a:cxn>
                          <a:cxn ang="0">
                            <a:pos x="T74" y="T75"/>
                          </a:cxn>
                          <a:cxn ang="0">
                            <a:pos x="T76" y="T77"/>
                          </a:cxn>
                          <a:cxn ang="0">
                            <a:pos x="T78" y="T79"/>
                          </a:cxn>
                          <a:cxn ang="0">
                            <a:pos x="T80" y="T81"/>
                          </a:cxn>
                          <a:cxn ang="0">
                            <a:pos x="T82" y="T83"/>
                          </a:cxn>
                          <a:cxn ang="0">
                            <a:pos x="T84" y="T85"/>
                          </a:cxn>
                          <a:cxn ang="0">
                            <a:pos x="T86" y="T87"/>
                          </a:cxn>
                          <a:cxn ang="0">
                            <a:pos x="T88" y="T89"/>
                          </a:cxn>
                          <a:cxn ang="0">
                            <a:pos x="T90" y="T91"/>
                          </a:cxn>
                          <a:cxn ang="0">
                            <a:pos x="T92" y="T93"/>
                          </a:cxn>
                          <a:cxn ang="0">
                            <a:pos x="T94" y="T95"/>
                          </a:cxn>
                          <a:cxn ang="0">
                            <a:pos x="T96" y="T97"/>
                          </a:cxn>
                          <a:cxn ang="0">
                            <a:pos x="T98" y="T99"/>
                          </a:cxn>
                          <a:cxn ang="0">
                            <a:pos x="T100" y="T101"/>
                          </a:cxn>
                          <a:cxn ang="0">
                            <a:pos x="T102" y="T103"/>
                          </a:cxn>
                          <a:cxn ang="0">
                            <a:pos x="T104" y="T105"/>
                          </a:cxn>
                          <a:cxn ang="0">
                            <a:pos x="T106" y="T107"/>
                          </a:cxn>
                        </a:cxnLst>
                        <a:rect l="0" t="0" r="r" b="b"/>
                        <a:pathLst>
                          <a:path w="1225" h="2418">
                            <a:moveTo>
                              <a:pt x="6" y="101"/>
                            </a:moveTo>
                            <a:cubicBezTo>
                              <a:pt x="6" y="100"/>
                              <a:pt x="6" y="100"/>
                              <a:pt x="6" y="100"/>
                            </a:cubicBezTo>
                            <a:cubicBezTo>
                              <a:pt x="6" y="101"/>
                              <a:pt x="6" y="101"/>
                              <a:pt x="6" y="101"/>
                            </a:cubicBezTo>
                            <a:moveTo>
                              <a:pt x="1219" y="2318"/>
                            </a:moveTo>
                            <a:cubicBezTo>
                              <a:pt x="1219" y="2318"/>
                              <a:pt x="1219" y="2318"/>
                              <a:pt x="1219" y="2319"/>
                            </a:cubicBezTo>
                            <a:cubicBezTo>
                              <a:pt x="1219" y="2318"/>
                              <a:pt x="1219" y="2318"/>
                              <a:pt x="1219" y="2318"/>
                            </a:cubicBezTo>
                            <a:moveTo>
                              <a:pt x="1222" y="446"/>
                            </a:moveTo>
                            <a:cubicBezTo>
                              <a:pt x="1222" y="435"/>
                              <a:pt x="1220" y="408"/>
                              <a:pt x="1221" y="392"/>
                            </a:cubicBezTo>
                            <a:cubicBezTo>
                              <a:pt x="1221" y="390"/>
                              <a:pt x="1220" y="354"/>
                              <a:pt x="1220" y="323"/>
                            </a:cubicBezTo>
                            <a:cubicBezTo>
                              <a:pt x="1220" y="323"/>
                              <a:pt x="1222" y="317"/>
                              <a:pt x="1222" y="315"/>
                            </a:cubicBezTo>
                            <a:cubicBezTo>
                              <a:pt x="1222" y="315"/>
                              <a:pt x="1222" y="313"/>
                              <a:pt x="1222" y="312"/>
                            </a:cubicBezTo>
                            <a:cubicBezTo>
                              <a:pt x="1222" y="304"/>
                              <a:pt x="1219" y="298"/>
                              <a:pt x="1219" y="297"/>
                            </a:cubicBezTo>
                            <a:cubicBezTo>
                              <a:pt x="1219" y="292"/>
                              <a:pt x="1221" y="292"/>
                              <a:pt x="1220" y="287"/>
                            </a:cubicBezTo>
                            <a:cubicBezTo>
                              <a:pt x="1220" y="286"/>
                              <a:pt x="1218" y="284"/>
                              <a:pt x="1218" y="283"/>
                            </a:cubicBezTo>
                            <a:cubicBezTo>
                              <a:pt x="1218" y="246"/>
                              <a:pt x="1220" y="246"/>
                              <a:pt x="1220" y="208"/>
                            </a:cubicBezTo>
                            <a:cubicBezTo>
                              <a:pt x="1220" y="204"/>
                              <a:pt x="1218" y="204"/>
                              <a:pt x="1218" y="200"/>
                            </a:cubicBezTo>
                            <a:cubicBezTo>
                              <a:pt x="1218" y="194"/>
                              <a:pt x="1224" y="194"/>
                              <a:pt x="1224" y="187"/>
                            </a:cubicBezTo>
                            <a:cubicBezTo>
                              <a:pt x="1225" y="144"/>
                              <a:pt x="1223" y="143"/>
                              <a:pt x="1223" y="100"/>
                            </a:cubicBezTo>
                            <a:cubicBezTo>
                              <a:pt x="1223" y="56"/>
                              <a:pt x="1220" y="5"/>
                              <a:pt x="1220" y="5"/>
                            </a:cubicBezTo>
                            <a:cubicBezTo>
                              <a:pt x="1220" y="5"/>
                              <a:pt x="1210" y="5"/>
                              <a:pt x="1203" y="5"/>
                            </a:cubicBezTo>
                            <a:cubicBezTo>
                              <a:pt x="1202" y="5"/>
                              <a:pt x="1155" y="2"/>
                              <a:pt x="1108" y="2"/>
                            </a:cubicBezTo>
                            <a:cubicBezTo>
                              <a:pt x="1101" y="2"/>
                              <a:pt x="1094" y="4"/>
                              <a:pt x="1087" y="4"/>
                            </a:cubicBezTo>
                            <a:cubicBezTo>
                              <a:pt x="1084" y="4"/>
                              <a:pt x="1081" y="2"/>
                              <a:pt x="1078" y="2"/>
                            </a:cubicBezTo>
                            <a:cubicBezTo>
                              <a:pt x="1042" y="2"/>
                              <a:pt x="1013" y="3"/>
                              <a:pt x="1013" y="2"/>
                            </a:cubicBezTo>
                            <a:cubicBezTo>
                              <a:pt x="1004" y="4"/>
                              <a:pt x="989" y="2"/>
                              <a:pt x="974" y="4"/>
                            </a:cubicBezTo>
                            <a:cubicBezTo>
                              <a:pt x="971" y="4"/>
                              <a:pt x="977" y="4"/>
                              <a:pt x="975" y="4"/>
                            </a:cubicBezTo>
                            <a:cubicBezTo>
                              <a:pt x="972" y="4"/>
                              <a:pt x="967" y="4"/>
                              <a:pt x="959" y="4"/>
                            </a:cubicBezTo>
                            <a:cubicBezTo>
                              <a:pt x="958" y="4"/>
                              <a:pt x="960" y="3"/>
                              <a:pt x="960" y="3"/>
                            </a:cubicBezTo>
                            <a:cubicBezTo>
                              <a:pt x="937" y="3"/>
                              <a:pt x="927" y="5"/>
                              <a:pt x="900" y="5"/>
                            </a:cubicBezTo>
                            <a:cubicBezTo>
                              <a:pt x="899" y="5"/>
                              <a:pt x="843" y="4"/>
                              <a:pt x="844" y="4"/>
                            </a:cubicBezTo>
                            <a:cubicBezTo>
                              <a:pt x="837" y="4"/>
                              <a:pt x="826" y="1"/>
                              <a:pt x="822" y="1"/>
                            </a:cubicBezTo>
                            <a:cubicBezTo>
                              <a:pt x="826" y="1"/>
                              <a:pt x="776" y="0"/>
                              <a:pt x="754" y="1"/>
                            </a:cubicBezTo>
                            <a:cubicBezTo>
                              <a:pt x="753" y="1"/>
                              <a:pt x="742" y="1"/>
                              <a:pt x="723" y="1"/>
                            </a:cubicBezTo>
                            <a:cubicBezTo>
                              <a:pt x="722" y="1"/>
                              <a:pt x="705" y="3"/>
                              <a:pt x="705" y="4"/>
                            </a:cubicBezTo>
                            <a:cubicBezTo>
                              <a:pt x="706" y="4"/>
                              <a:pt x="706" y="4"/>
                              <a:pt x="706" y="4"/>
                            </a:cubicBezTo>
                            <a:cubicBezTo>
                              <a:pt x="706" y="4"/>
                              <a:pt x="705" y="4"/>
                              <a:pt x="705" y="4"/>
                            </a:cubicBezTo>
                            <a:cubicBezTo>
                              <a:pt x="688" y="4"/>
                              <a:pt x="697" y="3"/>
                              <a:pt x="684" y="5"/>
                            </a:cubicBezTo>
                            <a:cubicBezTo>
                              <a:pt x="683" y="5"/>
                              <a:pt x="683" y="5"/>
                              <a:pt x="682" y="5"/>
                            </a:cubicBezTo>
                            <a:cubicBezTo>
                              <a:pt x="677" y="6"/>
                              <a:pt x="678" y="3"/>
                              <a:pt x="669" y="3"/>
                            </a:cubicBezTo>
                            <a:cubicBezTo>
                              <a:pt x="677" y="2"/>
                              <a:pt x="662" y="3"/>
                              <a:pt x="671" y="2"/>
                            </a:cubicBezTo>
                            <a:cubicBezTo>
                              <a:pt x="651" y="1"/>
                              <a:pt x="645" y="4"/>
                              <a:pt x="640" y="4"/>
                            </a:cubicBezTo>
                            <a:cubicBezTo>
                              <a:pt x="644" y="5"/>
                              <a:pt x="619" y="4"/>
                              <a:pt x="618" y="4"/>
                            </a:cubicBezTo>
                            <a:cubicBezTo>
                              <a:pt x="617" y="4"/>
                              <a:pt x="616" y="4"/>
                              <a:pt x="615" y="4"/>
                            </a:cubicBezTo>
                            <a:cubicBezTo>
                              <a:pt x="613" y="4"/>
                              <a:pt x="587" y="3"/>
                              <a:pt x="578" y="4"/>
                            </a:cubicBezTo>
                            <a:cubicBezTo>
                              <a:pt x="576" y="4"/>
                              <a:pt x="578" y="5"/>
                              <a:pt x="581" y="5"/>
                            </a:cubicBezTo>
                            <a:cubicBezTo>
                              <a:pt x="583" y="5"/>
                              <a:pt x="585" y="5"/>
                              <a:pt x="589" y="5"/>
                            </a:cubicBezTo>
                            <a:cubicBezTo>
                              <a:pt x="586" y="5"/>
                              <a:pt x="583" y="5"/>
                              <a:pt x="581" y="5"/>
                            </a:cubicBezTo>
                            <a:cubicBezTo>
                              <a:pt x="579" y="5"/>
                              <a:pt x="578" y="5"/>
                              <a:pt x="574" y="4"/>
                            </a:cubicBezTo>
                            <a:cubicBezTo>
                              <a:pt x="575" y="4"/>
                              <a:pt x="576" y="4"/>
                              <a:pt x="578" y="4"/>
                            </a:cubicBezTo>
                            <a:cubicBezTo>
                              <a:pt x="578" y="4"/>
                              <a:pt x="579" y="4"/>
                              <a:pt x="581" y="3"/>
                            </a:cubicBezTo>
                            <a:cubicBezTo>
                              <a:pt x="576" y="3"/>
                              <a:pt x="564" y="4"/>
                              <a:pt x="568" y="3"/>
                            </a:cubicBezTo>
                            <a:cubicBezTo>
                              <a:pt x="562" y="5"/>
                              <a:pt x="500" y="5"/>
                              <a:pt x="495" y="6"/>
                            </a:cubicBezTo>
                            <a:cubicBezTo>
                              <a:pt x="490" y="6"/>
                              <a:pt x="484" y="3"/>
                              <a:pt x="481" y="2"/>
                            </a:cubicBezTo>
                            <a:cubicBezTo>
                              <a:pt x="464" y="2"/>
                              <a:pt x="456" y="5"/>
                              <a:pt x="439" y="5"/>
                            </a:cubicBezTo>
                            <a:cubicBezTo>
                              <a:pt x="436" y="4"/>
                              <a:pt x="426" y="2"/>
                              <a:pt x="416" y="1"/>
                            </a:cubicBezTo>
                            <a:cubicBezTo>
                              <a:pt x="419" y="2"/>
                              <a:pt x="413" y="1"/>
                              <a:pt x="413" y="1"/>
                            </a:cubicBezTo>
                            <a:cubicBezTo>
                              <a:pt x="407" y="0"/>
                              <a:pt x="388" y="1"/>
                              <a:pt x="380" y="2"/>
                            </a:cubicBezTo>
                            <a:cubicBezTo>
                              <a:pt x="377" y="1"/>
                              <a:pt x="376" y="2"/>
                              <a:pt x="371" y="2"/>
                            </a:cubicBezTo>
                            <a:cubicBezTo>
                              <a:pt x="372" y="2"/>
                              <a:pt x="370" y="3"/>
                              <a:pt x="362" y="3"/>
                            </a:cubicBezTo>
                            <a:cubicBezTo>
                              <a:pt x="361" y="3"/>
                              <a:pt x="334" y="6"/>
                              <a:pt x="322" y="6"/>
                            </a:cubicBezTo>
                            <a:cubicBezTo>
                              <a:pt x="321" y="6"/>
                              <a:pt x="243" y="3"/>
                              <a:pt x="231" y="1"/>
                            </a:cubicBezTo>
                            <a:cubicBezTo>
                              <a:pt x="231" y="2"/>
                              <a:pt x="204" y="6"/>
                              <a:pt x="201" y="6"/>
                            </a:cubicBezTo>
                            <a:cubicBezTo>
                              <a:pt x="202" y="6"/>
                              <a:pt x="196" y="4"/>
                              <a:pt x="182" y="3"/>
                            </a:cubicBezTo>
                            <a:cubicBezTo>
                              <a:pt x="177" y="3"/>
                              <a:pt x="173" y="5"/>
                              <a:pt x="177" y="5"/>
                            </a:cubicBezTo>
                            <a:cubicBezTo>
                              <a:pt x="131" y="5"/>
                              <a:pt x="82" y="6"/>
                              <a:pt x="84" y="6"/>
                            </a:cubicBezTo>
                            <a:cubicBezTo>
                              <a:pt x="76" y="5"/>
                              <a:pt x="69" y="2"/>
                              <a:pt x="69" y="2"/>
                            </a:cubicBezTo>
                            <a:cubicBezTo>
                              <a:pt x="66" y="3"/>
                              <a:pt x="61" y="3"/>
                              <a:pt x="60" y="3"/>
                            </a:cubicBezTo>
                            <a:cubicBezTo>
                              <a:pt x="56" y="3"/>
                              <a:pt x="33" y="2"/>
                              <a:pt x="7" y="3"/>
                            </a:cubicBezTo>
                            <a:cubicBezTo>
                              <a:pt x="7" y="5"/>
                              <a:pt x="10" y="43"/>
                              <a:pt x="10" y="48"/>
                            </a:cubicBezTo>
                            <a:cubicBezTo>
                              <a:pt x="11" y="41"/>
                              <a:pt x="7" y="99"/>
                              <a:pt x="6" y="101"/>
                            </a:cubicBezTo>
                            <a:cubicBezTo>
                              <a:pt x="7" y="107"/>
                              <a:pt x="9" y="122"/>
                              <a:pt x="9" y="127"/>
                            </a:cubicBezTo>
                            <a:cubicBezTo>
                              <a:pt x="11" y="123"/>
                              <a:pt x="6" y="144"/>
                              <a:pt x="6" y="151"/>
                            </a:cubicBezTo>
                            <a:cubicBezTo>
                              <a:pt x="6" y="152"/>
                              <a:pt x="6" y="171"/>
                              <a:pt x="6" y="172"/>
                            </a:cubicBezTo>
                            <a:cubicBezTo>
                              <a:pt x="6" y="187"/>
                              <a:pt x="10" y="240"/>
                              <a:pt x="9" y="244"/>
                            </a:cubicBezTo>
                            <a:cubicBezTo>
                              <a:pt x="8" y="245"/>
                              <a:pt x="5" y="280"/>
                              <a:pt x="6" y="287"/>
                            </a:cubicBezTo>
                            <a:cubicBezTo>
                              <a:pt x="5" y="285"/>
                              <a:pt x="5" y="295"/>
                              <a:pt x="5" y="300"/>
                            </a:cubicBezTo>
                            <a:cubicBezTo>
                              <a:pt x="5" y="316"/>
                              <a:pt x="7" y="327"/>
                              <a:pt x="7" y="335"/>
                            </a:cubicBezTo>
                            <a:cubicBezTo>
                              <a:pt x="7" y="337"/>
                              <a:pt x="3" y="400"/>
                              <a:pt x="3" y="401"/>
                            </a:cubicBezTo>
                            <a:cubicBezTo>
                              <a:pt x="3" y="408"/>
                              <a:pt x="8" y="418"/>
                              <a:pt x="8" y="418"/>
                            </a:cubicBezTo>
                            <a:cubicBezTo>
                              <a:pt x="8" y="419"/>
                              <a:pt x="9" y="419"/>
                              <a:pt x="9" y="420"/>
                            </a:cubicBezTo>
                            <a:cubicBezTo>
                              <a:pt x="9" y="427"/>
                              <a:pt x="6" y="434"/>
                              <a:pt x="6" y="443"/>
                            </a:cubicBezTo>
                            <a:cubicBezTo>
                              <a:pt x="6" y="449"/>
                              <a:pt x="7" y="469"/>
                              <a:pt x="7" y="471"/>
                            </a:cubicBezTo>
                            <a:cubicBezTo>
                              <a:pt x="7" y="479"/>
                              <a:pt x="5" y="497"/>
                              <a:pt x="5" y="499"/>
                            </a:cubicBezTo>
                            <a:cubicBezTo>
                              <a:pt x="5" y="500"/>
                              <a:pt x="6" y="595"/>
                              <a:pt x="6" y="600"/>
                            </a:cubicBezTo>
                            <a:cubicBezTo>
                              <a:pt x="6" y="601"/>
                              <a:pt x="3" y="614"/>
                              <a:pt x="3" y="616"/>
                            </a:cubicBezTo>
                            <a:cubicBezTo>
                              <a:pt x="3" y="616"/>
                              <a:pt x="3" y="616"/>
                              <a:pt x="4" y="617"/>
                            </a:cubicBezTo>
                            <a:cubicBezTo>
                              <a:pt x="4" y="625"/>
                              <a:pt x="4" y="641"/>
                              <a:pt x="4" y="648"/>
                            </a:cubicBezTo>
                            <a:cubicBezTo>
                              <a:pt x="4" y="650"/>
                              <a:pt x="5" y="648"/>
                              <a:pt x="5" y="645"/>
                            </a:cubicBezTo>
                            <a:cubicBezTo>
                              <a:pt x="5" y="643"/>
                              <a:pt x="5" y="641"/>
                              <a:pt x="5" y="637"/>
                            </a:cubicBezTo>
                            <a:cubicBezTo>
                              <a:pt x="5" y="640"/>
                              <a:pt x="5" y="643"/>
                              <a:pt x="5" y="645"/>
                            </a:cubicBezTo>
                            <a:cubicBezTo>
                              <a:pt x="5" y="646"/>
                              <a:pt x="5" y="648"/>
                              <a:pt x="4" y="651"/>
                            </a:cubicBezTo>
                            <a:cubicBezTo>
                              <a:pt x="4" y="651"/>
                              <a:pt x="4" y="650"/>
                              <a:pt x="4" y="648"/>
                            </a:cubicBezTo>
                            <a:cubicBezTo>
                              <a:pt x="4" y="648"/>
                              <a:pt x="4" y="647"/>
                              <a:pt x="4" y="645"/>
                            </a:cubicBezTo>
                            <a:cubicBezTo>
                              <a:pt x="3" y="650"/>
                              <a:pt x="4" y="662"/>
                              <a:pt x="3" y="657"/>
                            </a:cubicBezTo>
                            <a:cubicBezTo>
                              <a:pt x="5" y="664"/>
                              <a:pt x="6" y="726"/>
                              <a:pt x="6" y="731"/>
                            </a:cubicBezTo>
                            <a:cubicBezTo>
                              <a:pt x="6" y="736"/>
                              <a:pt x="3" y="742"/>
                              <a:pt x="2" y="745"/>
                            </a:cubicBezTo>
                            <a:cubicBezTo>
                              <a:pt x="3" y="762"/>
                              <a:pt x="5" y="770"/>
                              <a:pt x="5" y="787"/>
                            </a:cubicBezTo>
                            <a:cubicBezTo>
                              <a:pt x="4" y="790"/>
                              <a:pt x="2" y="800"/>
                              <a:pt x="2" y="809"/>
                            </a:cubicBezTo>
                            <a:cubicBezTo>
                              <a:pt x="2" y="807"/>
                              <a:pt x="1" y="813"/>
                              <a:pt x="1" y="813"/>
                            </a:cubicBezTo>
                            <a:cubicBezTo>
                              <a:pt x="0" y="819"/>
                              <a:pt x="1" y="838"/>
                              <a:pt x="2" y="846"/>
                            </a:cubicBezTo>
                            <a:cubicBezTo>
                              <a:pt x="1" y="849"/>
                              <a:pt x="3" y="850"/>
                              <a:pt x="3" y="855"/>
                            </a:cubicBezTo>
                            <a:cubicBezTo>
                              <a:pt x="2" y="853"/>
                              <a:pt x="3" y="855"/>
                              <a:pt x="3" y="864"/>
                            </a:cubicBezTo>
                            <a:cubicBezTo>
                              <a:pt x="3" y="865"/>
                              <a:pt x="6" y="892"/>
                              <a:pt x="6" y="904"/>
                            </a:cubicBezTo>
                            <a:cubicBezTo>
                              <a:pt x="6" y="905"/>
                              <a:pt x="3" y="982"/>
                              <a:pt x="2" y="995"/>
                            </a:cubicBezTo>
                            <a:cubicBezTo>
                              <a:pt x="2" y="995"/>
                              <a:pt x="6" y="1022"/>
                              <a:pt x="6" y="1025"/>
                            </a:cubicBezTo>
                            <a:cubicBezTo>
                              <a:pt x="6" y="1023"/>
                              <a:pt x="4" y="1030"/>
                              <a:pt x="3" y="1044"/>
                            </a:cubicBezTo>
                            <a:cubicBezTo>
                              <a:pt x="3" y="1049"/>
                              <a:pt x="6" y="1053"/>
                              <a:pt x="5" y="1049"/>
                            </a:cubicBezTo>
                            <a:cubicBezTo>
                              <a:pt x="5" y="1095"/>
                              <a:pt x="6" y="1144"/>
                              <a:pt x="6" y="1142"/>
                            </a:cubicBezTo>
                            <a:cubicBezTo>
                              <a:pt x="5" y="1150"/>
                              <a:pt x="3" y="1157"/>
                              <a:pt x="3" y="1157"/>
                            </a:cubicBezTo>
                            <a:cubicBezTo>
                              <a:pt x="3" y="1160"/>
                              <a:pt x="3" y="1165"/>
                              <a:pt x="3" y="1166"/>
                            </a:cubicBezTo>
                            <a:cubicBezTo>
                              <a:pt x="3" y="1169"/>
                              <a:pt x="2" y="1193"/>
                              <a:pt x="3" y="1219"/>
                            </a:cubicBezTo>
                            <a:cubicBezTo>
                              <a:pt x="3" y="1219"/>
                              <a:pt x="5" y="1219"/>
                              <a:pt x="7" y="1218"/>
                            </a:cubicBezTo>
                            <a:cubicBezTo>
                              <a:pt x="6" y="1234"/>
                              <a:pt x="5" y="1270"/>
                              <a:pt x="4" y="1306"/>
                            </a:cubicBezTo>
                            <a:cubicBezTo>
                              <a:pt x="4" y="1313"/>
                              <a:pt x="6" y="1319"/>
                              <a:pt x="6" y="1326"/>
                            </a:cubicBezTo>
                            <a:cubicBezTo>
                              <a:pt x="6" y="1329"/>
                              <a:pt x="4" y="1333"/>
                              <a:pt x="4" y="1336"/>
                            </a:cubicBezTo>
                            <a:cubicBezTo>
                              <a:pt x="4" y="1371"/>
                              <a:pt x="5" y="1400"/>
                              <a:pt x="4" y="1400"/>
                            </a:cubicBezTo>
                            <a:cubicBezTo>
                              <a:pt x="6" y="1409"/>
                              <a:pt x="4" y="1424"/>
                              <a:pt x="7" y="1439"/>
                            </a:cubicBezTo>
                            <a:cubicBezTo>
                              <a:pt x="6" y="1442"/>
                              <a:pt x="6" y="1436"/>
                              <a:pt x="6" y="1438"/>
                            </a:cubicBezTo>
                            <a:cubicBezTo>
                              <a:pt x="7" y="1442"/>
                              <a:pt x="7" y="1446"/>
                              <a:pt x="6" y="1455"/>
                            </a:cubicBezTo>
                            <a:cubicBezTo>
                              <a:pt x="6" y="1455"/>
                              <a:pt x="6" y="1453"/>
                              <a:pt x="6" y="1454"/>
                            </a:cubicBezTo>
                            <a:cubicBezTo>
                              <a:pt x="6" y="1477"/>
                              <a:pt x="8" y="1487"/>
                              <a:pt x="7" y="1513"/>
                            </a:cubicBezTo>
                            <a:cubicBezTo>
                              <a:pt x="7" y="1514"/>
                              <a:pt x="7" y="1571"/>
                              <a:pt x="7" y="1569"/>
                            </a:cubicBezTo>
                            <a:cubicBezTo>
                              <a:pt x="6" y="1576"/>
                              <a:pt x="3" y="1588"/>
                              <a:pt x="3" y="1592"/>
                            </a:cubicBezTo>
                            <a:cubicBezTo>
                              <a:pt x="3" y="1588"/>
                              <a:pt x="2" y="1637"/>
                              <a:pt x="3" y="1660"/>
                            </a:cubicBezTo>
                            <a:cubicBezTo>
                              <a:pt x="4" y="1661"/>
                              <a:pt x="3" y="1672"/>
                              <a:pt x="4" y="1691"/>
                            </a:cubicBezTo>
                            <a:cubicBezTo>
                              <a:pt x="4" y="1691"/>
                              <a:pt x="6" y="1708"/>
                              <a:pt x="6" y="1708"/>
                            </a:cubicBezTo>
                            <a:cubicBezTo>
                              <a:pt x="6" y="1708"/>
                              <a:pt x="6" y="1708"/>
                              <a:pt x="6" y="1707"/>
                            </a:cubicBezTo>
                            <a:cubicBezTo>
                              <a:pt x="6" y="1708"/>
                              <a:pt x="6" y="1708"/>
                              <a:pt x="6" y="1708"/>
                            </a:cubicBezTo>
                            <a:cubicBezTo>
                              <a:pt x="7" y="1726"/>
                              <a:pt x="6" y="1717"/>
                              <a:pt x="7" y="1729"/>
                            </a:cubicBezTo>
                            <a:cubicBezTo>
                              <a:pt x="7" y="1731"/>
                              <a:pt x="8" y="1730"/>
                              <a:pt x="7" y="1732"/>
                            </a:cubicBezTo>
                            <a:cubicBezTo>
                              <a:pt x="8" y="1736"/>
                              <a:pt x="5" y="1735"/>
                              <a:pt x="5" y="1745"/>
                            </a:cubicBezTo>
                            <a:cubicBezTo>
                              <a:pt x="5" y="1737"/>
                              <a:pt x="5" y="1751"/>
                              <a:pt x="4" y="1743"/>
                            </a:cubicBezTo>
                            <a:cubicBezTo>
                              <a:pt x="3" y="1763"/>
                              <a:pt x="6" y="1769"/>
                              <a:pt x="6" y="1774"/>
                            </a:cubicBezTo>
                            <a:cubicBezTo>
                              <a:pt x="7" y="1770"/>
                              <a:pt x="6" y="1795"/>
                              <a:pt x="6" y="1796"/>
                            </a:cubicBezTo>
                            <a:cubicBezTo>
                              <a:pt x="6" y="1797"/>
                              <a:pt x="6" y="1799"/>
                              <a:pt x="7" y="1801"/>
                            </a:cubicBezTo>
                            <a:cubicBezTo>
                              <a:pt x="6" y="1805"/>
                              <a:pt x="2" y="1826"/>
                              <a:pt x="2" y="1833"/>
                            </a:cubicBezTo>
                            <a:cubicBezTo>
                              <a:pt x="3" y="1834"/>
                              <a:pt x="3" y="1867"/>
                              <a:pt x="3" y="1872"/>
                            </a:cubicBezTo>
                            <a:cubicBezTo>
                              <a:pt x="3" y="1872"/>
                              <a:pt x="1" y="1897"/>
                              <a:pt x="1" y="1912"/>
                            </a:cubicBezTo>
                            <a:cubicBezTo>
                              <a:pt x="0" y="1914"/>
                              <a:pt x="4" y="1948"/>
                              <a:pt x="4" y="1972"/>
                            </a:cubicBezTo>
                            <a:cubicBezTo>
                              <a:pt x="3" y="1983"/>
                              <a:pt x="5" y="2011"/>
                              <a:pt x="5" y="2027"/>
                            </a:cubicBezTo>
                            <a:cubicBezTo>
                              <a:pt x="5" y="2029"/>
                              <a:pt x="5" y="2064"/>
                              <a:pt x="5" y="2095"/>
                            </a:cubicBezTo>
                            <a:cubicBezTo>
                              <a:pt x="5" y="2095"/>
                              <a:pt x="3" y="2101"/>
                              <a:pt x="3" y="2104"/>
                            </a:cubicBezTo>
                            <a:cubicBezTo>
                              <a:pt x="3" y="2104"/>
                              <a:pt x="3" y="2105"/>
                              <a:pt x="3" y="2107"/>
                            </a:cubicBezTo>
                            <a:cubicBezTo>
                              <a:pt x="3" y="2114"/>
                              <a:pt x="6" y="2121"/>
                              <a:pt x="6" y="2121"/>
                            </a:cubicBezTo>
                            <a:cubicBezTo>
                              <a:pt x="7" y="2126"/>
                              <a:pt x="5" y="2126"/>
                              <a:pt x="5" y="2132"/>
                            </a:cubicBezTo>
                            <a:cubicBezTo>
                              <a:pt x="5" y="2132"/>
                              <a:pt x="7" y="2135"/>
                              <a:pt x="7" y="2136"/>
                            </a:cubicBezTo>
                            <a:cubicBezTo>
                              <a:pt x="7" y="2173"/>
                              <a:pt x="5" y="2173"/>
                              <a:pt x="5" y="2210"/>
                            </a:cubicBezTo>
                            <a:cubicBezTo>
                              <a:pt x="5" y="2214"/>
                              <a:pt x="8" y="2214"/>
                              <a:pt x="8" y="2218"/>
                            </a:cubicBezTo>
                            <a:cubicBezTo>
                              <a:pt x="8" y="2225"/>
                              <a:pt x="1" y="2225"/>
                              <a:pt x="1" y="2231"/>
                            </a:cubicBezTo>
                            <a:cubicBezTo>
                              <a:pt x="0" y="2275"/>
                              <a:pt x="2" y="2275"/>
                              <a:pt x="2" y="2318"/>
                            </a:cubicBezTo>
                            <a:cubicBezTo>
                              <a:pt x="2" y="2362"/>
                              <a:pt x="5" y="2414"/>
                              <a:pt x="5" y="2414"/>
                            </a:cubicBezTo>
                            <a:cubicBezTo>
                              <a:pt x="5" y="2414"/>
                              <a:pt x="15" y="2413"/>
                              <a:pt x="22" y="2413"/>
                            </a:cubicBezTo>
                            <a:cubicBezTo>
                              <a:pt x="24" y="2413"/>
                              <a:pt x="71" y="2416"/>
                              <a:pt x="117" y="2416"/>
                            </a:cubicBezTo>
                            <a:cubicBezTo>
                              <a:pt x="124" y="2416"/>
                              <a:pt x="131" y="2414"/>
                              <a:pt x="138" y="2414"/>
                            </a:cubicBezTo>
                            <a:cubicBezTo>
                              <a:pt x="141" y="2414"/>
                              <a:pt x="144" y="2417"/>
                              <a:pt x="148" y="2417"/>
                            </a:cubicBezTo>
                            <a:cubicBezTo>
                              <a:pt x="183" y="2417"/>
                              <a:pt x="212" y="2416"/>
                              <a:pt x="212" y="2416"/>
                            </a:cubicBezTo>
                            <a:cubicBezTo>
                              <a:pt x="221" y="2415"/>
                              <a:pt x="236" y="2416"/>
                              <a:pt x="251" y="2414"/>
                            </a:cubicBezTo>
                            <a:cubicBezTo>
                              <a:pt x="254" y="2414"/>
                              <a:pt x="248" y="2414"/>
                              <a:pt x="250" y="2415"/>
                            </a:cubicBezTo>
                            <a:cubicBezTo>
                              <a:pt x="254" y="2414"/>
                              <a:pt x="258" y="2414"/>
                              <a:pt x="266" y="2414"/>
                            </a:cubicBezTo>
                            <a:cubicBezTo>
                              <a:pt x="267" y="2414"/>
                              <a:pt x="265" y="2415"/>
                              <a:pt x="265" y="2415"/>
                            </a:cubicBezTo>
                            <a:cubicBezTo>
                              <a:pt x="289" y="2415"/>
                              <a:pt x="299" y="2413"/>
                              <a:pt x="325" y="2413"/>
                            </a:cubicBezTo>
                            <a:cubicBezTo>
                              <a:pt x="326" y="2413"/>
                              <a:pt x="382" y="2414"/>
                              <a:pt x="381" y="2414"/>
                            </a:cubicBezTo>
                            <a:cubicBezTo>
                              <a:pt x="388" y="2415"/>
                              <a:pt x="400" y="2418"/>
                              <a:pt x="403" y="2418"/>
                            </a:cubicBezTo>
                            <a:cubicBezTo>
                              <a:pt x="400" y="2418"/>
                              <a:pt x="449" y="2418"/>
                              <a:pt x="472" y="2417"/>
                            </a:cubicBezTo>
                            <a:cubicBezTo>
                              <a:pt x="473" y="2417"/>
                              <a:pt x="484" y="2417"/>
                              <a:pt x="503" y="2417"/>
                            </a:cubicBezTo>
                            <a:cubicBezTo>
                              <a:pt x="503" y="2417"/>
                              <a:pt x="520" y="2415"/>
                              <a:pt x="520" y="2415"/>
                            </a:cubicBezTo>
                            <a:cubicBezTo>
                              <a:pt x="520" y="2415"/>
                              <a:pt x="519" y="2415"/>
                              <a:pt x="519" y="2415"/>
                            </a:cubicBezTo>
                            <a:cubicBezTo>
                              <a:pt x="520" y="2415"/>
                              <a:pt x="520" y="2415"/>
                              <a:pt x="520" y="2415"/>
                            </a:cubicBezTo>
                            <a:cubicBezTo>
                              <a:pt x="537" y="2414"/>
                              <a:pt x="529" y="2415"/>
                              <a:pt x="541" y="2414"/>
                            </a:cubicBezTo>
                            <a:cubicBezTo>
                              <a:pt x="542" y="2414"/>
                              <a:pt x="542" y="2413"/>
                              <a:pt x="544" y="2413"/>
                            </a:cubicBezTo>
                            <a:cubicBezTo>
                              <a:pt x="548" y="2413"/>
                              <a:pt x="547" y="2416"/>
                              <a:pt x="557" y="2415"/>
                            </a:cubicBezTo>
                            <a:cubicBezTo>
                              <a:pt x="549" y="2416"/>
                              <a:pt x="563" y="2415"/>
                              <a:pt x="554" y="2416"/>
                            </a:cubicBezTo>
                            <a:cubicBezTo>
                              <a:pt x="574" y="2418"/>
                              <a:pt x="581" y="2415"/>
                              <a:pt x="586" y="2414"/>
                            </a:cubicBezTo>
                            <a:cubicBezTo>
                              <a:pt x="581" y="2414"/>
                              <a:pt x="607" y="2415"/>
                              <a:pt x="607" y="2415"/>
                            </a:cubicBezTo>
                            <a:cubicBezTo>
                              <a:pt x="608" y="2415"/>
                              <a:pt x="609" y="2415"/>
                              <a:pt x="610" y="2414"/>
                            </a:cubicBezTo>
                            <a:cubicBezTo>
                              <a:pt x="612" y="2414"/>
                              <a:pt x="638" y="2415"/>
                              <a:pt x="648" y="2414"/>
                            </a:cubicBezTo>
                            <a:cubicBezTo>
                              <a:pt x="649" y="2414"/>
                              <a:pt x="648" y="2414"/>
                              <a:pt x="644" y="2414"/>
                            </a:cubicBezTo>
                            <a:cubicBezTo>
                              <a:pt x="642" y="2414"/>
                              <a:pt x="640" y="2414"/>
                              <a:pt x="636" y="2414"/>
                            </a:cubicBezTo>
                            <a:cubicBezTo>
                              <a:pt x="639" y="2414"/>
                              <a:pt x="642" y="2414"/>
                              <a:pt x="644" y="2414"/>
                            </a:cubicBezTo>
                            <a:cubicBezTo>
                              <a:pt x="646" y="2414"/>
                              <a:pt x="648" y="2414"/>
                              <a:pt x="651" y="2414"/>
                            </a:cubicBezTo>
                            <a:cubicBezTo>
                              <a:pt x="651" y="2414"/>
                              <a:pt x="650" y="2414"/>
                              <a:pt x="648" y="2414"/>
                            </a:cubicBezTo>
                            <a:cubicBezTo>
                              <a:pt x="647" y="2415"/>
                              <a:pt x="646" y="2415"/>
                              <a:pt x="645" y="2415"/>
                            </a:cubicBezTo>
                            <a:cubicBezTo>
                              <a:pt x="649" y="2416"/>
                              <a:pt x="661" y="2414"/>
                              <a:pt x="657" y="2415"/>
                            </a:cubicBezTo>
                            <a:cubicBezTo>
                              <a:pt x="663" y="2414"/>
                              <a:pt x="726" y="2413"/>
                              <a:pt x="731" y="2413"/>
                            </a:cubicBezTo>
                            <a:cubicBezTo>
                              <a:pt x="735" y="2413"/>
                              <a:pt x="742" y="2416"/>
                              <a:pt x="744" y="2416"/>
                            </a:cubicBezTo>
                            <a:cubicBezTo>
                              <a:pt x="761" y="2416"/>
                              <a:pt x="769" y="2413"/>
                              <a:pt x="786" y="2414"/>
                            </a:cubicBezTo>
                            <a:cubicBezTo>
                              <a:pt x="790" y="2414"/>
                              <a:pt x="799" y="2417"/>
                              <a:pt x="809" y="2417"/>
                            </a:cubicBezTo>
                            <a:cubicBezTo>
                              <a:pt x="807" y="2416"/>
                              <a:pt x="813" y="2417"/>
                              <a:pt x="812" y="2418"/>
                            </a:cubicBezTo>
                            <a:cubicBezTo>
                              <a:pt x="818" y="2418"/>
                              <a:pt x="837" y="2417"/>
                              <a:pt x="846" y="2417"/>
                            </a:cubicBezTo>
                            <a:cubicBezTo>
                              <a:pt x="848" y="2417"/>
                              <a:pt x="849" y="2416"/>
                              <a:pt x="854" y="2416"/>
                            </a:cubicBezTo>
                            <a:cubicBezTo>
                              <a:pt x="853" y="2417"/>
                              <a:pt x="855" y="2415"/>
                              <a:pt x="863" y="2415"/>
                            </a:cubicBezTo>
                            <a:cubicBezTo>
                              <a:pt x="864" y="2415"/>
                              <a:pt x="892" y="2412"/>
                              <a:pt x="904" y="2413"/>
                            </a:cubicBezTo>
                            <a:cubicBezTo>
                              <a:pt x="904" y="2413"/>
                              <a:pt x="982" y="2416"/>
                              <a:pt x="994" y="2417"/>
                            </a:cubicBezTo>
                            <a:cubicBezTo>
                              <a:pt x="995" y="2416"/>
                              <a:pt x="1022" y="2412"/>
                              <a:pt x="1024" y="2412"/>
                            </a:cubicBezTo>
                            <a:cubicBezTo>
                              <a:pt x="1023" y="2412"/>
                              <a:pt x="1029" y="2415"/>
                              <a:pt x="1043" y="2415"/>
                            </a:cubicBezTo>
                            <a:cubicBezTo>
                              <a:pt x="1048" y="2416"/>
                              <a:pt x="1052" y="2413"/>
                              <a:pt x="1049" y="2413"/>
                            </a:cubicBezTo>
                            <a:cubicBezTo>
                              <a:pt x="1095" y="2413"/>
                              <a:pt x="1143" y="2413"/>
                              <a:pt x="1141" y="2413"/>
                            </a:cubicBezTo>
                            <a:cubicBezTo>
                              <a:pt x="1149" y="2413"/>
                              <a:pt x="1157" y="2416"/>
                              <a:pt x="1157" y="2416"/>
                            </a:cubicBezTo>
                            <a:cubicBezTo>
                              <a:pt x="1159" y="2416"/>
                              <a:pt x="1165" y="2415"/>
                              <a:pt x="1166" y="2416"/>
                            </a:cubicBezTo>
                            <a:cubicBezTo>
                              <a:pt x="1169" y="2416"/>
                              <a:pt x="1192" y="2417"/>
                              <a:pt x="1218" y="2416"/>
                            </a:cubicBezTo>
                            <a:cubicBezTo>
                              <a:pt x="1218" y="2413"/>
                              <a:pt x="1216" y="2376"/>
                              <a:pt x="1216" y="2370"/>
                            </a:cubicBezTo>
                            <a:cubicBezTo>
                              <a:pt x="1215" y="2377"/>
                              <a:pt x="1218" y="2319"/>
                              <a:pt x="1219" y="2318"/>
                            </a:cubicBezTo>
                            <a:cubicBezTo>
                              <a:pt x="1219" y="2311"/>
                              <a:pt x="1216" y="2296"/>
                              <a:pt x="1216" y="2291"/>
                            </a:cubicBezTo>
                            <a:cubicBezTo>
                              <a:pt x="1215" y="2295"/>
                              <a:pt x="1219" y="2275"/>
                              <a:pt x="1219" y="2267"/>
                            </a:cubicBezTo>
                            <a:cubicBezTo>
                              <a:pt x="1219" y="2267"/>
                              <a:pt x="1220" y="2247"/>
                              <a:pt x="1220" y="2246"/>
                            </a:cubicBezTo>
                            <a:cubicBezTo>
                              <a:pt x="1220" y="2231"/>
                              <a:pt x="1215" y="2178"/>
                              <a:pt x="1216" y="2174"/>
                            </a:cubicBezTo>
                            <a:cubicBezTo>
                              <a:pt x="1218" y="2173"/>
                              <a:pt x="1221" y="2138"/>
                              <a:pt x="1220" y="2131"/>
                            </a:cubicBezTo>
                            <a:cubicBezTo>
                              <a:pt x="1220" y="2134"/>
                              <a:pt x="1220" y="2124"/>
                              <a:pt x="1220" y="2118"/>
                            </a:cubicBezTo>
                            <a:cubicBezTo>
                              <a:pt x="1220" y="2102"/>
                              <a:pt x="1218" y="2091"/>
                              <a:pt x="1218" y="2083"/>
                            </a:cubicBezTo>
                            <a:cubicBezTo>
                              <a:pt x="1218" y="2081"/>
                              <a:pt x="1222" y="2019"/>
                              <a:pt x="1222" y="2017"/>
                            </a:cubicBezTo>
                            <a:cubicBezTo>
                              <a:pt x="1223" y="2010"/>
                              <a:pt x="1217" y="2001"/>
                              <a:pt x="1217" y="2000"/>
                            </a:cubicBezTo>
                            <a:cubicBezTo>
                              <a:pt x="1217" y="1999"/>
                              <a:pt x="1216" y="1999"/>
                              <a:pt x="1216" y="1998"/>
                            </a:cubicBezTo>
                            <a:cubicBezTo>
                              <a:pt x="1216" y="1992"/>
                              <a:pt x="1219" y="1984"/>
                              <a:pt x="1219" y="1976"/>
                            </a:cubicBezTo>
                            <a:cubicBezTo>
                              <a:pt x="1219" y="1970"/>
                              <a:pt x="1219" y="1949"/>
                              <a:pt x="1219" y="1947"/>
                            </a:cubicBezTo>
                            <a:cubicBezTo>
                              <a:pt x="1219" y="1939"/>
                              <a:pt x="1220" y="1921"/>
                              <a:pt x="1220" y="1919"/>
                            </a:cubicBezTo>
                            <a:cubicBezTo>
                              <a:pt x="1220" y="1918"/>
                              <a:pt x="1219" y="1823"/>
                              <a:pt x="1219" y="1818"/>
                            </a:cubicBezTo>
                            <a:cubicBezTo>
                              <a:pt x="1220" y="1817"/>
                              <a:pt x="1222" y="1805"/>
                              <a:pt x="1222" y="1802"/>
                            </a:cubicBezTo>
                            <a:cubicBezTo>
                              <a:pt x="1222" y="1802"/>
                              <a:pt x="1222" y="1802"/>
                              <a:pt x="1221" y="1802"/>
                            </a:cubicBezTo>
                            <a:cubicBezTo>
                              <a:pt x="1221" y="1793"/>
                              <a:pt x="1222" y="1777"/>
                              <a:pt x="1221" y="1770"/>
                            </a:cubicBezTo>
                            <a:cubicBezTo>
                              <a:pt x="1221" y="1768"/>
                              <a:pt x="1221" y="1770"/>
                              <a:pt x="1220" y="1773"/>
                            </a:cubicBezTo>
                            <a:cubicBezTo>
                              <a:pt x="1220" y="1776"/>
                              <a:pt x="1221" y="1777"/>
                              <a:pt x="1221" y="1782"/>
                            </a:cubicBezTo>
                            <a:cubicBezTo>
                              <a:pt x="1220" y="1779"/>
                              <a:pt x="1220" y="1776"/>
                              <a:pt x="1220" y="1773"/>
                            </a:cubicBezTo>
                            <a:cubicBezTo>
                              <a:pt x="1220" y="1772"/>
                              <a:pt x="1221" y="1770"/>
                              <a:pt x="1221" y="1767"/>
                            </a:cubicBezTo>
                            <a:cubicBezTo>
                              <a:pt x="1221" y="1767"/>
                              <a:pt x="1221" y="1768"/>
                              <a:pt x="1221" y="1770"/>
                            </a:cubicBezTo>
                            <a:cubicBezTo>
                              <a:pt x="1221" y="1771"/>
                              <a:pt x="1222" y="1772"/>
                              <a:pt x="1222" y="1773"/>
                            </a:cubicBezTo>
                            <a:cubicBezTo>
                              <a:pt x="1222" y="1769"/>
                              <a:pt x="1221" y="1756"/>
                              <a:pt x="1222" y="1761"/>
                            </a:cubicBezTo>
                            <a:cubicBezTo>
                              <a:pt x="1220" y="1754"/>
                              <a:pt x="1220" y="1692"/>
                              <a:pt x="1219" y="1687"/>
                            </a:cubicBezTo>
                            <a:cubicBezTo>
                              <a:pt x="1220" y="1682"/>
                              <a:pt x="1223" y="1676"/>
                              <a:pt x="1223" y="1673"/>
                            </a:cubicBezTo>
                            <a:cubicBezTo>
                              <a:pt x="1223" y="1657"/>
                              <a:pt x="1220" y="1649"/>
                              <a:pt x="1221" y="1632"/>
                            </a:cubicBezTo>
                            <a:cubicBezTo>
                              <a:pt x="1221" y="1628"/>
                              <a:pt x="1223" y="1618"/>
                              <a:pt x="1224" y="1609"/>
                            </a:cubicBezTo>
                            <a:cubicBezTo>
                              <a:pt x="1223" y="1611"/>
                              <a:pt x="1224" y="1605"/>
                              <a:pt x="1224" y="1606"/>
                            </a:cubicBezTo>
                            <a:cubicBezTo>
                              <a:pt x="1225" y="1599"/>
                              <a:pt x="1224" y="1581"/>
                              <a:pt x="1224" y="1572"/>
                            </a:cubicBezTo>
                            <a:cubicBezTo>
                              <a:pt x="1224" y="1569"/>
                              <a:pt x="1223" y="1569"/>
                              <a:pt x="1223" y="1564"/>
                            </a:cubicBezTo>
                            <a:cubicBezTo>
                              <a:pt x="1223" y="1565"/>
                              <a:pt x="1222" y="1563"/>
                              <a:pt x="1222" y="1555"/>
                            </a:cubicBezTo>
                            <a:cubicBezTo>
                              <a:pt x="1222" y="1554"/>
                              <a:pt x="1219" y="1526"/>
                              <a:pt x="1220" y="1514"/>
                            </a:cubicBezTo>
                            <a:cubicBezTo>
                              <a:pt x="1219" y="1513"/>
                              <a:pt x="1223" y="1436"/>
                              <a:pt x="1224" y="1424"/>
                            </a:cubicBezTo>
                            <a:cubicBezTo>
                              <a:pt x="1223" y="1423"/>
                              <a:pt x="1219" y="1396"/>
                              <a:pt x="1219" y="1393"/>
                            </a:cubicBezTo>
                            <a:cubicBezTo>
                              <a:pt x="1219" y="1395"/>
                              <a:pt x="1221" y="1389"/>
                              <a:pt x="1222" y="1374"/>
                            </a:cubicBezTo>
                            <a:cubicBezTo>
                              <a:pt x="1223" y="1369"/>
                              <a:pt x="1220" y="1366"/>
                              <a:pt x="1220" y="1369"/>
                            </a:cubicBezTo>
                            <a:cubicBezTo>
                              <a:pt x="1220" y="1323"/>
                              <a:pt x="1220" y="1275"/>
                              <a:pt x="1219" y="1277"/>
                            </a:cubicBezTo>
                            <a:cubicBezTo>
                              <a:pt x="1220" y="1269"/>
                              <a:pt x="1223" y="1261"/>
                              <a:pt x="1223" y="1261"/>
                            </a:cubicBezTo>
                            <a:cubicBezTo>
                              <a:pt x="1223" y="1259"/>
                              <a:pt x="1222" y="1253"/>
                              <a:pt x="1223" y="1252"/>
                            </a:cubicBezTo>
                            <a:cubicBezTo>
                              <a:pt x="1223" y="1249"/>
                              <a:pt x="1223" y="1226"/>
                              <a:pt x="1223" y="1200"/>
                            </a:cubicBezTo>
                            <a:cubicBezTo>
                              <a:pt x="1222" y="1200"/>
                              <a:pt x="1221" y="1200"/>
                              <a:pt x="1218" y="1200"/>
                            </a:cubicBezTo>
                            <a:cubicBezTo>
                              <a:pt x="1219" y="1184"/>
                              <a:pt x="1221" y="1148"/>
                              <a:pt x="1221" y="1113"/>
                            </a:cubicBezTo>
                            <a:cubicBezTo>
                              <a:pt x="1221" y="1106"/>
                              <a:pt x="1219" y="1099"/>
                              <a:pt x="1219" y="1092"/>
                            </a:cubicBezTo>
                            <a:cubicBezTo>
                              <a:pt x="1219" y="1089"/>
                              <a:pt x="1221" y="1086"/>
                              <a:pt x="1221" y="1082"/>
                            </a:cubicBezTo>
                            <a:cubicBezTo>
                              <a:pt x="1221" y="1047"/>
                              <a:pt x="1221" y="1018"/>
                              <a:pt x="1221" y="1018"/>
                            </a:cubicBezTo>
                            <a:cubicBezTo>
                              <a:pt x="1219" y="1009"/>
                              <a:pt x="1221" y="994"/>
                              <a:pt x="1219" y="979"/>
                            </a:cubicBezTo>
                            <a:cubicBezTo>
                              <a:pt x="1219" y="976"/>
                              <a:pt x="1219" y="982"/>
                              <a:pt x="1219" y="980"/>
                            </a:cubicBezTo>
                            <a:cubicBezTo>
                              <a:pt x="1219" y="977"/>
                              <a:pt x="1219" y="972"/>
                              <a:pt x="1219" y="964"/>
                            </a:cubicBezTo>
                            <a:cubicBezTo>
                              <a:pt x="1219" y="963"/>
                              <a:pt x="1220" y="965"/>
                              <a:pt x="1220" y="965"/>
                            </a:cubicBezTo>
                            <a:cubicBezTo>
                              <a:pt x="1220" y="941"/>
                              <a:pt x="1218" y="931"/>
                              <a:pt x="1218" y="905"/>
                            </a:cubicBezTo>
                            <a:cubicBezTo>
                              <a:pt x="1218" y="904"/>
                              <a:pt x="1219" y="848"/>
                              <a:pt x="1219" y="849"/>
                            </a:cubicBezTo>
                            <a:cubicBezTo>
                              <a:pt x="1219" y="842"/>
                              <a:pt x="1222" y="830"/>
                              <a:pt x="1222" y="827"/>
                            </a:cubicBezTo>
                            <a:cubicBezTo>
                              <a:pt x="1222" y="830"/>
                              <a:pt x="1223" y="781"/>
                              <a:pt x="1222" y="758"/>
                            </a:cubicBezTo>
                            <a:cubicBezTo>
                              <a:pt x="1222" y="757"/>
                              <a:pt x="1222" y="746"/>
                              <a:pt x="1222" y="727"/>
                            </a:cubicBezTo>
                            <a:cubicBezTo>
                              <a:pt x="1222" y="727"/>
                              <a:pt x="1220" y="710"/>
                              <a:pt x="1219" y="710"/>
                            </a:cubicBezTo>
                            <a:cubicBezTo>
                              <a:pt x="1219" y="710"/>
                              <a:pt x="1219" y="711"/>
                              <a:pt x="1219" y="711"/>
                            </a:cubicBezTo>
                            <a:cubicBezTo>
                              <a:pt x="1219" y="710"/>
                              <a:pt x="1219" y="710"/>
                              <a:pt x="1219" y="710"/>
                            </a:cubicBezTo>
                            <a:cubicBezTo>
                              <a:pt x="1219" y="693"/>
                              <a:pt x="1220" y="701"/>
                              <a:pt x="1218" y="689"/>
                            </a:cubicBezTo>
                            <a:cubicBezTo>
                              <a:pt x="1218" y="688"/>
                              <a:pt x="1218" y="688"/>
                              <a:pt x="1218" y="686"/>
                            </a:cubicBezTo>
                            <a:cubicBezTo>
                              <a:pt x="1217" y="682"/>
                              <a:pt x="1220" y="683"/>
                              <a:pt x="1220" y="674"/>
                            </a:cubicBezTo>
                            <a:cubicBezTo>
                              <a:pt x="1221" y="681"/>
                              <a:pt x="1220" y="667"/>
                              <a:pt x="1221" y="676"/>
                            </a:cubicBezTo>
                            <a:cubicBezTo>
                              <a:pt x="1222" y="656"/>
                              <a:pt x="1219" y="649"/>
                              <a:pt x="1219" y="644"/>
                            </a:cubicBezTo>
                            <a:cubicBezTo>
                              <a:pt x="1218" y="649"/>
                              <a:pt x="1219" y="623"/>
                              <a:pt x="1219" y="623"/>
                            </a:cubicBezTo>
                            <a:cubicBezTo>
                              <a:pt x="1219" y="622"/>
                              <a:pt x="1219" y="620"/>
                              <a:pt x="1218" y="618"/>
                            </a:cubicBezTo>
                            <a:cubicBezTo>
                              <a:pt x="1219" y="613"/>
                              <a:pt x="1224" y="593"/>
                              <a:pt x="1224" y="585"/>
                            </a:cubicBezTo>
                            <a:cubicBezTo>
                              <a:pt x="1222" y="584"/>
                              <a:pt x="1222" y="552"/>
                              <a:pt x="1222" y="546"/>
                            </a:cubicBezTo>
                            <a:cubicBezTo>
                              <a:pt x="1222" y="546"/>
                              <a:pt x="1224" y="521"/>
                              <a:pt x="1225" y="506"/>
                            </a:cubicBezTo>
                            <a:cubicBezTo>
                              <a:pt x="1225" y="505"/>
                              <a:pt x="1221" y="470"/>
                              <a:pt x="1222" y="446"/>
                            </a:cubicBezTo>
                          </a:path>
                        </a:pathLst>
                      </a:custGeom>
                      <a:solidFill>
                        <a:srgbClr val="F1E1C1"/>
                      </a:solidFill>
                      <a:ln>
                        <a:noFill/>
                      </a:ln>
                    </wps:spPr>
                    <wps:bodyPr vert="horz" wrap="square" lIns="91440" tIns="45720" rIns="91440" bIns="45720" numCol="1" anchor="t" anchorCtr="0" compatLnSpc="1">
                      <a:prstTxWarp prst="textNoShape">
                        <a:avLst/>
                      </a:prstTxWarp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D4E8DC2" id="Freeform 5" o:spid="_x0000_s1026" style="position:absolute;margin-left:106.2pt;margin-top:-355.95pt;width:275.6pt;height:664.4pt;rotation:-90;z-index:-2516346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coordsize="1225,241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" path="m6,101v,-1,,-1,,-1c6,101,6,101,6,101m1219,2318v,,,,,1c1219,2318,1219,2318,1219,2318t3,-1872c1222,435,1220,408,1221,392v,-2,-1,-38,-1,-69c1220,323,1222,317,1222,315v,,,-2,,-3c1222,304,1219,298,1219,297v,-5,2,-5,1,-10c1220,286,1218,284,1218,283v,-37,2,-37,2,-75c1220,204,1218,204,1218,200v,-6,6,-6,6,-13c1225,144,1223,143,1223,100v,-44,-3,-95,-3,-95c1220,5,1210,5,1203,5v-1,,-48,-3,-95,-3c1101,2,1094,4,1087,4v-3,,-6,-2,-9,-2c1042,2,1013,3,1013,2v-9,2,-24,,-39,2c971,4,977,4,975,4v-3,,-8,,-16,c958,4,960,3,960,3v-23,,-33,2,-60,2c899,5,843,4,844,4,837,4,826,1,822,1v4,,-46,-1,-68,c753,1,742,1,723,1v-1,,-18,2,-18,3c706,4,706,4,706,4v,,-1,,-1,c688,4,697,3,684,5v-1,,-1,,-2,c677,6,678,3,669,3v8,-1,-7,,2,-1c651,1,645,4,640,4v4,1,-21,,-22,c617,4,616,4,615,4v-2,,-28,-1,-37,c576,4,578,5,581,5v2,,4,,8,c586,5,583,5,581,5v-2,,-3,,-7,-1c575,4,576,4,578,4v,,1,,3,-1c576,3,564,4,568,3v-6,2,-68,2,-73,3c490,6,484,3,481,2v-17,,-25,3,-42,3c436,4,426,2,416,1v3,1,-3,,-3,c407,,388,1,380,2v-3,-1,-4,,-9,c372,2,370,3,362,3v-1,,-28,3,-40,3c321,6,243,3,231,1v,1,-27,5,-30,5c202,6,196,4,182,3v-5,,-9,2,-5,2c131,5,82,6,84,6,76,5,69,2,69,2,66,3,61,3,60,3,56,3,33,2,7,3v,2,3,40,3,45c11,41,7,99,6,101v1,6,3,21,3,26c11,123,6,144,6,151v,1,,20,,21c6,187,10,240,9,244v-1,1,-4,36,-3,43c5,285,5,295,5,300v,16,2,27,2,35c7,337,3,400,3,401v,7,5,17,5,17c8,419,9,419,9,420v,7,-3,14,-3,23c6,449,7,469,7,471v,8,-2,26,-2,28c5,500,6,595,6,600v,1,-3,14,-3,16c3,616,3,616,4,617v,8,,24,,31c4,650,5,648,5,645v,-2,,-4,,-8c5,640,5,643,5,645v,1,,3,-1,6c4,651,4,650,4,648v,,,-1,,-3c3,650,4,662,3,657v2,7,3,69,3,74c6,736,3,742,2,745v1,17,3,25,3,42c4,790,2,800,2,809v,-2,-1,4,-1,4c,819,1,838,2,846v-1,3,1,4,1,9c2,853,3,855,3,864v,1,3,28,3,40c6,905,3,982,2,995v,,4,27,4,30c6,1023,4,1030,3,1044v,5,3,9,2,5c5,1095,6,1144,6,1142v-1,8,-3,15,-3,15c3,1160,3,1165,3,1166v,3,-1,27,,53c3,1219,5,1219,7,1218v-1,16,-2,52,-3,88c4,1313,6,1319,6,1326v,3,-2,7,-2,10c4,1371,5,1400,4,1400v2,9,,24,3,39c6,1442,6,1436,6,1438v1,4,1,8,,17c6,1455,6,1453,6,1454v,23,2,33,1,59c7,1514,7,1571,7,1569v-1,7,-4,19,-4,23c3,1588,2,1637,3,1660v1,1,,12,1,31c4,1691,6,1708,6,1708v,,,,,-1c6,1708,6,1708,6,1708v1,18,,9,1,21c7,1731,8,1730,7,1732v1,4,-2,3,-2,13c5,1737,5,1751,4,1743v-1,20,2,26,2,31c7,1770,6,1795,6,1796v,1,,3,1,5c6,1805,2,1826,2,1833v1,1,1,34,1,39c3,1872,1,1897,1,1912v-1,2,3,36,3,60c3,1983,5,2011,5,2027v,2,,37,,68c5,2095,3,2101,3,2104v,,,1,,3c3,2114,6,2121,6,2121v1,5,-1,5,-1,11c5,2132,7,2135,7,2136v,37,-2,37,-2,74c5,2214,8,2214,8,2218v,7,-7,7,-7,13c,2275,2,2275,2,2318v,44,3,96,3,96c5,2414,15,2413,22,2413v2,,49,3,95,3c124,2416,131,2414,138,2414v3,,6,3,10,3c183,2417,212,2416,212,2416v9,-1,24,,39,-2c254,2414,248,2414,250,2415v4,-1,8,-1,16,-1c267,2414,265,2415,265,2415v24,,34,-2,60,-2c326,2413,382,2414,381,2414v7,1,19,4,22,4c400,2418,449,2418,472,2417v1,,12,,31,c503,2417,520,2415,520,2415v,,-1,,-1,c520,2415,520,2415,520,2415v17,-1,9,,21,-1c542,2414,542,2413,544,2413v4,,3,3,13,2c549,2416,563,2415,554,2416v20,2,27,-1,32,-2c581,2414,607,2415,607,2415v1,,2,,3,-1c612,2414,638,2415,648,2414v1,,,,-4,c642,2414,640,2414,636,2414v3,,6,,8,c646,2414,648,2414,651,2414v,,-1,,-3,c647,2415,646,2415,645,2415v4,1,16,-1,12,c663,2414,726,2413,731,2413v4,,11,3,13,3c761,2416,769,2413,786,2414v4,,13,3,23,3c807,2416,813,2417,812,2418v6,,25,-1,34,-1c848,2417,849,2416,854,2416v-1,1,1,-1,9,-1c864,2415,892,2412,904,2413v,,78,3,90,4c995,2416,1022,2412,1024,2412v-1,,5,3,19,3c1048,2416,1052,2413,1049,2413v46,,94,,92,c1149,2413,1157,2416,1157,2416v2,,8,-1,9,c1169,2416,1192,2417,1218,2416v,-3,-2,-40,-2,-46c1215,2377,1218,2319,1219,2318v,-7,-3,-22,-3,-27c1215,2295,1219,2275,1219,2267v,,1,-20,1,-21c1220,2231,1215,2178,1216,2174v2,-1,5,-36,4,-43c1220,2134,1220,2124,1220,2118v,-16,-2,-27,-2,-35c1218,2081,1222,2019,1222,2017v1,-7,-5,-16,-5,-17c1217,1999,1216,1999,1216,1998v,-6,3,-14,3,-22c1219,1970,1219,1949,1219,1947v,-8,1,-26,1,-28c1220,1918,1219,1823,1219,1818v1,-1,3,-13,3,-16c1222,1802,1222,1802,1221,1802v,-9,1,-25,,-32c1221,1768,1221,1770,1220,1773v,3,1,4,1,9c1220,1779,1220,1776,1220,1773v,-1,1,-3,1,-6c1221,1767,1221,1768,1221,1770v,1,1,2,1,3c1222,1769,1221,1756,1222,1761v-2,-7,-2,-69,-3,-74c1220,1682,1223,1676,1223,1673v,-16,-3,-24,-2,-41c1221,1628,1223,1618,1224,1609v-1,2,,-4,,-3c1225,1599,1224,1581,1224,1572v,-3,-1,-3,-1,-8c1223,1565,1222,1563,1222,1555v,-1,-3,-29,-2,-41c1219,1513,1223,1436,1224,1424v-1,-1,-5,-28,-5,-31c1219,1395,1221,1389,1222,1374v1,-5,-2,-8,-2,-5c1220,1323,1220,1275,1219,1277v1,-8,4,-16,4,-16c1223,1259,1222,1253,1223,1252v,-3,,-26,,-52c1222,1200,1221,1200,1218,1200v1,-16,3,-52,3,-87c1221,1106,1219,1099,1219,1092v,-3,2,-6,2,-10c1221,1047,1221,1018,1221,1018v-2,-9,,-24,-2,-39c1219,976,1219,982,1219,980v,-3,,-8,,-16c1219,963,1220,965,1220,965v,-24,-2,-34,-2,-60c1218,904,1219,848,1219,849v,-7,3,-19,3,-22c1222,830,1223,781,1222,758v,-1,,-12,,-31c1222,727,1220,710,1219,710v,,,1,,1c1219,710,1219,710,1219,710v,-17,1,-9,-1,-21c1218,688,1218,688,1218,686v-1,-4,2,-3,2,-12c1221,681,1220,667,1221,676v1,-20,-2,-27,-2,-32c1218,649,1219,623,1219,623v,-1,,-3,-1,-5c1219,613,1224,593,1224,585v-2,-1,-2,-33,-2,-39c1222,546,1224,521,1225,506v,-1,-4,-36,-3,-60e" fillcolor="#f1e1c1" stroked="f">
              <v:path arrowok="t" o:connecttype="custom" o:connectlocs="3483292,8092713;3491865,1099269;3486150,725866;3437572,17449;2783205,13959;2411730,13959;2017395,13959;1917382,6979;1660207,17449;1660207,10469;1188720,3490;920115,20938;240030,20938;17145,352464;17145,1001556;25717,1465692;8572,2149681;14287,2250884;17145,2551002;5715,2952322;17145,3576986;8572,4069040;11430,4662296;17145,5074085;11430,5901154;20002,6044234;20002,6285026;14287,7073708;14287,7440131;5715,8089223;422910,8434707;757237,8427728;1437322,8434707;1554480,8420748;1743075,8424238;1860232,8424238;2125980,8431218;2440305,8431218;2980372,8427728;3480435,8431218;3486150,7837961;3491865,7038810;3486150,6696816;3486150,6187313;3491865,6187313;3497580,5614995;3486150,5283470;3483292,4456401;3489007,3884083;3483292,3419948;3491865,2886017;3483292,2477717;3483292,2247394;3500437,1765810" o:connectangles="0,0,0,0,0,0,0,0,0,0,0,0,0,0,0,0,0,0,0,0,0,0,0,0,0,0,0,0,0,0,0,0,0,0,0,0,0,0,0,0,0,0,0,0,0,0,0,0,0,0,0,0,0,0"/>
              <o:lock v:ext="edit" verticies="t"/>
            </v:shape>
          </w:pict>
        </mc:Fallback>
      </mc:AlternateContent>
    </w:r>
    <w:r w:rsidR="00282361"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49667D"/>
    <w:multiLevelType w:val="hybridMultilevel"/>
    <w:tmpl w:val="50DC5B00"/>
    <w:lvl w:ilvl="0" w:tplc="0413000F">
      <w:start w:val="1"/>
      <w:numFmt w:val="decimal"/>
      <w:lvlText w:val="%1."/>
      <w:lvlJc w:val="left"/>
      <w:pPr>
        <w:ind w:left="1440" w:hanging="360"/>
      </w:pPr>
    </w:lvl>
    <w:lvl w:ilvl="1" w:tplc="04130019" w:tentative="1">
      <w:start w:val="1"/>
      <w:numFmt w:val="lowerLetter"/>
      <w:lvlText w:val="%2."/>
      <w:lvlJc w:val="left"/>
      <w:pPr>
        <w:ind w:left="2160" w:hanging="360"/>
      </w:pPr>
    </w:lvl>
    <w:lvl w:ilvl="2" w:tplc="0413001B" w:tentative="1">
      <w:start w:val="1"/>
      <w:numFmt w:val="lowerRoman"/>
      <w:lvlText w:val="%3."/>
      <w:lvlJc w:val="right"/>
      <w:pPr>
        <w:ind w:left="2880" w:hanging="180"/>
      </w:pPr>
    </w:lvl>
    <w:lvl w:ilvl="3" w:tplc="0413000F" w:tentative="1">
      <w:start w:val="1"/>
      <w:numFmt w:val="decimal"/>
      <w:lvlText w:val="%4."/>
      <w:lvlJc w:val="left"/>
      <w:pPr>
        <w:ind w:left="3600" w:hanging="360"/>
      </w:pPr>
    </w:lvl>
    <w:lvl w:ilvl="4" w:tplc="04130019" w:tentative="1">
      <w:start w:val="1"/>
      <w:numFmt w:val="lowerLetter"/>
      <w:lvlText w:val="%5."/>
      <w:lvlJc w:val="left"/>
      <w:pPr>
        <w:ind w:left="4320" w:hanging="360"/>
      </w:pPr>
    </w:lvl>
    <w:lvl w:ilvl="5" w:tplc="0413001B" w:tentative="1">
      <w:start w:val="1"/>
      <w:numFmt w:val="lowerRoman"/>
      <w:lvlText w:val="%6."/>
      <w:lvlJc w:val="right"/>
      <w:pPr>
        <w:ind w:left="5040" w:hanging="180"/>
      </w:pPr>
    </w:lvl>
    <w:lvl w:ilvl="6" w:tplc="0413000F" w:tentative="1">
      <w:start w:val="1"/>
      <w:numFmt w:val="decimal"/>
      <w:lvlText w:val="%7."/>
      <w:lvlJc w:val="left"/>
      <w:pPr>
        <w:ind w:left="5760" w:hanging="360"/>
      </w:pPr>
    </w:lvl>
    <w:lvl w:ilvl="7" w:tplc="04130019" w:tentative="1">
      <w:start w:val="1"/>
      <w:numFmt w:val="lowerLetter"/>
      <w:lvlText w:val="%8."/>
      <w:lvlJc w:val="left"/>
      <w:pPr>
        <w:ind w:left="6480" w:hanging="360"/>
      </w:pPr>
    </w:lvl>
    <w:lvl w:ilvl="8" w:tplc="0413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" w15:restartNumberingAfterBreak="0">
    <w:nsid w:val="088A3999"/>
    <w:multiLevelType w:val="hybridMultilevel"/>
    <w:tmpl w:val="9E4E7EBC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7CC65F7"/>
    <w:multiLevelType w:val="hybridMultilevel"/>
    <w:tmpl w:val="0442A57C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99C12B5"/>
    <w:multiLevelType w:val="hybridMultilevel"/>
    <w:tmpl w:val="BFF6C75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D64149F"/>
    <w:multiLevelType w:val="hybridMultilevel"/>
    <w:tmpl w:val="843207F6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F965760"/>
    <w:multiLevelType w:val="hybridMultilevel"/>
    <w:tmpl w:val="7B8C493A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86335D4"/>
    <w:multiLevelType w:val="hybridMultilevel"/>
    <w:tmpl w:val="AB149C22"/>
    <w:lvl w:ilvl="0" w:tplc="0413000F">
      <w:start w:val="1"/>
      <w:numFmt w:val="decimal"/>
      <w:lvlText w:val="%1."/>
      <w:lvlJc w:val="left"/>
      <w:pPr>
        <w:ind w:left="1080" w:hanging="360"/>
      </w:pPr>
    </w:lvl>
    <w:lvl w:ilvl="1" w:tplc="04130019" w:tentative="1">
      <w:start w:val="1"/>
      <w:numFmt w:val="lowerLetter"/>
      <w:lvlText w:val="%2."/>
      <w:lvlJc w:val="left"/>
      <w:pPr>
        <w:ind w:left="1800" w:hanging="360"/>
      </w:pPr>
    </w:lvl>
    <w:lvl w:ilvl="2" w:tplc="0413001B" w:tentative="1">
      <w:start w:val="1"/>
      <w:numFmt w:val="lowerRoman"/>
      <w:lvlText w:val="%3."/>
      <w:lvlJc w:val="right"/>
      <w:pPr>
        <w:ind w:left="2520" w:hanging="180"/>
      </w:pPr>
    </w:lvl>
    <w:lvl w:ilvl="3" w:tplc="0413000F" w:tentative="1">
      <w:start w:val="1"/>
      <w:numFmt w:val="decimal"/>
      <w:lvlText w:val="%4."/>
      <w:lvlJc w:val="left"/>
      <w:pPr>
        <w:ind w:left="3240" w:hanging="360"/>
      </w:pPr>
    </w:lvl>
    <w:lvl w:ilvl="4" w:tplc="04130019" w:tentative="1">
      <w:start w:val="1"/>
      <w:numFmt w:val="lowerLetter"/>
      <w:lvlText w:val="%5."/>
      <w:lvlJc w:val="left"/>
      <w:pPr>
        <w:ind w:left="3960" w:hanging="360"/>
      </w:pPr>
    </w:lvl>
    <w:lvl w:ilvl="5" w:tplc="0413001B" w:tentative="1">
      <w:start w:val="1"/>
      <w:numFmt w:val="lowerRoman"/>
      <w:lvlText w:val="%6."/>
      <w:lvlJc w:val="right"/>
      <w:pPr>
        <w:ind w:left="4680" w:hanging="180"/>
      </w:pPr>
    </w:lvl>
    <w:lvl w:ilvl="6" w:tplc="0413000F" w:tentative="1">
      <w:start w:val="1"/>
      <w:numFmt w:val="decimal"/>
      <w:lvlText w:val="%7."/>
      <w:lvlJc w:val="left"/>
      <w:pPr>
        <w:ind w:left="5400" w:hanging="360"/>
      </w:pPr>
    </w:lvl>
    <w:lvl w:ilvl="7" w:tplc="04130019" w:tentative="1">
      <w:start w:val="1"/>
      <w:numFmt w:val="lowerLetter"/>
      <w:lvlText w:val="%8."/>
      <w:lvlJc w:val="left"/>
      <w:pPr>
        <w:ind w:left="6120" w:hanging="360"/>
      </w:pPr>
    </w:lvl>
    <w:lvl w:ilvl="8" w:tplc="0413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4E2229D1"/>
    <w:multiLevelType w:val="hybridMultilevel"/>
    <w:tmpl w:val="93F22782"/>
    <w:lvl w:ilvl="0" w:tplc="0413000F">
      <w:start w:val="1"/>
      <w:numFmt w:val="decimal"/>
      <w:lvlText w:val="%1."/>
      <w:lvlJc w:val="left"/>
      <w:pPr>
        <w:ind w:left="720" w:hanging="360"/>
      </w:p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07272B1"/>
    <w:multiLevelType w:val="hybridMultilevel"/>
    <w:tmpl w:val="9A5EA238"/>
    <w:lvl w:ilvl="0" w:tplc="0413000F">
      <w:start w:val="1"/>
      <w:numFmt w:val="decimal"/>
      <w:lvlText w:val="%1."/>
      <w:lvlJc w:val="left"/>
      <w:pPr>
        <w:ind w:left="720" w:hanging="360"/>
      </w:p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3150F09"/>
    <w:multiLevelType w:val="hybridMultilevel"/>
    <w:tmpl w:val="53D0EC4A"/>
    <w:lvl w:ilvl="0" w:tplc="0413000F">
      <w:start w:val="1"/>
      <w:numFmt w:val="decimal"/>
      <w:lvlText w:val="%1."/>
      <w:lvlJc w:val="left"/>
      <w:pPr>
        <w:ind w:left="720" w:hanging="360"/>
      </w:p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E077870"/>
    <w:multiLevelType w:val="hybridMultilevel"/>
    <w:tmpl w:val="0B96E6EE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6FA050B0"/>
    <w:multiLevelType w:val="hybridMultilevel"/>
    <w:tmpl w:val="FFFFFFFF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2" w15:restartNumberingAfterBreak="0">
    <w:nsid w:val="711050DC"/>
    <w:multiLevelType w:val="hybridMultilevel"/>
    <w:tmpl w:val="6EDEAD5E"/>
    <w:lvl w:ilvl="0" w:tplc="C9BCBECA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30019" w:tentative="1">
      <w:start w:val="1"/>
      <w:numFmt w:val="lowerLetter"/>
      <w:lvlText w:val="%2."/>
      <w:lvlJc w:val="left"/>
      <w:pPr>
        <w:ind w:left="1800" w:hanging="360"/>
      </w:pPr>
    </w:lvl>
    <w:lvl w:ilvl="2" w:tplc="0413001B" w:tentative="1">
      <w:start w:val="1"/>
      <w:numFmt w:val="lowerRoman"/>
      <w:lvlText w:val="%3."/>
      <w:lvlJc w:val="right"/>
      <w:pPr>
        <w:ind w:left="2520" w:hanging="180"/>
      </w:pPr>
    </w:lvl>
    <w:lvl w:ilvl="3" w:tplc="0413000F" w:tentative="1">
      <w:start w:val="1"/>
      <w:numFmt w:val="decimal"/>
      <w:lvlText w:val="%4."/>
      <w:lvlJc w:val="left"/>
      <w:pPr>
        <w:ind w:left="3240" w:hanging="360"/>
      </w:pPr>
    </w:lvl>
    <w:lvl w:ilvl="4" w:tplc="04130019" w:tentative="1">
      <w:start w:val="1"/>
      <w:numFmt w:val="lowerLetter"/>
      <w:lvlText w:val="%5."/>
      <w:lvlJc w:val="left"/>
      <w:pPr>
        <w:ind w:left="3960" w:hanging="360"/>
      </w:pPr>
    </w:lvl>
    <w:lvl w:ilvl="5" w:tplc="0413001B" w:tentative="1">
      <w:start w:val="1"/>
      <w:numFmt w:val="lowerRoman"/>
      <w:lvlText w:val="%6."/>
      <w:lvlJc w:val="right"/>
      <w:pPr>
        <w:ind w:left="4680" w:hanging="180"/>
      </w:pPr>
    </w:lvl>
    <w:lvl w:ilvl="6" w:tplc="0413000F" w:tentative="1">
      <w:start w:val="1"/>
      <w:numFmt w:val="decimal"/>
      <w:lvlText w:val="%7."/>
      <w:lvlJc w:val="left"/>
      <w:pPr>
        <w:ind w:left="5400" w:hanging="360"/>
      </w:pPr>
    </w:lvl>
    <w:lvl w:ilvl="7" w:tplc="04130019" w:tentative="1">
      <w:start w:val="1"/>
      <w:numFmt w:val="lowerLetter"/>
      <w:lvlText w:val="%8."/>
      <w:lvlJc w:val="left"/>
      <w:pPr>
        <w:ind w:left="6120" w:hanging="360"/>
      </w:pPr>
    </w:lvl>
    <w:lvl w:ilvl="8" w:tplc="0413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 w15:restartNumberingAfterBreak="0">
    <w:nsid w:val="78436B74"/>
    <w:multiLevelType w:val="hybridMultilevel"/>
    <w:tmpl w:val="FEF0F6CE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786B02A8"/>
    <w:multiLevelType w:val="hybridMultilevel"/>
    <w:tmpl w:val="29AC33C8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851992361">
    <w:abstractNumId w:val="3"/>
  </w:num>
  <w:num w:numId="2" w16cid:durableId="2065130466">
    <w:abstractNumId w:val="1"/>
  </w:num>
  <w:num w:numId="3" w16cid:durableId="1271090487">
    <w:abstractNumId w:val="10"/>
  </w:num>
  <w:num w:numId="4" w16cid:durableId="1788701237">
    <w:abstractNumId w:val="0"/>
  </w:num>
  <w:num w:numId="5" w16cid:durableId="1037436270">
    <w:abstractNumId w:val="7"/>
  </w:num>
  <w:num w:numId="6" w16cid:durableId="1237864350">
    <w:abstractNumId w:val="8"/>
  </w:num>
  <w:num w:numId="7" w16cid:durableId="541020284">
    <w:abstractNumId w:val="11"/>
  </w:num>
  <w:num w:numId="8" w16cid:durableId="1998069934">
    <w:abstractNumId w:val="14"/>
  </w:num>
  <w:num w:numId="9" w16cid:durableId="1752120109">
    <w:abstractNumId w:val="13"/>
  </w:num>
  <w:num w:numId="10" w16cid:durableId="956910531">
    <w:abstractNumId w:val="4"/>
  </w:num>
  <w:num w:numId="11" w16cid:durableId="629240795">
    <w:abstractNumId w:val="12"/>
  </w:num>
  <w:num w:numId="12" w16cid:durableId="408891983">
    <w:abstractNumId w:val="6"/>
  </w:num>
  <w:num w:numId="13" w16cid:durableId="1837190364">
    <w:abstractNumId w:val="9"/>
  </w:num>
  <w:num w:numId="14" w16cid:durableId="650057820">
    <w:abstractNumId w:val="5"/>
  </w:num>
  <w:num w:numId="15" w16cid:durableId="105828101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proofState w:spelling="clean"/>
  <w:attachedTemplate r:id="rId1"/>
  <w:defaultTabStop w:val="708"/>
  <w:hyphenationZone w:val="425"/>
  <w:characterSpacingControl w:val="doNotCompress"/>
  <w:hdrShapeDefaults>
    <o:shapedefaults v:ext="edit" spidmax="2050">
      <o:colormru v:ext="edit" colors="#f9f2e7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021B5"/>
    <w:rsid w:val="000035AF"/>
    <w:rsid w:val="000207E3"/>
    <w:rsid w:val="000234FB"/>
    <w:rsid w:val="000424A2"/>
    <w:rsid w:val="00050430"/>
    <w:rsid w:val="00053375"/>
    <w:rsid w:val="00057511"/>
    <w:rsid w:val="00064DC3"/>
    <w:rsid w:val="000760D2"/>
    <w:rsid w:val="0009399F"/>
    <w:rsid w:val="000B45A0"/>
    <w:rsid w:val="000C2F7D"/>
    <w:rsid w:val="001068E3"/>
    <w:rsid w:val="00106D33"/>
    <w:rsid w:val="00112A8F"/>
    <w:rsid w:val="00114B08"/>
    <w:rsid w:val="001158A2"/>
    <w:rsid w:val="00125520"/>
    <w:rsid w:val="00145D3B"/>
    <w:rsid w:val="00163F3F"/>
    <w:rsid w:val="00165103"/>
    <w:rsid w:val="00165301"/>
    <w:rsid w:val="00170BFC"/>
    <w:rsid w:val="00173338"/>
    <w:rsid w:val="001902C2"/>
    <w:rsid w:val="00190562"/>
    <w:rsid w:val="00191631"/>
    <w:rsid w:val="001B6DE9"/>
    <w:rsid w:val="001C23DB"/>
    <w:rsid w:val="001E074E"/>
    <w:rsid w:val="001E169D"/>
    <w:rsid w:val="001F4B68"/>
    <w:rsid w:val="001F79D1"/>
    <w:rsid w:val="00201E12"/>
    <w:rsid w:val="00204B3F"/>
    <w:rsid w:val="0020556B"/>
    <w:rsid w:val="0021287E"/>
    <w:rsid w:val="00221EE2"/>
    <w:rsid w:val="0022245A"/>
    <w:rsid w:val="0022271D"/>
    <w:rsid w:val="00231D34"/>
    <w:rsid w:val="00241AF9"/>
    <w:rsid w:val="00254CCC"/>
    <w:rsid w:val="002802B0"/>
    <w:rsid w:val="002802C0"/>
    <w:rsid w:val="00282361"/>
    <w:rsid w:val="00282A60"/>
    <w:rsid w:val="00292A4D"/>
    <w:rsid w:val="002976AF"/>
    <w:rsid w:val="002A7A78"/>
    <w:rsid w:val="002C003D"/>
    <w:rsid w:val="002C0776"/>
    <w:rsid w:val="002C10BF"/>
    <w:rsid w:val="002F2F9F"/>
    <w:rsid w:val="00303CC3"/>
    <w:rsid w:val="003051C4"/>
    <w:rsid w:val="00305D0A"/>
    <w:rsid w:val="00312760"/>
    <w:rsid w:val="00313B60"/>
    <w:rsid w:val="00333213"/>
    <w:rsid w:val="00351B11"/>
    <w:rsid w:val="0037730A"/>
    <w:rsid w:val="00385EA5"/>
    <w:rsid w:val="003976DF"/>
    <w:rsid w:val="003A41E6"/>
    <w:rsid w:val="003A5B22"/>
    <w:rsid w:val="003B364D"/>
    <w:rsid w:val="003B4651"/>
    <w:rsid w:val="003D0D2E"/>
    <w:rsid w:val="003D554D"/>
    <w:rsid w:val="003D5A63"/>
    <w:rsid w:val="003E0BBD"/>
    <w:rsid w:val="003E0F13"/>
    <w:rsid w:val="003F5D3A"/>
    <w:rsid w:val="00415684"/>
    <w:rsid w:val="00423B48"/>
    <w:rsid w:val="004254B3"/>
    <w:rsid w:val="004450DC"/>
    <w:rsid w:val="00453BC2"/>
    <w:rsid w:val="004610E4"/>
    <w:rsid w:val="00465272"/>
    <w:rsid w:val="00474577"/>
    <w:rsid w:val="00477D8E"/>
    <w:rsid w:val="00487FC0"/>
    <w:rsid w:val="004A4A03"/>
    <w:rsid w:val="004A5623"/>
    <w:rsid w:val="004B08DC"/>
    <w:rsid w:val="004B1341"/>
    <w:rsid w:val="004C58A6"/>
    <w:rsid w:val="004C7CD3"/>
    <w:rsid w:val="004D2D1A"/>
    <w:rsid w:val="004E0D72"/>
    <w:rsid w:val="004E2845"/>
    <w:rsid w:val="004E52DC"/>
    <w:rsid w:val="00500978"/>
    <w:rsid w:val="00500A2F"/>
    <w:rsid w:val="00502C06"/>
    <w:rsid w:val="0052025B"/>
    <w:rsid w:val="005220F3"/>
    <w:rsid w:val="00522F73"/>
    <w:rsid w:val="00526E98"/>
    <w:rsid w:val="00532767"/>
    <w:rsid w:val="00535043"/>
    <w:rsid w:val="0054007B"/>
    <w:rsid w:val="00544E7D"/>
    <w:rsid w:val="00572BD4"/>
    <w:rsid w:val="0058504E"/>
    <w:rsid w:val="00592F1F"/>
    <w:rsid w:val="0059512A"/>
    <w:rsid w:val="005B0F9D"/>
    <w:rsid w:val="005B6641"/>
    <w:rsid w:val="005B7D25"/>
    <w:rsid w:val="005D6A85"/>
    <w:rsid w:val="005F4A78"/>
    <w:rsid w:val="0060245A"/>
    <w:rsid w:val="006024CE"/>
    <w:rsid w:val="0060513B"/>
    <w:rsid w:val="0062449B"/>
    <w:rsid w:val="006246AE"/>
    <w:rsid w:val="00624D0D"/>
    <w:rsid w:val="0062634E"/>
    <w:rsid w:val="00630903"/>
    <w:rsid w:val="00630E7E"/>
    <w:rsid w:val="00632A00"/>
    <w:rsid w:val="006403C2"/>
    <w:rsid w:val="00645844"/>
    <w:rsid w:val="006826CF"/>
    <w:rsid w:val="006A36F0"/>
    <w:rsid w:val="006B6FAE"/>
    <w:rsid w:val="006C3C12"/>
    <w:rsid w:val="006C3D6C"/>
    <w:rsid w:val="006C76D8"/>
    <w:rsid w:val="006D4D88"/>
    <w:rsid w:val="006D5B8D"/>
    <w:rsid w:val="006E5D65"/>
    <w:rsid w:val="006F18BB"/>
    <w:rsid w:val="006F32C1"/>
    <w:rsid w:val="006F4363"/>
    <w:rsid w:val="006F75CD"/>
    <w:rsid w:val="00710FBA"/>
    <w:rsid w:val="00711A62"/>
    <w:rsid w:val="00716D1D"/>
    <w:rsid w:val="00722D49"/>
    <w:rsid w:val="00736364"/>
    <w:rsid w:val="007437B7"/>
    <w:rsid w:val="007571D9"/>
    <w:rsid w:val="00761744"/>
    <w:rsid w:val="00762E73"/>
    <w:rsid w:val="0076328E"/>
    <w:rsid w:val="007653FE"/>
    <w:rsid w:val="00772188"/>
    <w:rsid w:val="0078170F"/>
    <w:rsid w:val="007822C6"/>
    <w:rsid w:val="007829EC"/>
    <w:rsid w:val="00783496"/>
    <w:rsid w:val="00792504"/>
    <w:rsid w:val="00793D14"/>
    <w:rsid w:val="00794179"/>
    <w:rsid w:val="007A0D22"/>
    <w:rsid w:val="007A15AC"/>
    <w:rsid w:val="007B2B5A"/>
    <w:rsid w:val="007C132F"/>
    <w:rsid w:val="007C281B"/>
    <w:rsid w:val="007C4B3C"/>
    <w:rsid w:val="007E3960"/>
    <w:rsid w:val="007F6E6B"/>
    <w:rsid w:val="008012CF"/>
    <w:rsid w:val="00805EA0"/>
    <w:rsid w:val="00822772"/>
    <w:rsid w:val="0083552A"/>
    <w:rsid w:val="0085701D"/>
    <w:rsid w:val="00866993"/>
    <w:rsid w:val="008824BA"/>
    <w:rsid w:val="008838B2"/>
    <w:rsid w:val="008A07EF"/>
    <w:rsid w:val="008A0D0C"/>
    <w:rsid w:val="008D37DB"/>
    <w:rsid w:val="008D61E1"/>
    <w:rsid w:val="008E04AE"/>
    <w:rsid w:val="008E7BEC"/>
    <w:rsid w:val="008F275E"/>
    <w:rsid w:val="009010D6"/>
    <w:rsid w:val="00905A55"/>
    <w:rsid w:val="0090716A"/>
    <w:rsid w:val="009121A3"/>
    <w:rsid w:val="009274B9"/>
    <w:rsid w:val="009306B3"/>
    <w:rsid w:val="00930FF3"/>
    <w:rsid w:val="00932485"/>
    <w:rsid w:val="009422B3"/>
    <w:rsid w:val="0094508D"/>
    <w:rsid w:val="00951075"/>
    <w:rsid w:val="00960943"/>
    <w:rsid w:val="00967187"/>
    <w:rsid w:val="00975DC4"/>
    <w:rsid w:val="00983468"/>
    <w:rsid w:val="00985829"/>
    <w:rsid w:val="00990055"/>
    <w:rsid w:val="009936D3"/>
    <w:rsid w:val="009979BA"/>
    <w:rsid w:val="009A3F9B"/>
    <w:rsid w:val="009B3B58"/>
    <w:rsid w:val="009B5730"/>
    <w:rsid w:val="009C1089"/>
    <w:rsid w:val="009C7CA4"/>
    <w:rsid w:val="009D78C3"/>
    <w:rsid w:val="009E3774"/>
    <w:rsid w:val="009F1A8F"/>
    <w:rsid w:val="009F3B77"/>
    <w:rsid w:val="009F65A2"/>
    <w:rsid w:val="00A0411E"/>
    <w:rsid w:val="00A14BB5"/>
    <w:rsid w:val="00A21AC5"/>
    <w:rsid w:val="00A31DC3"/>
    <w:rsid w:val="00A3365C"/>
    <w:rsid w:val="00A35569"/>
    <w:rsid w:val="00A50022"/>
    <w:rsid w:val="00A53EDC"/>
    <w:rsid w:val="00A55C8B"/>
    <w:rsid w:val="00A646A9"/>
    <w:rsid w:val="00A76ABC"/>
    <w:rsid w:val="00A77907"/>
    <w:rsid w:val="00A809E6"/>
    <w:rsid w:val="00A86A7E"/>
    <w:rsid w:val="00A91C79"/>
    <w:rsid w:val="00A93B5A"/>
    <w:rsid w:val="00AA1DAE"/>
    <w:rsid w:val="00AA63F2"/>
    <w:rsid w:val="00AB6A1A"/>
    <w:rsid w:val="00AC0597"/>
    <w:rsid w:val="00AC1075"/>
    <w:rsid w:val="00AC1B63"/>
    <w:rsid w:val="00AC32A1"/>
    <w:rsid w:val="00AD55FD"/>
    <w:rsid w:val="00AD7D54"/>
    <w:rsid w:val="00AE68C0"/>
    <w:rsid w:val="00AE6A7F"/>
    <w:rsid w:val="00B021B5"/>
    <w:rsid w:val="00B1719A"/>
    <w:rsid w:val="00B24435"/>
    <w:rsid w:val="00B27B40"/>
    <w:rsid w:val="00B32610"/>
    <w:rsid w:val="00B331A8"/>
    <w:rsid w:val="00B36685"/>
    <w:rsid w:val="00B419E3"/>
    <w:rsid w:val="00B42277"/>
    <w:rsid w:val="00B43401"/>
    <w:rsid w:val="00BA4D0B"/>
    <w:rsid w:val="00BA56EB"/>
    <w:rsid w:val="00BB76D9"/>
    <w:rsid w:val="00BC70A7"/>
    <w:rsid w:val="00BD58E7"/>
    <w:rsid w:val="00BE2096"/>
    <w:rsid w:val="00BE34F7"/>
    <w:rsid w:val="00BF18B8"/>
    <w:rsid w:val="00BF2691"/>
    <w:rsid w:val="00BF560A"/>
    <w:rsid w:val="00BF78D4"/>
    <w:rsid w:val="00C0097E"/>
    <w:rsid w:val="00C03EB6"/>
    <w:rsid w:val="00C157CE"/>
    <w:rsid w:val="00C21835"/>
    <w:rsid w:val="00C25FA7"/>
    <w:rsid w:val="00C277D7"/>
    <w:rsid w:val="00C309B6"/>
    <w:rsid w:val="00C52FB7"/>
    <w:rsid w:val="00C63B8A"/>
    <w:rsid w:val="00C71D73"/>
    <w:rsid w:val="00C75D40"/>
    <w:rsid w:val="00C778A8"/>
    <w:rsid w:val="00C803C5"/>
    <w:rsid w:val="00C84AD6"/>
    <w:rsid w:val="00C91371"/>
    <w:rsid w:val="00C96FF5"/>
    <w:rsid w:val="00CA100F"/>
    <w:rsid w:val="00CA1369"/>
    <w:rsid w:val="00CA3F0F"/>
    <w:rsid w:val="00CA7FB0"/>
    <w:rsid w:val="00CB0B22"/>
    <w:rsid w:val="00CB2C50"/>
    <w:rsid w:val="00CB7FF5"/>
    <w:rsid w:val="00CC2FF0"/>
    <w:rsid w:val="00CD573E"/>
    <w:rsid w:val="00CE3C6A"/>
    <w:rsid w:val="00CE5807"/>
    <w:rsid w:val="00CF3829"/>
    <w:rsid w:val="00CF5165"/>
    <w:rsid w:val="00D01615"/>
    <w:rsid w:val="00D025F9"/>
    <w:rsid w:val="00D03025"/>
    <w:rsid w:val="00D110ED"/>
    <w:rsid w:val="00D12D6D"/>
    <w:rsid w:val="00D20576"/>
    <w:rsid w:val="00D22CB4"/>
    <w:rsid w:val="00D32A8A"/>
    <w:rsid w:val="00D37C7D"/>
    <w:rsid w:val="00D56FB7"/>
    <w:rsid w:val="00D625AF"/>
    <w:rsid w:val="00D65529"/>
    <w:rsid w:val="00D675FF"/>
    <w:rsid w:val="00D74CFE"/>
    <w:rsid w:val="00D802F9"/>
    <w:rsid w:val="00D81352"/>
    <w:rsid w:val="00DB21AA"/>
    <w:rsid w:val="00DC2CB6"/>
    <w:rsid w:val="00DC3574"/>
    <w:rsid w:val="00DC4879"/>
    <w:rsid w:val="00DD655D"/>
    <w:rsid w:val="00DE3BEA"/>
    <w:rsid w:val="00DE46E8"/>
    <w:rsid w:val="00DF6634"/>
    <w:rsid w:val="00DF7064"/>
    <w:rsid w:val="00E036E2"/>
    <w:rsid w:val="00E05823"/>
    <w:rsid w:val="00E0664C"/>
    <w:rsid w:val="00E1176B"/>
    <w:rsid w:val="00E17512"/>
    <w:rsid w:val="00E26B57"/>
    <w:rsid w:val="00E3428A"/>
    <w:rsid w:val="00E507C4"/>
    <w:rsid w:val="00E64207"/>
    <w:rsid w:val="00E664D3"/>
    <w:rsid w:val="00E66997"/>
    <w:rsid w:val="00E72441"/>
    <w:rsid w:val="00E80D27"/>
    <w:rsid w:val="00E81924"/>
    <w:rsid w:val="00E87244"/>
    <w:rsid w:val="00E95793"/>
    <w:rsid w:val="00E95DAE"/>
    <w:rsid w:val="00EA7F02"/>
    <w:rsid w:val="00EB2761"/>
    <w:rsid w:val="00EC299C"/>
    <w:rsid w:val="00EE1E27"/>
    <w:rsid w:val="00EE2E8C"/>
    <w:rsid w:val="00EE5733"/>
    <w:rsid w:val="00EF0DB1"/>
    <w:rsid w:val="00EF38E9"/>
    <w:rsid w:val="00EF502F"/>
    <w:rsid w:val="00F042F5"/>
    <w:rsid w:val="00F11263"/>
    <w:rsid w:val="00F16F38"/>
    <w:rsid w:val="00F271EC"/>
    <w:rsid w:val="00F36B04"/>
    <w:rsid w:val="00F43EB4"/>
    <w:rsid w:val="00F45877"/>
    <w:rsid w:val="00F600CA"/>
    <w:rsid w:val="00F60233"/>
    <w:rsid w:val="00F64FC8"/>
    <w:rsid w:val="00F66D95"/>
    <w:rsid w:val="00F7139F"/>
    <w:rsid w:val="00F71484"/>
    <w:rsid w:val="00F721B9"/>
    <w:rsid w:val="00F72FE6"/>
    <w:rsid w:val="00F760E2"/>
    <w:rsid w:val="00F84EF3"/>
    <w:rsid w:val="00F917EC"/>
    <w:rsid w:val="00FA352E"/>
    <w:rsid w:val="00FE2A31"/>
    <w:rsid w:val="00FE51B2"/>
    <w:rsid w:val="00FE7BB2"/>
    <w:rsid w:val="00FF4751"/>
    <w:rsid w:val="00FF59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o:colormru v:ext="edit" colors="#f9f2e7"/>
    </o:shapedefaults>
    <o:shapelayout v:ext="edit">
      <o:idmap v:ext="edit" data="2"/>
    </o:shapelayout>
  </w:shapeDefaults>
  <w:decimalSymbol w:val=","/>
  <w:listSeparator w:val=";"/>
  <w14:docId w14:val="7E3833E5"/>
  <w14:defaultImageDpi w14:val="150"/>
  <w15:chartTrackingRefBased/>
  <w15:docId w15:val="{49F8C22A-B4A0-4308-B0C6-A9C78C0ED41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0664C"/>
    <w:pPr>
      <w:spacing w:after="240" w:line="240" w:lineRule="auto"/>
    </w:pPr>
    <w:rPr>
      <w:sz w:val="20"/>
    </w:rPr>
  </w:style>
  <w:style w:type="paragraph" w:styleId="Heading1">
    <w:name w:val="heading 1"/>
    <w:basedOn w:val="Normal"/>
    <w:next w:val="Normal"/>
    <w:link w:val="Heading1Char"/>
    <w:uiPriority w:val="9"/>
    <w:qFormat/>
    <w:rsid w:val="00E0664C"/>
    <w:pPr>
      <w:keepNext/>
      <w:keepLines/>
      <w:spacing w:before="360" w:after="120"/>
      <w:outlineLvl w:val="0"/>
    </w:pPr>
    <w:rPr>
      <w:rFonts w:asciiTheme="majorHAnsi" w:eastAsiaTheme="majorEastAsia" w:hAnsiTheme="majorHAnsi" w:cstheme="majorBidi"/>
      <w:caps/>
      <w:sz w:val="36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E0664C"/>
    <w:pPr>
      <w:keepNext/>
      <w:keepLines/>
      <w:spacing w:before="240" w:after="120"/>
      <w:outlineLvl w:val="1"/>
    </w:pPr>
    <w:rPr>
      <w:rFonts w:asciiTheme="majorHAnsi" w:eastAsiaTheme="majorEastAsia" w:hAnsiTheme="majorHAnsi" w:cstheme="majorBidi"/>
      <w:caps/>
      <w:sz w:val="32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E0664C"/>
    <w:pPr>
      <w:keepNext/>
      <w:keepLines/>
      <w:spacing w:before="40" w:after="60"/>
      <w:outlineLvl w:val="2"/>
    </w:pPr>
    <w:rPr>
      <w:rFonts w:eastAsiaTheme="majorEastAsia" w:cstheme="majorBidi"/>
      <w:b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983468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rsid w:val="00983468"/>
  </w:style>
  <w:style w:type="paragraph" w:styleId="Footer">
    <w:name w:val="footer"/>
    <w:basedOn w:val="Normal"/>
    <w:link w:val="FooterChar"/>
    <w:uiPriority w:val="99"/>
    <w:unhideWhenUsed/>
    <w:rsid w:val="00983468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rsid w:val="00983468"/>
  </w:style>
  <w:style w:type="paragraph" w:customStyle="1" w:styleId="Geenalineastijl">
    <w:name w:val="[Geen alineastijl]"/>
    <w:rsid w:val="004610E4"/>
    <w:pPr>
      <w:autoSpaceDE w:val="0"/>
      <w:autoSpaceDN w:val="0"/>
      <w:adjustRightInd w:val="0"/>
      <w:spacing w:after="0" w:line="288" w:lineRule="auto"/>
      <w:textAlignment w:val="center"/>
    </w:pPr>
    <w:rPr>
      <w:rFonts w:ascii="Minion Pro" w:hAnsi="Minion Pro" w:cs="Minion Pro"/>
      <w:color w:val="000000"/>
      <w:sz w:val="24"/>
      <w:szCs w:val="24"/>
      <w:lang w:val="en-GB"/>
    </w:rPr>
  </w:style>
  <w:style w:type="table" w:styleId="TableGrid">
    <w:name w:val="Table Grid"/>
    <w:basedOn w:val="TableNormal"/>
    <w:uiPriority w:val="59"/>
    <w:rsid w:val="004610E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ocumentHeader">
    <w:name w:val="Document_Header"/>
    <w:qFormat/>
    <w:rsid w:val="00282A60"/>
    <w:pPr>
      <w:spacing w:after="0" w:line="240" w:lineRule="auto"/>
      <w:jc w:val="right"/>
    </w:pPr>
    <w:rPr>
      <w:b/>
      <w:smallCaps/>
      <w:noProof/>
      <w:color w:val="B58B80" w:themeColor="accent3"/>
      <w:sz w:val="24"/>
      <w:szCs w:val="36"/>
      <w:lang w:val="en-US" w:eastAsia="nl-NL"/>
    </w:rPr>
  </w:style>
  <w:style w:type="character" w:customStyle="1" w:styleId="Heading3Char">
    <w:name w:val="Heading 3 Char"/>
    <w:basedOn w:val="DefaultParagraphFont"/>
    <w:link w:val="Heading3"/>
    <w:uiPriority w:val="9"/>
    <w:rsid w:val="00E0664C"/>
    <w:rPr>
      <w:rFonts w:eastAsiaTheme="majorEastAsia" w:cstheme="majorBidi"/>
      <w:b/>
      <w:sz w:val="20"/>
      <w:szCs w:val="24"/>
    </w:rPr>
  </w:style>
  <w:style w:type="paragraph" w:customStyle="1" w:styleId="DocumentInformation">
    <w:name w:val="Document_Information"/>
    <w:qFormat/>
    <w:rsid w:val="00E0664C"/>
    <w:pPr>
      <w:spacing w:after="60" w:line="240" w:lineRule="auto"/>
    </w:pPr>
    <w:rPr>
      <w:noProof/>
      <w:color w:val="000000" w:themeColor="text1"/>
      <w:sz w:val="20"/>
      <w:szCs w:val="18"/>
      <w:lang w:val="en-US" w:eastAsia="nl-NL"/>
    </w:rPr>
  </w:style>
  <w:style w:type="paragraph" w:customStyle="1" w:styleId="DocumentTitle">
    <w:name w:val="Document_Title"/>
    <w:qFormat/>
    <w:rsid w:val="0076328E"/>
    <w:pPr>
      <w:spacing w:after="0" w:line="240" w:lineRule="auto"/>
    </w:pPr>
    <w:rPr>
      <w:rFonts w:asciiTheme="majorHAnsi" w:hAnsiTheme="majorHAnsi"/>
      <w:caps/>
      <w:color w:val="000000" w:themeColor="text1"/>
      <w:sz w:val="96"/>
      <w:szCs w:val="24"/>
    </w:rPr>
  </w:style>
  <w:style w:type="character" w:customStyle="1" w:styleId="Heading1Char">
    <w:name w:val="Heading 1 Char"/>
    <w:basedOn w:val="DefaultParagraphFont"/>
    <w:link w:val="Heading1"/>
    <w:uiPriority w:val="9"/>
    <w:rsid w:val="00E0664C"/>
    <w:rPr>
      <w:rFonts w:asciiTheme="majorHAnsi" w:eastAsiaTheme="majorEastAsia" w:hAnsiTheme="majorHAnsi" w:cstheme="majorBidi"/>
      <w:caps/>
      <w:sz w:val="36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rsid w:val="00E0664C"/>
    <w:rPr>
      <w:rFonts w:asciiTheme="majorHAnsi" w:eastAsiaTheme="majorEastAsia" w:hAnsiTheme="majorHAnsi" w:cstheme="majorBidi"/>
      <w:caps/>
      <w:sz w:val="32"/>
      <w:szCs w:val="26"/>
    </w:rPr>
  </w:style>
  <w:style w:type="paragraph" w:styleId="Title">
    <w:name w:val="Title"/>
    <w:basedOn w:val="Normal"/>
    <w:next w:val="Normal"/>
    <w:link w:val="TitleChar"/>
    <w:uiPriority w:val="10"/>
    <w:rsid w:val="00D20576"/>
    <w:pPr>
      <w:spacing w:after="120"/>
    </w:pPr>
    <w:rPr>
      <w:rFonts w:asciiTheme="majorHAnsi" w:hAnsiTheme="majorHAnsi"/>
      <w:caps/>
      <w:color w:val="000000" w:themeColor="text1"/>
      <w:sz w:val="40"/>
      <w:szCs w:val="24"/>
      <w:lang w:val="en-GB"/>
    </w:rPr>
  </w:style>
  <w:style w:type="character" w:customStyle="1" w:styleId="TitleChar">
    <w:name w:val="Title Char"/>
    <w:basedOn w:val="DefaultParagraphFont"/>
    <w:link w:val="Title"/>
    <w:uiPriority w:val="10"/>
    <w:rsid w:val="00D20576"/>
    <w:rPr>
      <w:rFonts w:asciiTheme="majorHAnsi" w:hAnsiTheme="majorHAnsi"/>
      <w:caps/>
      <w:color w:val="000000" w:themeColor="text1"/>
      <w:sz w:val="40"/>
      <w:szCs w:val="24"/>
      <w:lang w:val="en-GB"/>
    </w:rPr>
  </w:style>
  <w:style w:type="paragraph" w:styleId="NoSpacing">
    <w:name w:val="No Spacing"/>
    <w:uiPriority w:val="1"/>
    <w:qFormat/>
    <w:rsid w:val="00E0664C"/>
    <w:pPr>
      <w:spacing w:after="0" w:line="276" w:lineRule="auto"/>
    </w:pPr>
    <w:rPr>
      <w:color w:val="242B30"/>
      <w:sz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E0664C"/>
    <w:rPr>
      <w:vertAlign w:val="superscript"/>
    </w:rPr>
  </w:style>
  <w:style w:type="paragraph" w:customStyle="1" w:styleId="JDEPeetsFootnoteBoilerplate">
    <w:name w:val="JDEPeets Footnote &amp; Boilerplate"/>
    <w:basedOn w:val="Normal"/>
    <w:qFormat/>
    <w:rsid w:val="00E0664C"/>
    <w:pPr>
      <w:spacing w:after="120"/>
    </w:pPr>
    <w:rPr>
      <w:sz w:val="18"/>
      <w:szCs w:val="18"/>
    </w:rPr>
  </w:style>
  <w:style w:type="paragraph" w:styleId="ListParagraph">
    <w:name w:val="List Paragraph"/>
    <w:basedOn w:val="Normal"/>
    <w:uiPriority w:val="34"/>
    <w:qFormat/>
    <w:rsid w:val="00E0664C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E0664C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E0664C"/>
    <w:rPr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E0664C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E0664C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E0664C"/>
    <w:rPr>
      <w:b/>
      <w:bCs/>
      <w:sz w:val="20"/>
      <w:szCs w:val="20"/>
    </w:rPr>
  </w:style>
  <w:style w:type="character" w:styleId="Hyperlink">
    <w:name w:val="Hyperlink"/>
    <w:basedOn w:val="DefaultParagraphFont"/>
    <w:unhideWhenUsed/>
    <w:rsid w:val="00E0664C"/>
    <w:rPr>
      <w:color w:val="AD1F1F" w:themeColor="hyperlink"/>
      <w:u w:val="single"/>
    </w:rPr>
  </w:style>
  <w:style w:type="paragraph" w:customStyle="1" w:styleId="JDEPeetsH3">
    <w:name w:val="JDEPeets H3"/>
    <w:basedOn w:val="Normal"/>
    <w:qFormat/>
    <w:rsid w:val="00E0664C"/>
    <w:pPr>
      <w:spacing w:before="240" w:after="0" w:line="276" w:lineRule="auto"/>
    </w:pPr>
    <w:rPr>
      <w:rFonts w:ascii="Calibri" w:hAnsi="Calibri"/>
      <w:b/>
      <w:color w:val="242B30"/>
      <w:szCs w:val="16"/>
      <w:lang w:val="en-US"/>
    </w:rPr>
  </w:style>
  <w:style w:type="character" w:styleId="UnresolvedMention">
    <w:name w:val="Unresolved Mention"/>
    <w:basedOn w:val="DefaultParagraphFont"/>
    <w:uiPriority w:val="99"/>
    <w:semiHidden/>
    <w:unhideWhenUsed/>
    <w:rsid w:val="00A91C79"/>
    <w:rPr>
      <w:color w:val="605E5C"/>
      <w:shd w:val="clear" w:color="auto" w:fill="E1DFDD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F042F5"/>
    <w:pPr>
      <w:spacing w:after="0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042F5"/>
    <w:rPr>
      <w:rFonts w:ascii="Segoe UI" w:hAnsi="Segoe UI" w:cs="Segoe UI"/>
      <w:sz w:val="18"/>
      <w:szCs w:val="18"/>
    </w:rPr>
  </w:style>
  <w:style w:type="character" w:styleId="Emphasis">
    <w:name w:val="Emphasis"/>
    <w:basedOn w:val="DefaultParagraphFont"/>
    <w:uiPriority w:val="20"/>
    <w:qFormat/>
    <w:rsid w:val="00F64FC8"/>
    <w:rPr>
      <w:i/>
      <w:iCs/>
    </w:rPr>
  </w:style>
  <w:style w:type="paragraph" w:styleId="BodyText">
    <w:name w:val="Body Text"/>
    <w:basedOn w:val="Normal"/>
    <w:link w:val="BodyTextChar"/>
    <w:uiPriority w:val="99"/>
    <w:unhideWhenUsed/>
    <w:rsid w:val="00C96FF5"/>
    <w:pPr>
      <w:spacing w:after="0" w:line="264" w:lineRule="auto"/>
      <w:jc w:val="both"/>
    </w:pPr>
    <w:rPr>
      <w:i/>
      <w:iCs/>
      <w:color w:val="000000" w:themeColor="text1"/>
      <w:sz w:val="18"/>
      <w:szCs w:val="18"/>
      <w:lang w:val="en-GB"/>
    </w:rPr>
  </w:style>
  <w:style w:type="character" w:customStyle="1" w:styleId="BodyTextChar">
    <w:name w:val="Body Text Char"/>
    <w:basedOn w:val="DefaultParagraphFont"/>
    <w:link w:val="BodyText"/>
    <w:uiPriority w:val="99"/>
    <w:rsid w:val="00C96FF5"/>
    <w:rPr>
      <w:i/>
      <w:iCs/>
      <w:color w:val="000000" w:themeColor="text1"/>
      <w:sz w:val="18"/>
      <w:szCs w:val="18"/>
      <w:lang w:val="en-GB"/>
    </w:rPr>
  </w:style>
  <w:style w:type="paragraph" w:customStyle="1" w:styleId="Default">
    <w:name w:val="Default"/>
    <w:rsid w:val="00053375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character" w:styleId="Strong">
    <w:name w:val="Strong"/>
    <w:basedOn w:val="DefaultParagraphFont"/>
    <w:uiPriority w:val="22"/>
    <w:qFormat/>
    <w:rsid w:val="00C21835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8784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592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573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889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347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833420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5368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036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535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742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035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4809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67868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384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image" Target="media/image2.png"/><Relationship Id="rId18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image" Target="media/image1.png"/><Relationship Id="rId17" Type="http://schemas.openxmlformats.org/officeDocument/2006/relationships/header" Target="header2.xml"/><Relationship Id="rId2" Type="http://schemas.openxmlformats.org/officeDocument/2006/relationships/customXml" Target="../customXml/item2.xml"/><Relationship Id="rId16" Type="http://schemas.openxmlformats.org/officeDocument/2006/relationships/footer" Target="footer1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header" Target="header1.xml"/><Relationship Id="rId10" Type="http://schemas.openxmlformats.org/officeDocument/2006/relationships/footnotes" Target="footnotes.xml"/><Relationship Id="rId19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image" Target="media/image3.png"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image" Target="media/image6.png"/><Relationship Id="rId1" Type="http://schemas.openxmlformats.org/officeDocument/2006/relationships/image" Target="media/image5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john.verdam\Downloads\JDE_External-News-Template_May-2021.dotx" TargetMode="External"/></Relationships>
</file>

<file path=word/theme/theme1.xml><?xml version="1.0" encoding="utf-8"?>
<a:theme xmlns:a="http://schemas.openxmlformats.org/drawingml/2006/main" name="Office Theme">
  <a:themeElements>
    <a:clrScheme name="Yellow Orange">
      <a:dk1>
        <a:sysClr val="windowText" lastClr="000000"/>
      </a:dk1>
      <a:lt1>
        <a:sysClr val="window" lastClr="FFFFFF"/>
      </a:lt1>
      <a:dk2>
        <a:srgbClr val="4E3B30"/>
      </a:dk2>
      <a:lt2>
        <a:srgbClr val="FBEEC9"/>
      </a:lt2>
      <a:accent1>
        <a:srgbClr val="F0A22E"/>
      </a:accent1>
      <a:accent2>
        <a:srgbClr val="A5644E"/>
      </a:accent2>
      <a:accent3>
        <a:srgbClr val="B58B80"/>
      </a:accent3>
      <a:accent4>
        <a:srgbClr val="C3986D"/>
      </a:accent4>
      <a:accent5>
        <a:srgbClr val="A19574"/>
      </a:accent5>
      <a:accent6>
        <a:srgbClr val="C17529"/>
      </a:accent6>
      <a:hlink>
        <a:srgbClr val="AD1F1F"/>
      </a:hlink>
      <a:folHlink>
        <a:srgbClr val="FFC42F"/>
      </a:folHlink>
    </a:clrScheme>
    <a:fontScheme name="JDEP">
      <a:majorFont>
        <a:latin typeface="Tw Cen MT Condensed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 bwMode="auto">
        <a:noFill/>
        <a:ln w="9525">
          <a:noFill/>
          <a:miter lim="800000"/>
          <a:headEnd/>
          <a:tailEnd/>
        </a:ln>
      </a:spPr>
      <a:bodyPr rot="0" vert="horz" wrap="square" lIns="0" tIns="45720" rIns="0" bIns="45720" anchor="t" anchorCtr="0">
        <a:noAutofit/>
      </a:bodyPr>
      <a:lstStyle/>
    </a:tx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6CD585F48F5F44395E011032B99D6E8" ma:contentTypeVersion="7" ma:contentTypeDescription="Create a new document." ma:contentTypeScope="" ma:versionID="9fd41f274bd58d03a72140be10298402">
  <xsd:schema xmlns:xsd="http://www.w3.org/2001/XMLSchema" xmlns:xs="http://www.w3.org/2001/XMLSchema" xmlns:p="http://schemas.microsoft.com/office/2006/metadata/properties" xmlns:ns2="a667bb23-1618-487d-8fb1-955e398cc226" targetNamespace="http://schemas.microsoft.com/office/2006/metadata/properties" ma:root="true" ma:fieldsID="768c4b5ecd50e0cab7b653473b425d39" ns2:_="">
    <xsd:import namespace="a667bb23-1618-487d-8fb1-955e398cc226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667bb23-1618-487d-8fb1-955e398cc22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5.xml><?xml version="1.0" encoding="utf-8"?>
<?mso-contentType ?>
<SharedContentType xmlns="Microsoft.SharePoint.Taxonomy.ContentTypeSync" SourceId="00b5f185-b19a-4336-a4ec-f1b99802f1ef" ContentTypeId="0x01" PreviousValue="false"/>
</file>

<file path=customXml/itemProps1.xml><?xml version="1.0" encoding="utf-8"?>
<ds:datastoreItem xmlns:ds="http://schemas.openxmlformats.org/officeDocument/2006/customXml" ds:itemID="{AE5119D6-D6AD-4216-B412-AC4A1F23655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667bb23-1618-487d-8fb1-955e398cc22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6276DB10-6158-46FA-A878-B25359B9275B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44B0DCE4-2FCD-4EDD-A583-2CE8AFE7F7FC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312463F6-848B-4522-A055-FF704D30DFEE}">
  <ds:schemaRefs>
    <ds:schemaRef ds:uri="http://schemas.openxmlformats.org/officeDocument/2006/bibliography"/>
  </ds:schemaRefs>
</ds:datastoreItem>
</file>

<file path=customXml/itemProps5.xml><?xml version="1.0" encoding="utf-8"?>
<ds:datastoreItem xmlns:ds="http://schemas.openxmlformats.org/officeDocument/2006/customXml" ds:itemID="{4943AC72-AAA1-47E1-8FA6-F816706E1BAF}">
  <ds:schemaRefs>
    <ds:schemaRef ds:uri="Microsoft.SharePoint.Taxonomy.ContentTypeSync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JDE_External-News-Template_May-2021.dotx</Template>
  <TotalTime>0</TotalTime>
  <Pages>1</Pages>
  <Words>102</Words>
  <Characters>565</Characters>
  <Application>Microsoft Office Word</Application>
  <DocSecurity>0</DocSecurity>
  <Lines>4</Lines>
  <Paragraphs>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666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Verdam, John</dc:creator>
  <cp:keywords/>
  <dc:description/>
  <cp:lastModifiedBy>Bakker, Bart</cp:lastModifiedBy>
  <cp:revision>2</cp:revision>
  <cp:lastPrinted>2021-06-23T13:54:00Z</cp:lastPrinted>
  <dcterms:created xsi:type="dcterms:W3CDTF">2026-02-12T12:17:00Z</dcterms:created>
  <dcterms:modified xsi:type="dcterms:W3CDTF">2026-02-12T12:17:00Z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6fd6a3f1-13ee-4193-aae5-4c5d46d7a876_Enabled">
    <vt:lpwstr>True</vt:lpwstr>
  </property>
  <property fmtid="{D5CDD505-2E9C-101B-9397-08002B2CF9AE}" pid="3" name="MSIP_Label_6fd6a3f1-13ee-4193-aae5-4c5d46d7a876_SiteId">
    <vt:lpwstr>22d30701-ec5e-4bdc-ba4f-b9234053b0a9</vt:lpwstr>
  </property>
  <property fmtid="{D5CDD505-2E9C-101B-9397-08002B2CF9AE}" pid="4" name="MSIP_Label_6fd6a3f1-13ee-4193-aae5-4c5d46d7a876_Owner">
    <vt:lpwstr>malou.derooy@jdecoffee.com</vt:lpwstr>
  </property>
  <property fmtid="{D5CDD505-2E9C-101B-9397-08002B2CF9AE}" pid="5" name="MSIP_Label_6fd6a3f1-13ee-4193-aae5-4c5d46d7a876_SetDate">
    <vt:lpwstr>2021-05-17T10:54:05.4650207Z</vt:lpwstr>
  </property>
  <property fmtid="{D5CDD505-2E9C-101B-9397-08002B2CF9AE}" pid="6" name="MSIP_Label_6fd6a3f1-13ee-4193-aae5-4c5d46d7a876_Name">
    <vt:lpwstr>Confidential</vt:lpwstr>
  </property>
  <property fmtid="{D5CDD505-2E9C-101B-9397-08002B2CF9AE}" pid="7" name="MSIP_Label_6fd6a3f1-13ee-4193-aae5-4c5d46d7a876_Application">
    <vt:lpwstr>Microsoft Azure Information Protection</vt:lpwstr>
  </property>
  <property fmtid="{D5CDD505-2E9C-101B-9397-08002B2CF9AE}" pid="8" name="MSIP_Label_6fd6a3f1-13ee-4193-aae5-4c5d46d7a876_Extended_MSFT_Method">
    <vt:lpwstr>Automatic</vt:lpwstr>
  </property>
  <property fmtid="{D5CDD505-2E9C-101B-9397-08002B2CF9AE}" pid="9" name="Sensitivity">
    <vt:lpwstr>Confidential</vt:lpwstr>
  </property>
  <property fmtid="{D5CDD505-2E9C-101B-9397-08002B2CF9AE}" pid="10" name="ContentTypeId">
    <vt:lpwstr>0x01010096CD585F48F5F44395E011032B99D6E8</vt:lpwstr>
  </property>
</Properties>
</file>