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DE6E762" w:rsidR="007B2B5A" w:rsidRPr="003D0D2E" w:rsidRDefault="0081499E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4-7-2025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1D068DF8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CF4E89">
        <w:rPr>
          <w:rFonts w:eastAsia="MS Mincho"/>
          <w:sz w:val="24"/>
          <w:szCs w:val="24"/>
          <w:lang w:val="en-GB"/>
        </w:rPr>
        <w:t>5</w:t>
      </w:r>
      <w:r>
        <w:rPr>
          <w:rFonts w:eastAsia="MS Mincho"/>
          <w:sz w:val="24"/>
          <w:szCs w:val="24"/>
          <w:lang w:val="en-GB"/>
        </w:rPr>
        <w:t>-0</w:t>
      </w:r>
      <w:r w:rsidR="00536C30">
        <w:rPr>
          <w:rFonts w:eastAsia="MS Mincho"/>
          <w:sz w:val="24"/>
          <w:szCs w:val="24"/>
          <w:lang w:val="en-GB"/>
        </w:rPr>
        <w:t>3</w:t>
      </w:r>
    </w:p>
    <w:p w14:paraId="2F4778FB" w14:textId="5B4E2B32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983F05">
        <w:rPr>
          <w:i/>
          <w:iCs/>
          <w:color w:val="000000" w:themeColor="text1"/>
          <w:sz w:val="24"/>
          <w:szCs w:val="24"/>
          <w:lang w:val="en-GB"/>
        </w:rPr>
        <w:t>SKYE &amp; SOUL 10-12</w:t>
      </w:r>
    </w:p>
    <w:p w14:paraId="25935648" w14:textId="54469624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D122B0" w:rsidRPr="00D122B0">
        <w:rPr>
          <w:rFonts w:eastAsia="MS Mincho"/>
          <w:szCs w:val="20"/>
          <w:lang w:val="en-GB"/>
        </w:rPr>
        <w:t>Material change Valves 55123446 and 5512999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51076D2" w14:textId="77777777" w:rsidR="00643059" w:rsidRDefault="00064DC3" w:rsidP="00A809E6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7C132F">
        <w:rPr>
          <w:lang w:val="en-GB"/>
        </w:rPr>
        <w:t xml:space="preserve">inform you </w:t>
      </w:r>
      <w:r w:rsidR="003B364D">
        <w:rPr>
          <w:lang w:val="en-GB"/>
        </w:rPr>
        <w:t xml:space="preserve">about </w:t>
      </w:r>
      <w:r w:rsidR="00643059">
        <w:rPr>
          <w:lang w:val="en-GB"/>
        </w:rPr>
        <w:t>a (maybe) temporary material change of 2 valves:</w:t>
      </w:r>
    </w:p>
    <w:p w14:paraId="32388D08" w14:textId="3A6E5C6B" w:rsidR="00046F07" w:rsidRDefault="00046F07" w:rsidP="00046F07">
      <w:pPr>
        <w:pStyle w:val="ListParagraph"/>
        <w:numPr>
          <w:ilvl w:val="0"/>
          <w:numId w:val="15"/>
        </w:numPr>
      </w:pPr>
      <w:r>
        <w:t>55123446 SOLENOID VALVE PPSU 2/2 24V DC 2.5</w:t>
      </w:r>
    </w:p>
    <w:p w14:paraId="26830366" w14:textId="3899FEA9" w:rsidR="00560E14" w:rsidRPr="00046F07" w:rsidRDefault="00560E14" w:rsidP="00560E14">
      <w:pPr>
        <w:pStyle w:val="ListParagraph"/>
        <w:numPr>
          <w:ilvl w:val="0"/>
          <w:numId w:val="15"/>
        </w:numPr>
      </w:pPr>
      <w:r>
        <w:t>55122999 SOLENOID VALVE PPSU 2/2 21V DC 2.5</w:t>
      </w:r>
    </w:p>
    <w:p w14:paraId="199464FB" w14:textId="6CF29FC9" w:rsidR="00100B6F" w:rsidRDefault="00100B6F" w:rsidP="00A809E6">
      <w:pPr>
        <w:rPr>
          <w:lang w:val="en-GB"/>
        </w:rPr>
      </w:pPr>
      <w:r>
        <w:rPr>
          <w:lang w:val="en-GB"/>
        </w:rPr>
        <w:t>Schaerer mentioned that the change is implemented by their supplier in Q1 2025.</w:t>
      </w:r>
    </w:p>
    <w:p w14:paraId="02DA11C7" w14:textId="48CDC892" w:rsidR="009E2A07" w:rsidRDefault="00643059" w:rsidP="00A809E6">
      <w:pPr>
        <w:rPr>
          <w:lang w:val="en-GB"/>
        </w:rPr>
      </w:pPr>
      <w:r>
        <w:rPr>
          <w:lang w:val="en-GB"/>
        </w:rPr>
        <w:t>In the picture below you can see that 1 part is now transparent.</w:t>
      </w:r>
      <w:r w:rsidR="009E2A07">
        <w:rPr>
          <w:lang w:val="en-GB"/>
        </w:rPr>
        <w:t xml:space="preserve"> Old is PPSU and new is PESU which is more challenging to open if needed.</w:t>
      </w:r>
      <w:r w:rsidR="004C7CD3">
        <w:rPr>
          <w:lang w:val="en-GB"/>
        </w:rPr>
        <w:t xml:space="preserve"> </w:t>
      </w:r>
    </w:p>
    <w:p w14:paraId="504EDCCA" w14:textId="55D8424D" w:rsidR="00A809E6" w:rsidRPr="00100B6F" w:rsidRDefault="009E2A07" w:rsidP="00A809E6">
      <w:pPr>
        <w:rPr>
          <w:lang w:val="en-GB"/>
        </w:rPr>
      </w:pPr>
      <w:r>
        <w:rPr>
          <w:lang w:val="en-GB"/>
        </w:rPr>
        <w:t>Spare part numbers will not change.</w:t>
      </w:r>
      <w:r w:rsidR="004C7CD3">
        <w:rPr>
          <w:lang w:val="en-GB"/>
        </w:rPr>
        <w:t xml:space="preserve">                      </w:t>
      </w:r>
      <w:r w:rsidR="004C7CD3" w:rsidRPr="004C7CD3">
        <w:rPr>
          <w:b/>
          <w:bCs/>
          <w:lang w:val="en-GB"/>
        </w:rPr>
        <w:t xml:space="preserve"> </w:t>
      </w:r>
    </w:p>
    <w:p w14:paraId="74D75D86" w14:textId="51A35466" w:rsidR="009010D6" w:rsidRDefault="00DE7B9C" w:rsidP="004C7CD3">
      <w:pPr>
        <w:rPr>
          <w:lang w:val="en-GB"/>
        </w:rPr>
      </w:pPr>
      <w:r>
        <w:rPr>
          <w:noProof/>
        </w:rPr>
        <w:drawing>
          <wp:inline distT="0" distB="0" distL="0" distR="0" wp14:anchorId="01E9A207" wp14:editId="7C9F522E">
            <wp:extent cx="5403850" cy="3291224"/>
            <wp:effectExtent l="0" t="0" r="6350" b="4445"/>
            <wp:docPr id="7134297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868" b="23474"/>
                    <a:stretch/>
                  </pic:blipFill>
                  <pic:spPr bwMode="auto">
                    <a:xfrm>
                      <a:off x="0" y="0"/>
                      <a:ext cx="5420701" cy="3301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AF9D29" w14:textId="77777777" w:rsidR="00435393" w:rsidRDefault="00435393" w:rsidP="004C7CD3">
      <w:pPr>
        <w:rPr>
          <w:lang w:val="en-GB"/>
        </w:rPr>
      </w:pPr>
    </w:p>
    <w:p w14:paraId="27D7CA02" w14:textId="77777777" w:rsidR="0081499E" w:rsidRPr="00BF097F" w:rsidRDefault="0081499E" w:rsidP="00BF097F">
      <w:pPr>
        <w:rPr>
          <w:lang w:val="en-GB"/>
        </w:rPr>
      </w:pPr>
    </w:p>
    <w:p w14:paraId="1FE60F4E" w14:textId="77777777" w:rsidR="00435393" w:rsidRDefault="00435393" w:rsidP="004C7CD3">
      <w:pPr>
        <w:rPr>
          <w:lang w:val="en-GB"/>
        </w:rPr>
      </w:pPr>
    </w:p>
    <w:sectPr w:rsidR="00435393" w:rsidSect="002C0776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3C529" w14:textId="77777777" w:rsidR="00FC2206" w:rsidRDefault="00FC2206" w:rsidP="00983468">
      <w:r>
        <w:separator/>
      </w:r>
    </w:p>
  </w:endnote>
  <w:endnote w:type="continuationSeparator" w:id="0">
    <w:p w14:paraId="619B20B3" w14:textId="77777777" w:rsidR="00FC2206" w:rsidRDefault="00FC2206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D122B0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4BF9304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60DC1" w14:textId="77777777" w:rsidR="00FC2206" w:rsidRDefault="00FC2206" w:rsidP="00983468">
      <w:bookmarkStart w:id="0" w:name="_Hlk71893315"/>
      <w:bookmarkEnd w:id="0"/>
      <w:r>
        <w:separator/>
      </w:r>
    </w:p>
  </w:footnote>
  <w:footnote w:type="continuationSeparator" w:id="0">
    <w:p w14:paraId="5DE050D9" w14:textId="77777777" w:rsidR="00FC2206" w:rsidRDefault="00FC2206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84DC63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8D7716"/>
    <w:multiLevelType w:val="hybridMultilevel"/>
    <w:tmpl w:val="D214D74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3"/>
  </w:num>
  <w:num w:numId="2" w16cid:durableId="2065130466">
    <w:abstractNumId w:val="1"/>
  </w:num>
  <w:num w:numId="3" w16cid:durableId="1271090487">
    <w:abstractNumId w:val="10"/>
  </w:num>
  <w:num w:numId="4" w16cid:durableId="1788701237">
    <w:abstractNumId w:val="0"/>
  </w:num>
  <w:num w:numId="5" w16cid:durableId="1037436270">
    <w:abstractNumId w:val="7"/>
  </w:num>
  <w:num w:numId="6" w16cid:durableId="1237864350">
    <w:abstractNumId w:val="8"/>
  </w:num>
  <w:num w:numId="7" w16cid:durableId="541020284">
    <w:abstractNumId w:val="11"/>
  </w:num>
  <w:num w:numId="8" w16cid:durableId="1998069934">
    <w:abstractNumId w:val="14"/>
  </w:num>
  <w:num w:numId="9" w16cid:durableId="1752120109">
    <w:abstractNumId w:val="13"/>
  </w:num>
  <w:num w:numId="10" w16cid:durableId="956910531">
    <w:abstractNumId w:val="4"/>
  </w:num>
  <w:num w:numId="11" w16cid:durableId="629240795">
    <w:abstractNumId w:val="12"/>
  </w:num>
  <w:num w:numId="12" w16cid:durableId="408891983">
    <w:abstractNumId w:val="6"/>
  </w:num>
  <w:num w:numId="13" w16cid:durableId="1837190364">
    <w:abstractNumId w:val="9"/>
  </w:num>
  <w:num w:numId="14" w16cid:durableId="650057820">
    <w:abstractNumId w:val="5"/>
  </w:num>
  <w:num w:numId="15" w16cid:durableId="3050919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46F07"/>
    <w:rsid w:val="00050430"/>
    <w:rsid w:val="00053375"/>
    <w:rsid w:val="00057511"/>
    <w:rsid w:val="00064C9E"/>
    <w:rsid w:val="00064DC3"/>
    <w:rsid w:val="000760D2"/>
    <w:rsid w:val="0009399F"/>
    <w:rsid w:val="000B45A0"/>
    <w:rsid w:val="000C2F7D"/>
    <w:rsid w:val="00100B6F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F5D3A"/>
    <w:rsid w:val="00415684"/>
    <w:rsid w:val="00423B48"/>
    <w:rsid w:val="004254B3"/>
    <w:rsid w:val="00435393"/>
    <w:rsid w:val="004450DC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C5899"/>
    <w:rsid w:val="004C58A6"/>
    <w:rsid w:val="004C7CD3"/>
    <w:rsid w:val="004D2D1A"/>
    <w:rsid w:val="004E2845"/>
    <w:rsid w:val="004E52DC"/>
    <w:rsid w:val="00500978"/>
    <w:rsid w:val="00502C06"/>
    <w:rsid w:val="0052025B"/>
    <w:rsid w:val="00522F73"/>
    <w:rsid w:val="00526E98"/>
    <w:rsid w:val="00532767"/>
    <w:rsid w:val="00535043"/>
    <w:rsid w:val="00536C30"/>
    <w:rsid w:val="0054007B"/>
    <w:rsid w:val="00544E7D"/>
    <w:rsid w:val="00560E14"/>
    <w:rsid w:val="00572BD4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3059"/>
    <w:rsid w:val="00645844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546C0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E7350"/>
    <w:rsid w:val="007F6E6B"/>
    <w:rsid w:val="00805EA0"/>
    <w:rsid w:val="0081499E"/>
    <w:rsid w:val="00822772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3F05"/>
    <w:rsid w:val="00985829"/>
    <w:rsid w:val="00990055"/>
    <w:rsid w:val="009936D3"/>
    <w:rsid w:val="009A3F9B"/>
    <w:rsid w:val="009B3B58"/>
    <w:rsid w:val="009B5730"/>
    <w:rsid w:val="009C1089"/>
    <w:rsid w:val="009C7CA4"/>
    <w:rsid w:val="009D78C3"/>
    <w:rsid w:val="009E2A07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58E7"/>
    <w:rsid w:val="00BE2096"/>
    <w:rsid w:val="00BE34F7"/>
    <w:rsid w:val="00BF097F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36038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E3C6A"/>
    <w:rsid w:val="00CE5807"/>
    <w:rsid w:val="00CF3829"/>
    <w:rsid w:val="00CF4E89"/>
    <w:rsid w:val="00CF5165"/>
    <w:rsid w:val="00D01615"/>
    <w:rsid w:val="00D025F9"/>
    <w:rsid w:val="00D03025"/>
    <w:rsid w:val="00D110ED"/>
    <w:rsid w:val="00D122B0"/>
    <w:rsid w:val="00D12D6D"/>
    <w:rsid w:val="00D20576"/>
    <w:rsid w:val="00D22CB4"/>
    <w:rsid w:val="00D32A8A"/>
    <w:rsid w:val="00D500CB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3023"/>
    <w:rsid w:val="00DD655D"/>
    <w:rsid w:val="00DE3BEA"/>
    <w:rsid w:val="00DE46E8"/>
    <w:rsid w:val="00DE7B9C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B61FD"/>
    <w:rsid w:val="00FC2206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69644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94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692549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8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0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86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851935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34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32640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18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38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03990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6887342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4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08677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0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030422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4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0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00b5f185-b19a-4336-a4ec-f1b99802f1ef" ContentTypeId="0x01" PreviousValue="false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16</TotalTime>
  <Pages>1</Pages>
  <Words>94</Words>
  <Characters>523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18</cp:revision>
  <cp:lastPrinted>2021-06-23T13:54:00Z</cp:lastPrinted>
  <dcterms:created xsi:type="dcterms:W3CDTF">2025-07-04T09:46:00Z</dcterms:created>
  <dcterms:modified xsi:type="dcterms:W3CDTF">2025-07-04T10:02:00Z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