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9F2E7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52026136" w:rsidR="007B2B5A" w:rsidRPr="003D0D2E" w:rsidRDefault="008E7BEC" w:rsidP="008E7BEC">
            <w:pPr>
              <w:pStyle w:val="DocumentTitle"/>
              <w:tabs>
                <w:tab w:val="center" w:pos="4769"/>
                <w:tab w:val="right" w:pos="9539"/>
              </w:tabs>
              <w:rPr>
                <w:sz w:val="84"/>
                <w:szCs w:val="84"/>
                <w:lang w:val="en-GB"/>
              </w:rPr>
            </w:pPr>
            <w:r>
              <w:rPr>
                <w:sz w:val="84"/>
                <w:szCs w:val="84"/>
                <w:lang w:val="en-GB"/>
              </w:rPr>
              <w:tab/>
            </w:r>
            <w:r>
              <w:rPr>
                <w:sz w:val="84"/>
                <w:szCs w:val="84"/>
                <w:lang w:val="en-GB"/>
              </w:rPr>
              <w:tab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B021B5"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697A5027" w:rsidR="007B2B5A" w:rsidRPr="003D0D2E" w:rsidRDefault="008B1D89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15-11</w:t>
            </w:r>
            <w:r w:rsidR="00A809E6">
              <w:rPr>
                <w:bCs/>
                <w:lang w:val="en-GB"/>
              </w:rPr>
              <w:t>-2024</w:t>
            </w:r>
          </w:p>
        </w:tc>
      </w:tr>
    </w:tbl>
    <w:p w14:paraId="743FADAD" w14:textId="77777777" w:rsidR="0076328E" w:rsidRDefault="0076328E" w:rsidP="008E7BEC">
      <w:pPr>
        <w:spacing w:after="0" w:line="264" w:lineRule="auto"/>
        <w:jc w:val="center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4B0CEE3B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9010D6">
        <w:rPr>
          <w:rFonts w:eastAsia="MS Mincho"/>
          <w:sz w:val="24"/>
          <w:szCs w:val="24"/>
          <w:lang w:val="en-GB"/>
        </w:rPr>
        <w:t>4</w:t>
      </w:r>
      <w:r>
        <w:rPr>
          <w:rFonts w:eastAsia="MS Mincho"/>
          <w:sz w:val="24"/>
          <w:szCs w:val="24"/>
          <w:lang w:val="en-GB"/>
        </w:rPr>
        <w:t>-</w:t>
      </w:r>
      <w:r w:rsidR="008B1D89">
        <w:rPr>
          <w:rFonts w:eastAsia="MS Mincho"/>
          <w:sz w:val="24"/>
          <w:szCs w:val="24"/>
          <w:lang w:val="en-GB"/>
        </w:rPr>
        <w:t>1</w:t>
      </w:r>
      <w:r w:rsidR="00D01EA7">
        <w:rPr>
          <w:rFonts w:eastAsia="MS Mincho"/>
          <w:sz w:val="24"/>
          <w:szCs w:val="24"/>
          <w:lang w:val="en-GB"/>
        </w:rPr>
        <w:t>1</w:t>
      </w:r>
    </w:p>
    <w:p w14:paraId="2F4778FB" w14:textId="6BF8498B" w:rsidR="002C0776" w:rsidRPr="00F36B04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690530">
        <w:rPr>
          <w:i/>
          <w:iCs/>
          <w:color w:val="000000" w:themeColor="text1"/>
          <w:sz w:val="24"/>
          <w:szCs w:val="24"/>
          <w:lang w:val="en-GB"/>
        </w:rPr>
        <w:t xml:space="preserve">Schaerer </w:t>
      </w:r>
      <w:r w:rsidR="00F16BEE">
        <w:rPr>
          <w:i/>
          <w:iCs/>
          <w:color w:val="000000" w:themeColor="text1"/>
          <w:sz w:val="24"/>
          <w:szCs w:val="24"/>
          <w:lang w:val="en-GB"/>
        </w:rPr>
        <w:t>Documentation</w:t>
      </w:r>
    </w:p>
    <w:p w14:paraId="25935648" w14:textId="744189E2" w:rsidR="00E036E2" w:rsidRPr="004E2845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D01EA7">
        <w:rPr>
          <w:color w:val="000000" w:themeColor="text1"/>
          <w:sz w:val="24"/>
          <w:szCs w:val="24"/>
          <w:lang w:val="en-GB"/>
        </w:rPr>
        <w:t>Schaerer new spare part manuals</w:t>
      </w:r>
      <w:r w:rsidR="004826AA">
        <w:rPr>
          <w:color w:val="000000" w:themeColor="text1"/>
          <w:sz w:val="24"/>
          <w:szCs w:val="24"/>
          <w:lang w:val="en-GB"/>
        </w:rPr>
        <w:t xml:space="preserve"> </w:t>
      </w:r>
    </w:p>
    <w:p w14:paraId="394D4FFE" w14:textId="3A41806C" w:rsidR="00E036E2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1050CA30" w14:textId="77777777" w:rsidR="00673117" w:rsidRDefault="00673117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190D8C4E" w14:textId="77777777" w:rsidR="004D3DC7" w:rsidRDefault="004D3DC7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41CBE52E" w14:textId="5E906225" w:rsidR="00575258" w:rsidRDefault="004D3DC7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>
        <w:rPr>
          <w:i/>
          <w:iCs/>
          <w:color w:val="000000" w:themeColor="text1"/>
          <w:sz w:val="24"/>
          <w:szCs w:val="24"/>
          <w:lang w:val="en-GB"/>
        </w:rPr>
        <w:t>With this service memo in want to inform</w:t>
      </w:r>
      <w:r w:rsidR="00F16BEE">
        <w:rPr>
          <w:i/>
          <w:iCs/>
          <w:color w:val="000000" w:themeColor="text1"/>
          <w:sz w:val="24"/>
          <w:szCs w:val="24"/>
          <w:lang w:val="en-GB"/>
        </w:rPr>
        <w:t xml:space="preserve"> you that d</w:t>
      </w:r>
      <w:r w:rsidR="004826AA">
        <w:rPr>
          <w:i/>
          <w:iCs/>
          <w:color w:val="000000" w:themeColor="text1"/>
          <w:sz w:val="24"/>
          <w:szCs w:val="24"/>
          <w:lang w:val="en-GB"/>
        </w:rPr>
        <w:t>ue to new vendor material numbers for all Schaerer spare parts there are now new spare part manuals available on JDE support. In these manuals the old and new numbers are in.</w:t>
      </w:r>
    </w:p>
    <w:p w14:paraId="4D4AF61F" w14:textId="17688F41" w:rsidR="004826AA" w:rsidRDefault="004826AA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>
        <w:rPr>
          <w:i/>
          <w:iCs/>
          <w:color w:val="000000" w:themeColor="text1"/>
          <w:sz w:val="24"/>
          <w:szCs w:val="24"/>
          <w:lang w:val="en-GB"/>
        </w:rPr>
        <w:t>All SAP numbers will stay the same.</w:t>
      </w:r>
    </w:p>
    <w:p w14:paraId="0A8EB932" w14:textId="066226C8" w:rsidR="004826AA" w:rsidRDefault="004826AA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sectPr w:rsidR="004826AA" w:rsidSect="002C0776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F5F111" w14:textId="77777777" w:rsidR="00417AE6" w:rsidRDefault="00417AE6" w:rsidP="00983468">
      <w:r>
        <w:separator/>
      </w:r>
    </w:p>
  </w:endnote>
  <w:endnote w:type="continuationSeparator" w:id="0">
    <w:p w14:paraId="09E4FCBC" w14:textId="77777777" w:rsidR="00417AE6" w:rsidRDefault="00417AE6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000000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22AD63D4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2489835" cy="1039326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835" cy="1039326"/>
                        <a:chOff x="0" y="0"/>
                        <a:chExt cx="2489835" cy="1039326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5409" t="49305" r="3" b="6"/>
                        <a:stretch/>
                      </pic:blipFill>
                      <pic:spPr bwMode="auto">
                        <a:xfrm>
                          <a:off x="1609725" y="267399"/>
                          <a:ext cx="880110" cy="771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6730EE4E" id="Group 8" o:spid="_x0000_s1026" style="position:absolute;margin-left:0;margin-top:699.1pt;width:196.05pt;height:81.85pt;z-index:-251622400;mso-position-horizontal:center;mso-position-horizontal-relative:margin;mso-position-vertical-relative:margin;mso-width-relative:margin;mso-height-relative:margin" coordsize="24898,103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6097;top:2673;width:8801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">
                <v:imagedata r:id="rId2" o:title="" croptop="32313f" cropbottom="4f" cropleft="49420f" cropright="2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000000" w:themeColor="text1"/>
        </w:rPr>
      </w:sdtEndPr>
      <w:sdtContent>
        <w:r w:rsidR="004B1341">
          <w:rPr>
            <w:color w:val="000000" w:themeColor="text1"/>
            <w:sz w:val="18"/>
            <w:szCs w:val="20"/>
          </w:rPr>
          <w:t>Name:</w:t>
        </w:r>
        <w:r w:rsidR="00C803C5">
          <w:rPr>
            <w:color w:val="000000" w:themeColor="text1"/>
            <w:sz w:val="18"/>
            <w:szCs w:val="20"/>
          </w:rPr>
          <w:t xml:space="preserve"> Bart Bakker</w:t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1DFCD4" w14:textId="77777777" w:rsidR="00417AE6" w:rsidRDefault="00417AE6" w:rsidP="00983468">
      <w:bookmarkStart w:id="0" w:name="_Hlk71893315"/>
      <w:bookmarkEnd w:id="0"/>
      <w:r>
        <w:separator/>
      </w:r>
    </w:p>
  </w:footnote>
  <w:footnote w:type="continuationSeparator" w:id="0">
    <w:p w14:paraId="6282DDE0" w14:textId="77777777" w:rsidR="00417AE6" w:rsidRDefault="00417AE6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8E5A555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77D7">
      <w:rPr>
        <w:rStyle w:val="TitleChar"/>
      </w:rPr>
      <w:t>SERVICE MEMO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153C3C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rgbClr val="F1E1C1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6EDB477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1e1c1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64149F"/>
    <w:multiLevelType w:val="hybridMultilevel"/>
    <w:tmpl w:val="843207F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965760"/>
    <w:multiLevelType w:val="hybridMultilevel"/>
    <w:tmpl w:val="7B8C493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335D4"/>
    <w:multiLevelType w:val="hybridMultilevel"/>
    <w:tmpl w:val="AB149C22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150F09"/>
    <w:multiLevelType w:val="hybridMultilevel"/>
    <w:tmpl w:val="53D0EC4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711050DC"/>
    <w:multiLevelType w:val="hybridMultilevel"/>
    <w:tmpl w:val="6EDEAD5E"/>
    <w:lvl w:ilvl="0" w:tplc="C9BCBE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9"/>
  </w:num>
  <w:num w:numId="4" w16cid:durableId="1788701237">
    <w:abstractNumId w:val="0"/>
  </w:num>
  <w:num w:numId="5" w16cid:durableId="1037436270">
    <w:abstractNumId w:val="6"/>
  </w:num>
  <w:num w:numId="6" w16cid:durableId="1237864350">
    <w:abstractNumId w:val="7"/>
  </w:num>
  <w:num w:numId="7" w16cid:durableId="541020284">
    <w:abstractNumId w:val="10"/>
  </w:num>
  <w:num w:numId="8" w16cid:durableId="1998069934">
    <w:abstractNumId w:val="13"/>
  </w:num>
  <w:num w:numId="9" w16cid:durableId="1752120109">
    <w:abstractNumId w:val="12"/>
  </w:num>
  <w:num w:numId="10" w16cid:durableId="956910531">
    <w:abstractNumId w:val="3"/>
  </w:num>
  <w:num w:numId="11" w16cid:durableId="629240795">
    <w:abstractNumId w:val="11"/>
  </w:num>
  <w:num w:numId="12" w16cid:durableId="408891983">
    <w:abstractNumId w:val="5"/>
  </w:num>
  <w:num w:numId="13" w16cid:durableId="1837190364">
    <w:abstractNumId w:val="8"/>
  </w:num>
  <w:num w:numId="14" w16cid:durableId="6500578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attachedTemplate r:id="rId1"/>
  <w:defaultTabStop w:val="708"/>
  <w:hyphenationZone w:val="425"/>
  <w:characterSpacingControl w:val="doNotCompress"/>
  <w:hdrShapeDefaults>
    <o:shapedefaults v:ext="edit" spidmax="2050">
      <o:colormru v:ext="edit" colors="#f9f2e7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035AF"/>
    <w:rsid w:val="000207E3"/>
    <w:rsid w:val="000234FB"/>
    <w:rsid w:val="000424A2"/>
    <w:rsid w:val="00050430"/>
    <w:rsid w:val="00053375"/>
    <w:rsid w:val="00057511"/>
    <w:rsid w:val="00064DC3"/>
    <w:rsid w:val="000760D2"/>
    <w:rsid w:val="0009399F"/>
    <w:rsid w:val="000B45A0"/>
    <w:rsid w:val="000C2F7D"/>
    <w:rsid w:val="000F22A1"/>
    <w:rsid w:val="001068E3"/>
    <w:rsid w:val="00106D33"/>
    <w:rsid w:val="00112A8F"/>
    <w:rsid w:val="00114B08"/>
    <w:rsid w:val="001158A2"/>
    <w:rsid w:val="001263B8"/>
    <w:rsid w:val="00145D3B"/>
    <w:rsid w:val="00163F3F"/>
    <w:rsid w:val="00165103"/>
    <w:rsid w:val="00165301"/>
    <w:rsid w:val="00170BFC"/>
    <w:rsid w:val="00173338"/>
    <w:rsid w:val="001902C2"/>
    <w:rsid w:val="00190562"/>
    <w:rsid w:val="001B6DE9"/>
    <w:rsid w:val="001C23DB"/>
    <w:rsid w:val="001E074E"/>
    <w:rsid w:val="001E169D"/>
    <w:rsid w:val="001F4B68"/>
    <w:rsid w:val="001F79D1"/>
    <w:rsid w:val="00201E12"/>
    <w:rsid w:val="00204B3F"/>
    <w:rsid w:val="0020556B"/>
    <w:rsid w:val="0021287E"/>
    <w:rsid w:val="00221EE2"/>
    <w:rsid w:val="0022245A"/>
    <w:rsid w:val="0022271D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03D"/>
    <w:rsid w:val="002C0776"/>
    <w:rsid w:val="002C10BF"/>
    <w:rsid w:val="002F2F9F"/>
    <w:rsid w:val="00303CC3"/>
    <w:rsid w:val="003051C4"/>
    <w:rsid w:val="00305D0A"/>
    <w:rsid w:val="00312760"/>
    <w:rsid w:val="00313B60"/>
    <w:rsid w:val="00333213"/>
    <w:rsid w:val="00351B11"/>
    <w:rsid w:val="0037730A"/>
    <w:rsid w:val="00385EA5"/>
    <w:rsid w:val="003976DF"/>
    <w:rsid w:val="003A41E6"/>
    <w:rsid w:val="003A5B22"/>
    <w:rsid w:val="003B364D"/>
    <w:rsid w:val="003B4651"/>
    <w:rsid w:val="003D0D2E"/>
    <w:rsid w:val="003D554D"/>
    <w:rsid w:val="003D5A63"/>
    <w:rsid w:val="003E0BBD"/>
    <w:rsid w:val="003E0F13"/>
    <w:rsid w:val="003E1F3E"/>
    <w:rsid w:val="003F5D3A"/>
    <w:rsid w:val="00415684"/>
    <w:rsid w:val="00417AE6"/>
    <w:rsid w:val="00423B48"/>
    <w:rsid w:val="004254B3"/>
    <w:rsid w:val="00444E7E"/>
    <w:rsid w:val="004450DC"/>
    <w:rsid w:val="00453BC2"/>
    <w:rsid w:val="004610E4"/>
    <w:rsid w:val="00465272"/>
    <w:rsid w:val="00474577"/>
    <w:rsid w:val="00477D8E"/>
    <w:rsid w:val="004826AA"/>
    <w:rsid w:val="00487FC0"/>
    <w:rsid w:val="004A4A03"/>
    <w:rsid w:val="004A5623"/>
    <w:rsid w:val="004B08DC"/>
    <w:rsid w:val="004B1341"/>
    <w:rsid w:val="004C58A6"/>
    <w:rsid w:val="004C7CD3"/>
    <w:rsid w:val="004D2D1A"/>
    <w:rsid w:val="004D3DC7"/>
    <w:rsid w:val="004E2845"/>
    <w:rsid w:val="004E52DC"/>
    <w:rsid w:val="00500978"/>
    <w:rsid w:val="00502C06"/>
    <w:rsid w:val="0052025B"/>
    <w:rsid w:val="00522F73"/>
    <w:rsid w:val="00526E98"/>
    <w:rsid w:val="00532767"/>
    <w:rsid w:val="00535043"/>
    <w:rsid w:val="0054007B"/>
    <w:rsid w:val="00544E7D"/>
    <w:rsid w:val="00572BD4"/>
    <w:rsid w:val="00575258"/>
    <w:rsid w:val="0058504E"/>
    <w:rsid w:val="00592F1F"/>
    <w:rsid w:val="0059512A"/>
    <w:rsid w:val="005B0F9D"/>
    <w:rsid w:val="005B6641"/>
    <w:rsid w:val="005D6A85"/>
    <w:rsid w:val="005F4A78"/>
    <w:rsid w:val="0060245A"/>
    <w:rsid w:val="006024CE"/>
    <w:rsid w:val="0060513B"/>
    <w:rsid w:val="0062449B"/>
    <w:rsid w:val="006246AE"/>
    <w:rsid w:val="00624D0D"/>
    <w:rsid w:val="0062634E"/>
    <w:rsid w:val="00630903"/>
    <w:rsid w:val="00630E7E"/>
    <w:rsid w:val="00632A00"/>
    <w:rsid w:val="00645844"/>
    <w:rsid w:val="00673117"/>
    <w:rsid w:val="00690530"/>
    <w:rsid w:val="006A36F0"/>
    <w:rsid w:val="006B6FAE"/>
    <w:rsid w:val="006C3C12"/>
    <w:rsid w:val="006C3D6C"/>
    <w:rsid w:val="006C76D8"/>
    <w:rsid w:val="006D4D88"/>
    <w:rsid w:val="006D5B8D"/>
    <w:rsid w:val="006E5D65"/>
    <w:rsid w:val="006F18BB"/>
    <w:rsid w:val="006F32C1"/>
    <w:rsid w:val="006F4363"/>
    <w:rsid w:val="006F75CD"/>
    <w:rsid w:val="00710FBA"/>
    <w:rsid w:val="00711A62"/>
    <w:rsid w:val="00716D1D"/>
    <w:rsid w:val="00722D49"/>
    <w:rsid w:val="00736364"/>
    <w:rsid w:val="007437B7"/>
    <w:rsid w:val="00761744"/>
    <w:rsid w:val="00762E73"/>
    <w:rsid w:val="0076328E"/>
    <w:rsid w:val="007653FE"/>
    <w:rsid w:val="0078170F"/>
    <w:rsid w:val="007822C6"/>
    <w:rsid w:val="007829EC"/>
    <w:rsid w:val="00783496"/>
    <w:rsid w:val="00792504"/>
    <w:rsid w:val="00793D14"/>
    <w:rsid w:val="00794179"/>
    <w:rsid w:val="007A0D22"/>
    <w:rsid w:val="007A15AC"/>
    <w:rsid w:val="007B2B5A"/>
    <w:rsid w:val="007C132F"/>
    <w:rsid w:val="007C281B"/>
    <w:rsid w:val="007C4B3C"/>
    <w:rsid w:val="007E3960"/>
    <w:rsid w:val="007F6E6B"/>
    <w:rsid w:val="00805EA0"/>
    <w:rsid w:val="00822772"/>
    <w:rsid w:val="0085701D"/>
    <w:rsid w:val="00866993"/>
    <w:rsid w:val="008824BA"/>
    <w:rsid w:val="008838B2"/>
    <w:rsid w:val="008A07EF"/>
    <w:rsid w:val="008A0D0C"/>
    <w:rsid w:val="008B1D89"/>
    <w:rsid w:val="008D37DB"/>
    <w:rsid w:val="008D61E1"/>
    <w:rsid w:val="008E04AE"/>
    <w:rsid w:val="008E7BEC"/>
    <w:rsid w:val="008F275E"/>
    <w:rsid w:val="009010D6"/>
    <w:rsid w:val="00905A55"/>
    <w:rsid w:val="0090716A"/>
    <w:rsid w:val="009121A3"/>
    <w:rsid w:val="009306B3"/>
    <w:rsid w:val="00930FF3"/>
    <w:rsid w:val="00932485"/>
    <w:rsid w:val="009422B3"/>
    <w:rsid w:val="0094508D"/>
    <w:rsid w:val="00951075"/>
    <w:rsid w:val="00960943"/>
    <w:rsid w:val="00967187"/>
    <w:rsid w:val="00975DC4"/>
    <w:rsid w:val="00983468"/>
    <w:rsid w:val="00985829"/>
    <w:rsid w:val="00990055"/>
    <w:rsid w:val="009936D3"/>
    <w:rsid w:val="009A3F9B"/>
    <w:rsid w:val="009B3B58"/>
    <w:rsid w:val="009B5730"/>
    <w:rsid w:val="009B7765"/>
    <w:rsid w:val="009C1089"/>
    <w:rsid w:val="009C7CA4"/>
    <w:rsid w:val="009D78C3"/>
    <w:rsid w:val="009E3774"/>
    <w:rsid w:val="009F1A8F"/>
    <w:rsid w:val="009F3B77"/>
    <w:rsid w:val="009F65A2"/>
    <w:rsid w:val="00A0411E"/>
    <w:rsid w:val="00A14BB5"/>
    <w:rsid w:val="00A21AC5"/>
    <w:rsid w:val="00A31DC3"/>
    <w:rsid w:val="00A3365C"/>
    <w:rsid w:val="00A35569"/>
    <w:rsid w:val="00A50022"/>
    <w:rsid w:val="00A53EDC"/>
    <w:rsid w:val="00A55C8B"/>
    <w:rsid w:val="00A646A9"/>
    <w:rsid w:val="00A76ABC"/>
    <w:rsid w:val="00A77907"/>
    <w:rsid w:val="00A809E6"/>
    <w:rsid w:val="00A86A7E"/>
    <w:rsid w:val="00A91C79"/>
    <w:rsid w:val="00A93B5A"/>
    <w:rsid w:val="00AA1DAE"/>
    <w:rsid w:val="00AA63F2"/>
    <w:rsid w:val="00AB6A1A"/>
    <w:rsid w:val="00AC0597"/>
    <w:rsid w:val="00AC1075"/>
    <w:rsid w:val="00AC1B63"/>
    <w:rsid w:val="00AC32A1"/>
    <w:rsid w:val="00AD55FD"/>
    <w:rsid w:val="00AD7D54"/>
    <w:rsid w:val="00AE68C0"/>
    <w:rsid w:val="00AE6A7F"/>
    <w:rsid w:val="00B021B5"/>
    <w:rsid w:val="00B1719A"/>
    <w:rsid w:val="00B24435"/>
    <w:rsid w:val="00B27B40"/>
    <w:rsid w:val="00B32610"/>
    <w:rsid w:val="00B331A8"/>
    <w:rsid w:val="00B36685"/>
    <w:rsid w:val="00B369A0"/>
    <w:rsid w:val="00B419E3"/>
    <w:rsid w:val="00B42277"/>
    <w:rsid w:val="00BA4D0B"/>
    <w:rsid w:val="00BA56EB"/>
    <w:rsid w:val="00BB76D9"/>
    <w:rsid w:val="00BC70A7"/>
    <w:rsid w:val="00BD27D8"/>
    <w:rsid w:val="00BD58E7"/>
    <w:rsid w:val="00BE2096"/>
    <w:rsid w:val="00BE34F7"/>
    <w:rsid w:val="00BF18B8"/>
    <w:rsid w:val="00BF2691"/>
    <w:rsid w:val="00BF560A"/>
    <w:rsid w:val="00C0097E"/>
    <w:rsid w:val="00C03EB6"/>
    <w:rsid w:val="00C157CE"/>
    <w:rsid w:val="00C21835"/>
    <w:rsid w:val="00C25FA7"/>
    <w:rsid w:val="00C277D7"/>
    <w:rsid w:val="00C52FB7"/>
    <w:rsid w:val="00C63B8A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A7FB0"/>
    <w:rsid w:val="00CB0B22"/>
    <w:rsid w:val="00CB2C50"/>
    <w:rsid w:val="00CB7FF5"/>
    <w:rsid w:val="00CC2FF0"/>
    <w:rsid w:val="00CD1799"/>
    <w:rsid w:val="00CD573E"/>
    <w:rsid w:val="00CE3C6A"/>
    <w:rsid w:val="00CE53AA"/>
    <w:rsid w:val="00CE5807"/>
    <w:rsid w:val="00CF3829"/>
    <w:rsid w:val="00CF5165"/>
    <w:rsid w:val="00D01615"/>
    <w:rsid w:val="00D01EA7"/>
    <w:rsid w:val="00D025F9"/>
    <w:rsid w:val="00D03025"/>
    <w:rsid w:val="00D110ED"/>
    <w:rsid w:val="00D12D6D"/>
    <w:rsid w:val="00D20576"/>
    <w:rsid w:val="00D22CB4"/>
    <w:rsid w:val="00D32A8A"/>
    <w:rsid w:val="00D56FB7"/>
    <w:rsid w:val="00D625AF"/>
    <w:rsid w:val="00D65529"/>
    <w:rsid w:val="00D675FF"/>
    <w:rsid w:val="00D74CFE"/>
    <w:rsid w:val="00D802F9"/>
    <w:rsid w:val="00D81352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5823"/>
    <w:rsid w:val="00E0664C"/>
    <w:rsid w:val="00E1176B"/>
    <w:rsid w:val="00E17512"/>
    <w:rsid w:val="00E26B57"/>
    <w:rsid w:val="00E3428A"/>
    <w:rsid w:val="00E507C4"/>
    <w:rsid w:val="00E64207"/>
    <w:rsid w:val="00E664D3"/>
    <w:rsid w:val="00E66997"/>
    <w:rsid w:val="00E72441"/>
    <w:rsid w:val="00E80D27"/>
    <w:rsid w:val="00E81924"/>
    <w:rsid w:val="00E87244"/>
    <w:rsid w:val="00E95793"/>
    <w:rsid w:val="00E95DAE"/>
    <w:rsid w:val="00EA7F02"/>
    <w:rsid w:val="00EB2761"/>
    <w:rsid w:val="00EC299C"/>
    <w:rsid w:val="00ED23C1"/>
    <w:rsid w:val="00EE1E27"/>
    <w:rsid w:val="00EE2E8C"/>
    <w:rsid w:val="00EE5733"/>
    <w:rsid w:val="00EF0DB1"/>
    <w:rsid w:val="00EF38E9"/>
    <w:rsid w:val="00EF502F"/>
    <w:rsid w:val="00F042F5"/>
    <w:rsid w:val="00F11263"/>
    <w:rsid w:val="00F16BEE"/>
    <w:rsid w:val="00F16F38"/>
    <w:rsid w:val="00F271EC"/>
    <w:rsid w:val="00F36B04"/>
    <w:rsid w:val="00F43EB4"/>
    <w:rsid w:val="00F45877"/>
    <w:rsid w:val="00F600CA"/>
    <w:rsid w:val="00F64FC8"/>
    <w:rsid w:val="00F66D95"/>
    <w:rsid w:val="00F7139F"/>
    <w:rsid w:val="00F71484"/>
    <w:rsid w:val="00F721B9"/>
    <w:rsid w:val="00F72FE6"/>
    <w:rsid w:val="00F760E2"/>
    <w:rsid w:val="00F84EF3"/>
    <w:rsid w:val="00FA352E"/>
    <w:rsid w:val="00FE2A31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f9f2e7"/>
    </o:shapedefaults>
    <o:shapelayout v:ext="edit">
      <o:idmap v:ext="edit" data="2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B58B80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000000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000000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AD1F1F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000000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000000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  <w:style w:type="paragraph" w:customStyle="1" w:styleId="TableParagraph">
    <w:name w:val="Table Paragraph"/>
    <w:basedOn w:val="Normal"/>
    <w:uiPriority w:val="1"/>
    <w:qFormat/>
    <w:rsid w:val="00673117"/>
    <w:pPr>
      <w:widowControl w:val="0"/>
      <w:autoSpaceDE w:val="0"/>
      <w:autoSpaceDN w:val="0"/>
      <w:spacing w:before="4" w:after="0"/>
      <w:ind w:left="107"/>
    </w:pPr>
    <w:rPr>
      <w:rFonts w:ascii="Calibri" w:eastAsia="Calibri" w:hAnsi="Calibri" w:cs="Calibri"/>
      <w:sz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6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Yellow Orange">
      <a:dk1>
        <a:sysClr val="windowText" lastClr="000000"/>
      </a:dk1>
      <a:lt1>
        <a:sysClr val="window" lastClr="FFFFFF"/>
      </a:lt1>
      <a:dk2>
        <a:srgbClr val="4E3B30"/>
      </a:dk2>
      <a:lt2>
        <a:srgbClr val="FBEEC9"/>
      </a:lt2>
      <a:accent1>
        <a:srgbClr val="F0A22E"/>
      </a:accent1>
      <a:accent2>
        <a:srgbClr val="A5644E"/>
      </a:accent2>
      <a:accent3>
        <a:srgbClr val="B58B80"/>
      </a:accent3>
      <a:accent4>
        <a:srgbClr val="C3986D"/>
      </a:accent4>
      <a:accent5>
        <a:srgbClr val="A19574"/>
      </a:accent5>
      <a:accent6>
        <a:srgbClr val="C17529"/>
      </a:accent6>
      <a:hlink>
        <a:srgbClr val="AD1F1F"/>
      </a:hlink>
      <a:folHlink>
        <a:srgbClr val="FFC42F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SharedContentType xmlns="Microsoft.SharePoint.Taxonomy.ContentTypeSync" SourceId="00b5f185-b19a-4336-a4ec-f1b99802f1ef" ContentTypeId="0x01" PreviousValue="false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2</TotalTime>
  <Pages>1</Pages>
  <Words>61</Words>
  <Characters>341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4</cp:revision>
  <cp:lastPrinted>2021-06-23T13:54:00Z</cp:lastPrinted>
  <dcterms:created xsi:type="dcterms:W3CDTF">2024-11-15T11:11:00Z</dcterms:created>
  <dcterms:modified xsi:type="dcterms:W3CDTF">2024-11-19T09:05:00Z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