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75B50FE" w:rsidR="007B2B5A" w:rsidRPr="003D0D2E" w:rsidRDefault="00B84E8E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11</w:t>
            </w:r>
            <w:r w:rsidR="00D1280E">
              <w:rPr>
                <w:bCs/>
                <w:lang w:val="en-GB"/>
              </w:rPr>
              <w:t>-12</w:t>
            </w:r>
            <w:r w:rsidR="00A809E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474C2299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</w:t>
      </w:r>
      <w:r w:rsidR="008B1D89">
        <w:rPr>
          <w:rFonts w:eastAsia="MS Mincho"/>
          <w:sz w:val="24"/>
          <w:szCs w:val="24"/>
          <w:lang w:val="en-GB"/>
        </w:rPr>
        <w:t>10</w:t>
      </w:r>
      <w:r w:rsidR="00B84E8E">
        <w:rPr>
          <w:rFonts w:eastAsia="MS Mincho"/>
          <w:sz w:val="24"/>
          <w:szCs w:val="24"/>
          <w:lang w:val="en-GB"/>
        </w:rPr>
        <w:t xml:space="preserve"> update</w:t>
      </w:r>
    </w:p>
    <w:p w14:paraId="2F4778FB" w14:textId="06F89BA6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90530">
        <w:rPr>
          <w:i/>
          <w:iCs/>
          <w:color w:val="000000" w:themeColor="text1"/>
          <w:sz w:val="24"/>
          <w:szCs w:val="24"/>
          <w:lang w:val="en-GB"/>
        </w:rPr>
        <w:t xml:space="preserve">Schaerer </w:t>
      </w:r>
      <w:r w:rsidR="008B1D89">
        <w:rPr>
          <w:i/>
          <w:iCs/>
          <w:color w:val="000000" w:themeColor="text1"/>
          <w:sz w:val="24"/>
          <w:szCs w:val="24"/>
          <w:lang w:val="en-GB"/>
        </w:rPr>
        <w:t>SKYE</w:t>
      </w:r>
    </w:p>
    <w:p w14:paraId="25935648" w14:textId="013A45DB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673117" w:rsidRPr="00673117">
        <w:rPr>
          <w:color w:val="000000" w:themeColor="text1"/>
          <w:sz w:val="24"/>
          <w:szCs w:val="24"/>
          <w:lang w:val="en-GB"/>
        </w:rPr>
        <w:t xml:space="preserve">Schaerer </w:t>
      </w:r>
      <w:r w:rsidR="008B1D89">
        <w:rPr>
          <w:color w:val="000000" w:themeColor="text1"/>
          <w:sz w:val="24"/>
          <w:szCs w:val="24"/>
          <w:lang w:val="en-GB"/>
        </w:rPr>
        <w:t>Skye new valve</w:t>
      </w:r>
      <w:r w:rsidR="00EA4527">
        <w:rPr>
          <w:color w:val="000000" w:themeColor="text1"/>
          <w:sz w:val="24"/>
          <w:szCs w:val="24"/>
          <w:lang w:val="en-GB"/>
        </w:rPr>
        <w:t xml:space="preserve"> and twin milk available</w:t>
      </w:r>
    </w:p>
    <w:p w14:paraId="394D4FFE" w14:textId="3A41806C" w:rsid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050CA30" w14:textId="77777777" w:rsidR="00673117" w:rsidRDefault="0067311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592BB8D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0E232415" w14:textId="216F86BB" w:rsidR="00673117" w:rsidRDefault="00F50951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From week 27 there is a ‘new’ valve installed in the Schaerer</w:t>
      </w:r>
      <w:r w:rsidR="00D1280E">
        <w:rPr>
          <w:color w:val="000000" w:themeColor="text1"/>
          <w:sz w:val="24"/>
          <w:szCs w:val="24"/>
          <w:lang w:val="en-GB"/>
        </w:rPr>
        <w:t xml:space="preserve"> Coffee</w:t>
      </w:r>
      <w:r w:rsidRPr="00D1280E">
        <w:rPr>
          <w:color w:val="000000" w:themeColor="text1"/>
          <w:sz w:val="24"/>
          <w:szCs w:val="24"/>
          <w:lang w:val="en-GB"/>
        </w:rPr>
        <w:t xml:space="preserve"> Skye.</w:t>
      </w:r>
      <w:r w:rsidR="00EA4527">
        <w:rPr>
          <w:color w:val="000000" w:themeColor="text1"/>
          <w:sz w:val="24"/>
          <w:szCs w:val="24"/>
          <w:lang w:val="en-GB"/>
        </w:rPr>
        <w:t xml:space="preserve"> </w:t>
      </w:r>
    </w:p>
    <w:p w14:paraId="1823530E" w14:textId="06DDCDFA" w:rsidR="00EA4527" w:rsidRDefault="00EA452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Due to this new valve it is also possible to have twin milk on the SKYE.</w:t>
      </w:r>
    </w:p>
    <w:p w14:paraId="084B526B" w14:textId="77777777" w:rsidR="00EA4527" w:rsidRPr="00D1280E" w:rsidRDefault="00EA452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6C698F74" w14:textId="7006BB25" w:rsidR="00530180" w:rsidRPr="00D1280E" w:rsidRDefault="00EA452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For single milk v</w:t>
      </w:r>
      <w:r w:rsidR="00530180" w:rsidRPr="00D1280E">
        <w:rPr>
          <w:color w:val="000000" w:themeColor="text1"/>
          <w:sz w:val="24"/>
          <w:szCs w:val="24"/>
          <w:lang w:val="en-GB"/>
        </w:rPr>
        <w:t>alve 16 Switch over valve (55125958 (100394), 3mm) in the picture below is replaced by 55126719 (101060).</w:t>
      </w:r>
    </w:p>
    <w:p w14:paraId="6636C9CE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E90813E" w14:textId="12928C1F" w:rsidR="00530180" w:rsidRDefault="00D1280E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1B16484C" wp14:editId="4C6C2F7D">
            <wp:extent cx="6120130" cy="374078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40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D99CEB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685765B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31E1C974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437C3BCA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7E6443B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36A4EBC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5E2EEACA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3E551E18" w14:textId="0A2A1910" w:rsidR="00EA4527" w:rsidRPr="00EA4527" w:rsidRDefault="00EA4527" w:rsidP="00E036E2">
      <w:pPr>
        <w:spacing w:after="0" w:line="264" w:lineRule="auto"/>
        <w:rPr>
          <w:b/>
          <w:bCs/>
          <w:color w:val="000000" w:themeColor="text1"/>
          <w:sz w:val="24"/>
          <w:szCs w:val="24"/>
          <w:lang w:val="en-GB"/>
        </w:rPr>
      </w:pPr>
      <w:r w:rsidRPr="00EA4527">
        <w:rPr>
          <w:b/>
          <w:bCs/>
          <w:color w:val="000000" w:themeColor="text1"/>
          <w:sz w:val="24"/>
          <w:szCs w:val="24"/>
          <w:lang w:val="en-GB"/>
        </w:rPr>
        <w:lastRenderedPageBreak/>
        <w:t>Skye twin milk:</w:t>
      </w:r>
    </w:p>
    <w:p w14:paraId="41CBE52E" w14:textId="62F7250C" w:rsidR="00575258" w:rsidRDefault="00530180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After week 27 it is also possible to have twin milk in the SKYE.</w:t>
      </w:r>
    </w:p>
    <w:p w14:paraId="433D5428" w14:textId="27D05BB5" w:rsidR="00D1280E" w:rsidRDefault="00D1280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If you want to have this you have to rebuild like described below:</w:t>
      </w:r>
    </w:p>
    <w:p w14:paraId="6248C22F" w14:textId="77777777" w:rsidR="00D1280E" w:rsidRPr="00D1280E" w:rsidRDefault="00D1280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1095D71D" w14:textId="681DA0EA" w:rsidR="00530180" w:rsidRPr="00D1280E" w:rsidRDefault="00530180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You have to add an extra valve 55126719</w:t>
      </w:r>
      <w:r w:rsidR="005450C4">
        <w:rPr>
          <w:color w:val="000000" w:themeColor="text1"/>
          <w:sz w:val="24"/>
          <w:szCs w:val="24"/>
          <w:lang w:val="en-GB"/>
        </w:rPr>
        <w:t xml:space="preserve"> (so now valve 1 (V18) and 2 (V20) are for twin milk)</w:t>
      </w:r>
      <w:r w:rsidRPr="00D1280E">
        <w:rPr>
          <w:color w:val="000000" w:themeColor="text1"/>
          <w:sz w:val="24"/>
          <w:szCs w:val="24"/>
          <w:lang w:val="en-GB"/>
        </w:rPr>
        <w:t xml:space="preserve"> to the system and do a hardware detection.</w:t>
      </w:r>
    </w:p>
    <w:p w14:paraId="4F319DB9" w14:textId="560982F8" w:rsidR="00530180" w:rsidRPr="00D1280E" w:rsidRDefault="00530180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Hardware looks like:</w:t>
      </w:r>
    </w:p>
    <w:p w14:paraId="7D46BD11" w14:textId="4071532D" w:rsidR="00530180" w:rsidRDefault="00D1280E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404036CC" wp14:editId="552DF198">
            <wp:extent cx="3785475" cy="3546281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794583" cy="3554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690CAE0" wp14:editId="05589D77">
            <wp:extent cx="2289975" cy="1895343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311591" cy="1913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12BBE" w14:textId="6CE4D295" w:rsidR="00D1280E" w:rsidRDefault="00D1280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Wire from V16 (valve before week 27) will be connected to V18 and V20 has to connected by the not used wire</w:t>
      </w:r>
      <w:r w:rsidR="00EA4527">
        <w:rPr>
          <w:color w:val="000000" w:themeColor="text1"/>
          <w:sz w:val="24"/>
          <w:szCs w:val="24"/>
          <w:lang w:val="en-GB"/>
        </w:rPr>
        <w:t>, see below:</w:t>
      </w:r>
    </w:p>
    <w:p w14:paraId="1F1598D5" w14:textId="77777777" w:rsidR="005450C4" w:rsidRDefault="005450C4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5B3CDEA5" w14:textId="390FEDBA" w:rsidR="005450C4" w:rsidRDefault="005450C4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67924C22" wp14:editId="727F929C">
            <wp:extent cx="2590800" cy="21050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31FDCAD" wp14:editId="6861A619">
            <wp:extent cx="3467100" cy="18478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467100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4B827" w14:textId="4F4F8E63" w:rsidR="00B84E8E" w:rsidRDefault="00B84E8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Extra needed beside the valves for the Fridge:</w:t>
      </w:r>
    </w:p>
    <w:p w14:paraId="2D0AB817" w14:textId="068249A2" w:rsidR="00B84E8E" w:rsidRPr="00D1280E" w:rsidRDefault="00B84E8E" w:rsidP="00B84E8E">
      <w:pPr>
        <w:rPr>
          <w:color w:val="000000" w:themeColor="text1"/>
          <w:sz w:val="24"/>
          <w:szCs w:val="24"/>
          <w:lang w:val="en-GB"/>
        </w:rPr>
      </w:pPr>
      <w:r>
        <w:rPr>
          <w:lang w:val="en-GB"/>
        </w:rPr>
        <w:t xml:space="preserve">1x </w:t>
      </w:r>
      <w:r w:rsidRPr="008A0D7A">
        <w:rPr>
          <w:lang w:val="en-GB"/>
        </w:rPr>
        <w:t>55124937</w:t>
      </w:r>
      <w:r w:rsidRPr="008A0D7A">
        <w:rPr>
          <w:lang w:val="en-GB"/>
        </w:rPr>
        <w:tab/>
      </w:r>
      <w:r>
        <w:rPr>
          <w:lang w:val="en-GB"/>
        </w:rPr>
        <w:tab/>
      </w:r>
      <w:r w:rsidRPr="008A0D7A">
        <w:rPr>
          <w:lang w:val="en-GB"/>
        </w:rPr>
        <w:t>Milk container bracket TM</w:t>
      </w:r>
      <w:r>
        <w:rPr>
          <w:lang w:val="en-GB"/>
        </w:rPr>
        <w:br/>
      </w:r>
      <w:r>
        <w:rPr>
          <w:lang w:val="en-GB"/>
        </w:rPr>
        <w:t xml:space="preserve">1x </w:t>
      </w:r>
      <w:r w:rsidRPr="008A0D7A">
        <w:rPr>
          <w:lang w:val="en-GB"/>
        </w:rPr>
        <w:t>55116941</w:t>
      </w:r>
      <w:r w:rsidRPr="008A0D7A">
        <w:rPr>
          <w:lang w:val="en-GB"/>
        </w:rPr>
        <w:tab/>
      </w:r>
      <w:r>
        <w:rPr>
          <w:lang w:val="en-GB"/>
        </w:rPr>
        <w:tab/>
      </w:r>
      <w:r w:rsidRPr="008A0D7A">
        <w:rPr>
          <w:lang w:val="en-GB"/>
        </w:rPr>
        <w:t>Riser pipe 260 milk container</w:t>
      </w:r>
      <w:r>
        <w:rPr>
          <w:lang w:val="en-GB"/>
        </w:rPr>
        <w:br/>
      </w:r>
      <w:r>
        <w:rPr>
          <w:lang w:val="en-GB"/>
        </w:rPr>
        <w:t xml:space="preserve">1x </w:t>
      </w:r>
      <w:r w:rsidRPr="008A0D7A">
        <w:rPr>
          <w:lang w:val="en-GB"/>
        </w:rPr>
        <w:t>55119848</w:t>
      </w:r>
      <w:r w:rsidRPr="008A0D7A">
        <w:rPr>
          <w:lang w:val="en-GB"/>
        </w:rPr>
        <w:tab/>
      </w:r>
      <w:r>
        <w:rPr>
          <w:lang w:val="en-GB"/>
        </w:rPr>
        <w:tab/>
      </w:r>
      <w:r w:rsidRPr="008A0D7A">
        <w:rPr>
          <w:lang w:val="en-GB"/>
        </w:rPr>
        <w:t>Hose adapter Plug &amp; Clean 2K</w:t>
      </w:r>
      <w:r>
        <w:rPr>
          <w:lang w:val="en-GB"/>
        </w:rPr>
        <w:br/>
      </w:r>
      <w:r>
        <w:rPr>
          <w:lang w:val="en-GB"/>
        </w:rPr>
        <w:t xml:space="preserve">2x </w:t>
      </w:r>
      <w:r w:rsidRPr="008A0D7A">
        <w:rPr>
          <w:lang w:val="en-GB"/>
        </w:rPr>
        <w:t>55124936</w:t>
      </w:r>
      <w:r w:rsidRPr="008A0D7A">
        <w:rPr>
          <w:lang w:val="en-GB"/>
        </w:rPr>
        <w:tab/>
      </w:r>
      <w:r>
        <w:rPr>
          <w:lang w:val="en-GB"/>
        </w:rPr>
        <w:tab/>
      </w:r>
      <w:r w:rsidRPr="008A0D7A">
        <w:rPr>
          <w:lang w:val="en-GB"/>
        </w:rPr>
        <w:t>Milk container 5l</w:t>
      </w:r>
    </w:p>
    <w:sectPr w:rsidR="00B84E8E" w:rsidRPr="00D1280E" w:rsidSect="002C0776">
      <w:headerReference w:type="default" r:id="rId17"/>
      <w:footerReference w:type="default" r:id="rId18"/>
      <w:headerReference w:type="first" r:id="rId19"/>
      <w:footerReference w:type="first" r:id="rId20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568FE" w14:textId="77777777" w:rsidR="00444E7E" w:rsidRDefault="00444E7E" w:rsidP="00983468">
      <w:r>
        <w:separator/>
      </w:r>
    </w:p>
  </w:endnote>
  <w:endnote w:type="continuationSeparator" w:id="0">
    <w:p w14:paraId="3FD1D10C" w14:textId="77777777" w:rsidR="00444E7E" w:rsidRDefault="00444E7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B84E8E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4F4B6EF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58453" w14:textId="77777777" w:rsidR="00444E7E" w:rsidRDefault="00444E7E" w:rsidP="00983468">
      <w:bookmarkStart w:id="0" w:name="_Hlk71893315"/>
      <w:bookmarkEnd w:id="0"/>
      <w:r>
        <w:separator/>
      </w:r>
    </w:p>
  </w:footnote>
  <w:footnote w:type="continuationSeparator" w:id="0">
    <w:p w14:paraId="3B9E1EC6" w14:textId="77777777" w:rsidR="00444E7E" w:rsidRDefault="00444E7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430DD8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0F22A1"/>
    <w:rsid w:val="001068E3"/>
    <w:rsid w:val="00106D33"/>
    <w:rsid w:val="00112A8F"/>
    <w:rsid w:val="00114B08"/>
    <w:rsid w:val="001158A2"/>
    <w:rsid w:val="001263B8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E1F3E"/>
    <w:rsid w:val="003F5D3A"/>
    <w:rsid w:val="00415684"/>
    <w:rsid w:val="00423B48"/>
    <w:rsid w:val="004254B3"/>
    <w:rsid w:val="00444E7E"/>
    <w:rsid w:val="004450DC"/>
    <w:rsid w:val="00453BC2"/>
    <w:rsid w:val="004610E4"/>
    <w:rsid w:val="00465272"/>
    <w:rsid w:val="00474577"/>
    <w:rsid w:val="00477D8E"/>
    <w:rsid w:val="004826AA"/>
    <w:rsid w:val="00487FC0"/>
    <w:rsid w:val="004A4A03"/>
    <w:rsid w:val="004A5623"/>
    <w:rsid w:val="004B08DC"/>
    <w:rsid w:val="004B1341"/>
    <w:rsid w:val="004C58A6"/>
    <w:rsid w:val="004C7CD3"/>
    <w:rsid w:val="004D2D1A"/>
    <w:rsid w:val="004E2845"/>
    <w:rsid w:val="004E52DC"/>
    <w:rsid w:val="00500978"/>
    <w:rsid w:val="00502C06"/>
    <w:rsid w:val="0052025B"/>
    <w:rsid w:val="00522F73"/>
    <w:rsid w:val="00526E98"/>
    <w:rsid w:val="00530180"/>
    <w:rsid w:val="00532767"/>
    <w:rsid w:val="00535043"/>
    <w:rsid w:val="0054007B"/>
    <w:rsid w:val="00544E7D"/>
    <w:rsid w:val="005450C4"/>
    <w:rsid w:val="00572BD4"/>
    <w:rsid w:val="00575258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73117"/>
    <w:rsid w:val="00690530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B1D89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B7765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369A0"/>
    <w:rsid w:val="00B419E3"/>
    <w:rsid w:val="00B42277"/>
    <w:rsid w:val="00B84E8E"/>
    <w:rsid w:val="00BA4D0B"/>
    <w:rsid w:val="00BA56EB"/>
    <w:rsid w:val="00BB76D9"/>
    <w:rsid w:val="00BC70A7"/>
    <w:rsid w:val="00BD27D8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1799"/>
    <w:rsid w:val="00CD573E"/>
    <w:rsid w:val="00CE3C6A"/>
    <w:rsid w:val="00CE5807"/>
    <w:rsid w:val="00CF3829"/>
    <w:rsid w:val="00CF5165"/>
    <w:rsid w:val="00D01615"/>
    <w:rsid w:val="00D01EA7"/>
    <w:rsid w:val="00D025F9"/>
    <w:rsid w:val="00D03025"/>
    <w:rsid w:val="00D110ED"/>
    <w:rsid w:val="00D1280E"/>
    <w:rsid w:val="00D12D6D"/>
    <w:rsid w:val="00D20576"/>
    <w:rsid w:val="00D22CB4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4527"/>
    <w:rsid w:val="00EA7F02"/>
    <w:rsid w:val="00EB2761"/>
    <w:rsid w:val="00EC299C"/>
    <w:rsid w:val="00ED23C1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50951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673117"/>
    <w:pPr>
      <w:widowControl w:val="0"/>
      <w:autoSpaceDE w:val="0"/>
      <w:autoSpaceDN w:val="0"/>
      <w:spacing w:before="4" w:after="0"/>
      <w:ind w:left="107"/>
    </w:pPr>
    <w:rPr>
      <w:rFonts w:ascii="Calibri" w:eastAsia="Calibri" w:hAnsi="Calibri" w:cs="Calibri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9.png"/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2</TotalTime>
  <Pages>2</Pages>
  <Words>164</Words>
  <Characters>906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2</cp:revision>
  <cp:lastPrinted>2021-06-23T13:54:00Z</cp:lastPrinted>
  <dcterms:created xsi:type="dcterms:W3CDTF">2024-12-11T09:45:00Z</dcterms:created>
  <dcterms:modified xsi:type="dcterms:W3CDTF">2024-12-11T09:45:00Z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