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9F2E7"/>
  <w:body>
    <w:tbl>
      <w:tblPr>
        <w:tblStyle w:val="TableGrid"/>
        <w:tblW w:w="96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CellMar>
          <w:right w:w="0" w:type="dxa"/>
        </w:tblCellMar>
        <w:tblLook w:val="0600" w:firstRow="0" w:lastRow="0" w:firstColumn="0" w:lastColumn="0" w:noHBand="1" w:noVBand="1"/>
      </w:tblPr>
      <w:tblGrid>
        <w:gridCol w:w="9647"/>
      </w:tblGrid>
      <w:tr w:rsidR="007B2B5A" w:rsidRPr="00474577" w14:paraId="21E4551E" w14:textId="77777777" w:rsidTr="002F2F9F">
        <w:trPr>
          <w:trHeight w:val="850"/>
        </w:trPr>
        <w:tc>
          <w:tcPr>
            <w:tcW w:w="9647" w:type="dxa"/>
          </w:tcPr>
          <w:p w14:paraId="2B5974D8" w14:textId="52026136" w:rsidR="007B2B5A" w:rsidRPr="003D0D2E" w:rsidRDefault="008E7BEC" w:rsidP="008E7BEC">
            <w:pPr>
              <w:pStyle w:val="DocumentTitle"/>
              <w:tabs>
                <w:tab w:val="center" w:pos="4769"/>
                <w:tab w:val="right" w:pos="9539"/>
              </w:tabs>
              <w:rPr>
                <w:sz w:val="84"/>
                <w:szCs w:val="84"/>
                <w:lang w:val="en-GB"/>
              </w:rPr>
            </w:pPr>
            <w:r>
              <w:rPr>
                <w:sz w:val="84"/>
                <w:szCs w:val="84"/>
                <w:lang w:val="en-GB"/>
              </w:rPr>
              <w:tab/>
            </w:r>
            <w:r>
              <w:rPr>
                <w:sz w:val="84"/>
                <w:szCs w:val="84"/>
                <w:lang w:val="en-GB"/>
              </w:rPr>
              <w:tab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F7139F">
              <w:rPr>
                <w:sz w:val="84"/>
                <w:szCs w:val="84"/>
                <w:lang w:val="en-GB"/>
              </w:rPr>
              <w:softHyphen/>
            </w:r>
            <w:r w:rsidR="00B021B5" w:rsidRPr="00B021B5">
              <w:rPr>
                <w:sz w:val="84"/>
                <w:szCs w:val="84"/>
                <w:lang w:val="en-GB"/>
              </w:rPr>
              <w:t xml:space="preserve">Service </w:t>
            </w:r>
            <w:r w:rsidR="00A3365C">
              <w:rPr>
                <w:sz w:val="84"/>
                <w:szCs w:val="84"/>
                <w:lang w:val="en-GB"/>
              </w:rPr>
              <w:t>memo</w:t>
            </w:r>
          </w:p>
        </w:tc>
      </w:tr>
      <w:tr w:rsidR="007B2B5A" w:rsidRPr="00B021B5" w14:paraId="19D0A466" w14:textId="77777777" w:rsidTr="002F2F9F">
        <w:trPr>
          <w:trHeight w:val="164"/>
        </w:trPr>
        <w:tc>
          <w:tcPr>
            <w:tcW w:w="9647" w:type="dxa"/>
          </w:tcPr>
          <w:p w14:paraId="4FA220C9" w14:textId="05C85D45" w:rsidR="007B2B5A" w:rsidRPr="003D0D2E" w:rsidRDefault="00D1280E" w:rsidP="00282361">
            <w:pPr>
              <w:pStyle w:val="DocumentInformation"/>
              <w:jc w:val="right"/>
              <w:rPr>
                <w:b/>
                <w:lang w:val="en-GB"/>
              </w:rPr>
            </w:pPr>
            <w:r>
              <w:rPr>
                <w:bCs/>
                <w:lang w:val="en-GB"/>
              </w:rPr>
              <w:t>9-12</w:t>
            </w:r>
            <w:r w:rsidR="00A809E6">
              <w:rPr>
                <w:bCs/>
                <w:lang w:val="en-GB"/>
              </w:rPr>
              <w:t>-2024</w:t>
            </w:r>
          </w:p>
        </w:tc>
      </w:tr>
    </w:tbl>
    <w:p w14:paraId="743FADAD" w14:textId="77777777" w:rsidR="0076328E" w:rsidRDefault="0076328E" w:rsidP="008E7BEC">
      <w:pPr>
        <w:spacing w:after="0" w:line="264" w:lineRule="auto"/>
        <w:jc w:val="center"/>
        <w:rPr>
          <w:lang w:val="en-GB"/>
        </w:rPr>
      </w:pPr>
    </w:p>
    <w:p w14:paraId="49F6B0C5" w14:textId="77777777" w:rsidR="002F2F9F" w:rsidRPr="009C7CA4" w:rsidRDefault="002F2F9F" w:rsidP="00303CC3">
      <w:pPr>
        <w:spacing w:after="0" w:line="264" w:lineRule="auto"/>
        <w:rPr>
          <w:lang w:val="en-GB"/>
        </w:rPr>
      </w:pPr>
    </w:p>
    <w:p w14:paraId="17E85733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47660D01" w14:textId="77777777" w:rsidR="009C7CA4" w:rsidRDefault="009C7CA4" w:rsidP="00303CC3">
      <w:pPr>
        <w:spacing w:after="0" w:line="264" w:lineRule="auto"/>
        <w:rPr>
          <w:lang w:val="en-GB"/>
        </w:rPr>
      </w:pPr>
    </w:p>
    <w:p w14:paraId="310DB229" w14:textId="77777777" w:rsidR="00C03EB6" w:rsidRPr="00474577" w:rsidRDefault="00C03EB6" w:rsidP="00303CC3">
      <w:pPr>
        <w:spacing w:after="0" w:line="264" w:lineRule="auto"/>
        <w:rPr>
          <w:lang w:val="en-GB"/>
        </w:rPr>
      </w:pPr>
    </w:p>
    <w:p w14:paraId="48CFEE61" w14:textId="187949F9" w:rsidR="006C3D6C" w:rsidRDefault="006C3D6C" w:rsidP="00E036E2">
      <w:pPr>
        <w:spacing w:after="0" w:line="264" w:lineRule="auto"/>
        <w:rPr>
          <w:rFonts w:eastAsia="MS Mincho"/>
          <w:sz w:val="24"/>
          <w:szCs w:val="24"/>
          <w:lang w:val="en-GB"/>
        </w:rPr>
      </w:pPr>
      <w:r>
        <w:rPr>
          <w:rFonts w:eastAsia="MS Mincho"/>
          <w:sz w:val="24"/>
          <w:szCs w:val="24"/>
          <w:lang w:val="en-GB"/>
        </w:rPr>
        <w:t>Number:</w:t>
      </w:r>
      <w:r>
        <w:rPr>
          <w:rFonts w:eastAsia="MS Mincho"/>
          <w:sz w:val="24"/>
          <w:szCs w:val="24"/>
          <w:lang w:val="en-GB"/>
        </w:rPr>
        <w:tab/>
      </w:r>
      <w:r>
        <w:rPr>
          <w:rFonts w:eastAsia="MS Mincho"/>
          <w:sz w:val="24"/>
          <w:szCs w:val="24"/>
          <w:lang w:val="en-GB"/>
        </w:rPr>
        <w:tab/>
        <w:t>JDE 202</w:t>
      </w:r>
      <w:r w:rsidR="009010D6">
        <w:rPr>
          <w:rFonts w:eastAsia="MS Mincho"/>
          <w:sz w:val="24"/>
          <w:szCs w:val="24"/>
          <w:lang w:val="en-GB"/>
        </w:rPr>
        <w:t>4</w:t>
      </w:r>
      <w:r>
        <w:rPr>
          <w:rFonts w:eastAsia="MS Mincho"/>
          <w:sz w:val="24"/>
          <w:szCs w:val="24"/>
          <w:lang w:val="en-GB"/>
        </w:rPr>
        <w:t>-</w:t>
      </w:r>
      <w:r w:rsidR="008B1D89">
        <w:rPr>
          <w:rFonts w:eastAsia="MS Mincho"/>
          <w:sz w:val="24"/>
          <w:szCs w:val="24"/>
          <w:lang w:val="en-GB"/>
        </w:rPr>
        <w:t>10</w:t>
      </w:r>
    </w:p>
    <w:p w14:paraId="2F4778FB" w14:textId="06F89BA6" w:rsidR="002C0776" w:rsidRPr="00F36B04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Dispenser(s):</w:t>
      </w:r>
      <w:r w:rsidRPr="00F36B04">
        <w:rPr>
          <w:rFonts w:eastAsia="MS Mincho"/>
          <w:sz w:val="24"/>
          <w:szCs w:val="24"/>
          <w:lang w:val="en-GB"/>
        </w:rPr>
        <w:tab/>
      </w:r>
      <w:r w:rsidR="00690530">
        <w:rPr>
          <w:i/>
          <w:iCs/>
          <w:color w:val="000000" w:themeColor="text1"/>
          <w:sz w:val="24"/>
          <w:szCs w:val="24"/>
          <w:lang w:val="en-GB"/>
        </w:rPr>
        <w:t xml:space="preserve">Schaerer </w:t>
      </w:r>
      <w:r w:rsidR="008B1D89">
        <w:rPr>
          <w:i/>
          <w:iCs/>
          <w:color w:val="000000" w:themeColor="text1"/>
          <w:sz w:val="24"/>
          <w:szCs w:val="24"/>
          <w:lang w:val="en-GB"/>
        </w:rPr>
        <w:t>SKYE</w:t>
      </w:r>
    </w:p>
    <w:p w14:paraId="25935648" w14:textId="013A45DB" w:rsidR="00E036E2" w:rsidRPr="004E2845" w:rsidRDefault="00E036E2" w:rsidP="009936D3">
      <w:pPr>
        <w:spacing w:after="0" w:line="264" w:lineRule="auto"/>
        <w:ind w:left="2124" w:hanging="2124"/>
        <w:rPr>
          <w:rFonts w:eastAsia="MS Mincho"/>
          <w:sz w:val="24"/>
          <w:szCs w:val="24"/>
          <w:lang w:val="en-GB"/>
        </w:rPr>
      </w:pPr>
      <w:r w:rsidRPr="00F36B04">
        <w:rPr>
          <w:rFonts w:eastAsia="MS Mincho"/>
          <w:sz w:val="24"/>
          <w:szCs w:val="24"/>
          <w:lang w:val="en-GB"/>
        </w:rPr>
        <w:t>Title:</w:t>
      </w:r>
      <w:r w:rsidRPr="00F36B04">
        <w:rPr>
          <w:rFonts w:eastAsia="MS Mincho"/>
          <w:sz w:val="24"/>
          <w:szCs w:val="24"/>
          <w:lang w:val="en-GB"/>
        </w:rPr>
        <w:tab/>
      </w:r>
      <w:r w:rsidR="00673117" w:rsidRPr="00673117">
        <w:rPr>
          <w:color w:val="000000" w:themeColor="text1"/>
          <w:sz w:val="24"/>
          <w:szCs w:val="24"/>
          <w:lang w:val="en-GB"/>
        </w:rPr>
        <w:t xml:space="preserve">Schaerer </w:t>
      </w:r>
      <w:r w:rsidR="008B1D89">
        <w:rPr>
          <w:color w:val="000000" w:themeColor="text1"/>
          <w:sz w:val="24"/>
          <w:szCs w:val="24"/>
          <w:lang w:val="en-GB"/>
        </w:rPr>
        <w:t>Skye new valve</w:t>
      </w:r>
      <w:r w:rsidR="00EA4527">
        <w:rPr>
          <w:color w:val="000000" w:themeColor="text1"/>
          <w:sz w:val="24"/>
          <w:szCs w:val="24"/>
          <w:lang w:val="en-GB"/>
        </w:rPr>
        <w:t xml:space="preserve"> and twin milk available</w:t>
      </w:r>
    </w:p>
    <w:p w14:paraId="394D4FFE" w14:textId="3A41806C" w:rsidR="00E036E2" w:rsidRDefault="00E036E2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050CA30" w14:textId="77777777" w:rsidR="00673117" w:rsidRDefault="00673117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592BB8D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0E232415" w14:textId="216F86BB" w:rsidR="00673117" w:rsidRDefault="00F50951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From week 27 there is a ‘new’ valve installed in the Schaerer</w:t>
      </w:r>
      <w:r w:rsidR="00D1280E">
        <w:rPr>
          <w:color w:val="000000" w:themeColor="text1"/>
          <w:sz w:val="24"/>
          <w:szCs w:val="24"/>
          <w:lang w:val="en-GB"/>
        </w:rPr>
        <w:t xml:space="preserve"> Coffee</w:t>
      </w:r>
      <w:r w:rsidRPr="00D1280E">
        <w:rPr>
          <w:color w:val="000000" w:themeColor="text1"/>
          <w:sz w:val="24"/>
          <w:szCs w:val="24"/>
          <w:lang w:val="en-GB"/>
        </w:rPr>
        <w:t xml:space="preserve"> Skye.</w:t>
      </w:r>
      <w:r w:rsidR="00EA4527">
        <w:rPr>
          <w:color w:val="000000" w:themeColor="text1"/>
          <w:sz w:val="24"/>
          <w:szCs w:val="24"/>
          <w:lang w:val="en-GB"/>
        </w:rPr>
        <w:t xml:space="preserve"> </w:t>
      </w:r>
    </w:p>
    <w:p w14:paraId="1823530E" w14:textId="06DDCDFA" w:rsidR="00EA4527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Due to this new valve it is also possible to have twin milk on the SKYE.</w:t>
      </w:r>
    </w:p>
    <w:p w14:paraId="084B526B" w14:textId="77777777" w:rsidR="00EA4527" w:rsidRPr="00D1280E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6C698F74" w14:textId="7006BB25" w:rsidR="00530180" w:rsidRPr="00D1280E" w:rsidRDefault="00EA4527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For single milk v</w:t>
      </w:r>
      <w:r w:rsidR="00530180" w:rsidRPr="00D1280E">
        <w:rPr>
          <w:color w:val="000000" w:themeColor="text1"/>
          <w:sz w:val="24"/>
          <w:szCs w:val="24"/>
          <w:lang w:val="en-GB"/>
        </w:rPr>
        <w:t>alve 16 Switch over valve (55125958 (100394), 3mm) in the picture below is replaced by 55126719 (101060).</w:t>
      </w:r>
    </w:p>
    <w:p w14:paraId="6636C9CE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E90813E" w14:textId="12928C1F" w:rsidR="00530180" w:rsidRDefault="00D1280E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1B16484C" wp14:editId="4C6C2F7D">
            <wp:extent cx="6120130" cy="3740785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6120130" cy="3740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D99CE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685765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31E1C974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437C3BCA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17E6443B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236A4EBC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5E2EEACA" w14:textId="77777777" w:rsidR="00530180" w:rsidRDefault="00530180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3E551E18" w14:textId="0A2A1910" w:rsidR="00EA4527" w:rsidRPr="00EA4527" w:rsidRDefault="00EA4527" w:rsidP="00E036E2">
      <w:pPr>
        <w:spacing w:after="0" w:line="264" w:lineRule="auto"/>
        <w:rPr>
          <w:b/>
          <w:bCs/>
          <w:color w:val="000000" w:themeColor="text1"/>
          <w:sz w:val="24"/>
          <w:szCs w:val="24"/>
          <w:lang w:val="en-GB"/>
        </w:rPr>
      </w:pPr>
      <w:r w:rsidRPr="00EA4527">
        <w:rPr>
          <w:b/>
          <w:bCs/>
          <w:color w:val="000000" w:themeColor="text1"/>
          <w:sz w:val="24"/>
          <w:szCs w:val="24"/>
          <w:lang w:val="en-GB"/>
        </w:rPr>
        <w:lastRenderedPageBreak/>
        <w:t>Skye twin milk:</w:t>
      </w:r>
    </w:p>
    <w:p w14:paraId="41CBE52E" w14:textId="62F7250C" w:rsidR="00575258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After week 27 it is also possible to have twin milk in the SKYE.</w:t>
      </w:r>
    </w:p>
    <w:p w14:paraId="433D5428" w14:textId="27D05BB5" w:rsid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color w:val="000000" w:themeColor="text1"/>
          <w:sz w:val="24"/>
          <w:szCs w:val="24"/>
          <w:lang w:val="en-GB"/>
        </w:rPr>
        <w:t>If you want to have this you have to rebuild like described below:</w:t>
      </w:r>
    </w:p>
    <w:p w14:paraId="6248C22F" w14:textId="77777777" w:rsidR="00D1280E" w:rsidRP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1095D71D" w14:textId="681DA0EA" w:rsidR="00530180" w:rsidRPr="00D1280E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You have to add an extra valve 55126719</w:t>
      </w:r>
      <w:r w:rsidR="005450C4">
        <w:rPr>
          <w:color w:val="000000" w:themeColor="text1"/>
          <w:sz w:val="24"/>
          <w:szCs w:val="24"/>
          <w:lang w:val="en-GB"/>
        </w:rPr>
        <w:t xml:space="preserve"> (so now valve 1 (V18) and 2 (V20) are for twin milk)</w:t>
      </w:r>
      <w:r w:rsidRPr="00D1280E">
        <w:rPr>
          <w:color w:val="000000" w:themeColor="text1"/>
          <w:sz w:val="24"/>
          <w:szCs w:val="24"/>
          <w:lang w:val="en-GB"/>
        </w:rPr>
        <w:t xml:space="preserve"> to the system and do a hardware detection.</w:t>
      </w:r>
    </w:p>
    <w:p w14:paraId="4F319DB9" w14:textId="560982F8" w:rsidR="00530180" w:rsidRPr="00D1280E" w:rsidRDefault="00530180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Hardware looks like:</w:t>
      </w:r>
    </w:p>
    <w:p w14:paraId="7D46BD11" w14:textId="4071532D" w:rsidR="00530180" w:rsidRDefault="00D1280E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404036CC" wp14:editId="552DF198">
            <wp:extent cx="3785475" cy="3546281"/>
            <wp:effectExtent l="0" t="0" r="571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3794583" cy="35548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5690CAE0" wp14:editId="05589D77">
            <wp:extent cx="2289975" cy="1895343"/>
            <wp:effectExtent l="0" t="0" r="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2311591" cy="19132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CCF36BD" w14:textId="77777777" w:rsidR="00D1280E" w:rsidRDefault="00D1280E" w:rsidP="00E036E2">
      <w:pPr>
        <w:spacing w:after="0" w:line="264" w:lineRule="auto"/>
        <w:rPr>
          <w:i/>
          <w:iCs/>
          <w:color w:val="000000" w:themeColor="text1"/>
          <w:sz w:val="24"/>
          <w:szCs w:val="24"/>
          <w:lang w:val="en-GB"/>
        </w:rPr>
      </w:pPr>
    </w:p>
    <w:p w14:paraId="7D412BBE" w14:textId="6CE4D295" w:rsidR="00D1280E" w:rsidRDefault="00D1280E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 w:rsidRPr="00D1280E">
        <w:rPr>
          <w:color w:val="000000" w:themeColor="text1"/>
          <w:sz w:val="24"/>
          <w:szCs w:val="24"/>
          <w:lang w:val="en-GB"/>
        </w:rPr>
        <w:t>Wire from V16 (valve before week 27) will be connected to V18 and V20 has to connected by the not used wire</w:t>
      </w:r>
      <w:r w:rsidR="00EA4527">
        <w:rPr>
          <w:color w:val="000000" w:themeColor="text1"/>
          <w:sz w:val="24"/>
          <w:szCs w:val="24"/>
          <w:lang w:val="en-GB"/>
        </w:rPr>
        <w:t>, see below:</w:t>
      </w:r>
    </w:p>
    <w:p w14:paraId="1F1598D5" w14:textId="77777777" w:rsidR="005450C4" w:rsidRDefault="005450C4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</w:p>
    <w:p w14:paraId="5B3CDEA5" w14:textId="390FEDBA" w:rsidR="005450C4" w:rsidRPr="00D1280E" w:rsidRDefault="005450C4" w:rsidP="00E036E2">
      <w:pPr>
        <w:spacing w:after="0" w:line="264" w:lineRule="auto"/>
        <w:rPr>
          <w:color w:val="000000" w:themeColor="text1"/>
          <w:sz w:val="24"/>
          <w:szCs w:val="24"/>
          <w:lang w:val="en-GB"/>
        </w:rPr>
      </w:pPr>
      <w:r>
        <w:rPr>
          <w:noProof/>
        </w:rPr>
        <w:drawing>
          <wp:inline distT="0" distB="0" distL="0" distR="0" wp14:anchorId="67924C22" wp14:editId="727F929C">
            <wp:extent cx="2590800" cy="2105025"/>
            <wp:effectExtent l="0" t="0" r="0" b="9525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2590800" cy="21050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drawing>
          <wp:inline distT="0" distB="0" distL="0" distR="0" wp14:anchorId="331FDCAD" wp14:editId="6861A619">
            <wp:extent cx="3467100" cy="1847850"/>
            <wp:effectExtent l="0" t="0" r="0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467100" cy="1847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450C4" w:rsidRPr="00D1280E" w:rsidSect="002C0776">
      <w:headerReference w:type="default" r:id="rId17"/>
      <w:footerReference w:type="default" r:id="rId18"/>
      <w:headerReference w:type="first" r:id="rId19"/>
      <w:footerReference w:type="first" r:id="rId20"/>
      <w:type w:val="continuous"/>
      <w:pgSz w:w="11906" w:h="16838"/>
      <w:pgMar w:top="1134" w:right="1134" w:bottom="1560" w:left="1134" w:header="709" w:footer="508" w:gutter="0"/>
      <w:cols w:space="56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0568FE" w14:textId="77777777" w:rsidR="00444E7E" w:rsidRDefault="00444E7E" w:rsidP="00983468">
      <w:r>
        <w:separator/>
      </w:r>
    </w:p>
  </w:endnote>
  <w:endnote w:type="continuationSeparator" w:id="0">
    <w:p w14:paraId="3FD1D10C" w14:textId="77777777" w:rsidR="00444E7E" w:rsidRDefault="00444E7E" w:rsidP="009834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w Cen MT Condensed">
    <w:panose1 w:val="020B0606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CCF1218" w14:textId="77777777" w:rsidR="00930FF3" w:rsidRPr="000B45A0" w:rsidRDefault="00EA4527" w:rsidP="00930FF3">
    <w:pPr>
      <w:jc w:val="right"/>
      <w:rPr>
        <w:sz w:val="18"/>
        <w:szCs w:val="18"/>
      </w:rPr>
    </w:pPr>
    <w:sdt>
      <w:sdtPr>
        <w:rPr>
          <w:sz w:val="18"/>
          <w:szCs w:val="18"/>
        </w:rPr>
        <w:id w:val="-1085302513"/>
        <w:docPartObj>
          <w:docPartGallery w:val="Page Numbers (Top of Page)"/>
          <w:docPartUnique/>
        </w:docPartObj>
      </w:sdtPr>
      <w:sdtEndPr/>
      <w:sdtContent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PAGE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1</w:t>
        </w:r>
        <w:r w:rsidR="00930FF3" w:rsidRPr="000B45A0">
          <w:rPr>
            <w:sz w:val="18"/>
            <w:szCs w:val="18"/>
          </w:rPr>
          <w:fldChar w:fldCharType="end"/>
        </w:r>
        <w:r w:rsidR="00930FF3" w:rsidRPr="000B45A0">
          <w:rPr>
            <w:sz w:val="18"/>
            <w:szCs w:val="18"/>
          </w:rPr>
          <w:t xml:space="preserve"> / </w:t>
        </w:r>
        <w:r w:rsidR="00930FF3" w:rsidRPr="000B45A0">
          <w:rPr>
            <w:sz w:val="18"/>
            <w:szCs w:val="18"/>
          </w:rPr>
          <w:fldChar w:fldCharType="begin"/>
        </w:r>
        <w:r w:rsidR="00930FF3" w:rsidRPr="000B45A0">
          <w:rPr>
            <w:sz w:val="18"/>
            <w:szCs w:val="18"/>
          </w:rPr>
          <w:instrText>NUMPAGES</w:instrText>
        </w:r>
        <w:r w:rsidR="00930FF3" w:rsidRPr="000B45A0">
          <w:rPr>
            <w:sz w:val="18"/>
            <w:szCs w:val="18"/>
          </w:rPr>
          <w:fldChar w:fldCharType="separate"/>
        </w:r>
        <w:r w:rsidR="00930FF3" w:rsidRPr="000B45A0">
          <w:rPr>
            <w:sz w:val="18"/>
            <w:szCs w:val="18"/>
          </w:rPr>
          <w:t>2</w:t>
        </w:r>
        <w:r w:rsidR="00930FF3" w:rsidRPr="000B45A0">
          <w:rPr>
            <w:sz w:val="18"/>
            <w:szCs w:val="18"/>
          </w:rPr>
          <w:fldChar w:fldCharType="end"/>
        </w:r>
      </w:sdtContent>
    </w:sdt>
  </w:p>
  <w:p w14:paraId="7EF5DF68" w14:textId="77777777" w:rsidR="005B0F9D" w:rsidRPr="00535043" w:rsidRDefault="005B0F9D" w:rsidP="0053504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042FCB" w14:textId="4C467D30" w:rsidR="002F2F9F" w:rsidRPr="00535043" w:rsidRDefault="006F18BB" w:rsidP="004B1341">
    <w:r w:rsidRPr="006F18BB">
      <w:rPr>
        <w:noProof/>
      </w:rPr>
      <mc:AlternateContent>
        <mc:Choice Requires="wpg">
          <w:drawing>
            <wp:anchor distT="0" distB="0" distL="114300" distR="114300" simplePos="0" relativeHeight="251694080" behindDoc="1" locked="0" layoutInCell="1" allowOverlap="1" wp14:anchorId="02917051" wp14:editId="22AD63D4">
              <wp:simplePos x="0" y="0"/>
              <wp:positionH relativeFrom="margin">
                <wp:align>center</wp:align>
              </wp:positionH>
              <wp:positionV relativeFrom="margin">
                <wp:posOffset>8878570</wp:posOffset>
              </wp:positionV>
              <wp:extent cx="2489835" cy="1039326"/>
              <wp:effectExtent l="0" t="0" r="0" b="0"/>
              <wp:wrapNone/>
              <wp:docPr id="7" name="Group 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489835" cy="1039326"/>
                        <a:chOff x="0" y="0"/>
                        <a:chExt cx="2489835" cy="1039326"/>
                      </a:xfrm>
                    </wpg:grpSpPr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5409" t="49305" r="3" b="6"/>
                        <a:stretch/>
                      </pic:blipFill>
                      <pic:spPr bwMode="auto">
                        <a:xfrm>
                          <a:off x="1609725" y="267399"/>
                          <a:ext cx="880110" cy="77192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" name="Picture 9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36856" r="39636" b="48317"/>
                        <a:stretch/>
                      </pic:blipFill>
                      <pic:spPr bwMode="auto">
                        <a:xfrm>
                          <a:off x="0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0" name="Picture 10"/>
                        <pic:cNvPicPr>
                          <a:picLocks noChangeAspect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76492" b="48317"/>
                        <a:stretch/>
                      </pic:blipFill>
                      <pic:spPr bwMode="auto">
                        <a:xfrm>
                          <a:off x="841481" y="0"/>
                          <a:ext cx="841481" cy="7872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44F4B6EF" id="Group 8" o:spid="_x0000_s1026" style="position:absolute;margin-left:0;margin-top:699.1pt;width:196.05pt;height:81.85pt;z-index:-251622400;mso-position-horizontal:center;mso-position-horizontal-relative:margin;mso-position-vertical-relative:margin;mso-width-relative:margin;mso-height-relative:margin" coordsize="24898,103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" o:spid="_x0000_s1027" type="#_x0000_t75" style="position:absolute;left:16097;top:2673;width:8801;height:77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">
                <v:imagedata r:id="rId2" o:title="" croptop="32313f" cropbottom="4f" cropleft="49420f" cropright="2f"/>
              </v:shape>
              <v:shape id="Picture 9" o:spid="_x0000_s1028" type="#_x0000_t75" style="position:absolute;width:8414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">
                <v:imagedata r:id="rId2" o:title="" cropbottom="31665f" cropleft="24154f" cropright="25976f"/>
              </v:shape>
              <v:shape id="Picture 10" o:spid="_x0000_s1029" type="#_x0000_t75" style="position:absolute;left:8414;width:8415;height:78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">
                <v:imagedata r:id="rId2" o:title="" cropbottom="31665f" cropleft="50130f"/>
              </v:shape>
              <w10:wrap anchorx="margin" anchory="margin"/>
            </v:group>
          </w:pict>
        </mc:Fallback>
      </mc:AlternateContent>
    </w:r>
    <w:sdt>
      <w:sdtPr>
        <w:id w:val="830406020"/>
        <w:docPartObj>
          <w:docPartGallery w:val="Page Numbers (Top of Page)"/>
          <w:docPartUnique/>
        </w:docPartObj>
      </w:sdtPr>
      <w:sdtEndPr>
        <w:rPr>
          <w:color w:val="000000" w:themeColor="text1"/>
        </w:rPr>
      </w:sdtEndPr>
      <w:sdtContent>
        <w:r w:rsidR="004B1341">
          <w:rPr>
            <w:color w:val="000000" w:themeColor="text1"/>
            <w:sz w:val="18"/>
            <w:szCs w:val="20"/>
          </w:rPr>
          <w:t>Name:</w:t>
        </w:r>
        <w:r w:rsidR="00C803C5">
          <w:rPr>
            <w:color w:val="000000" w:themeColor="text1"/>
            <w:sz w:val="18"/>
            <w:szCs w:val="20"/>
          </w:rPr>
          <w:t xml:space="preserve"> Bart Bakker</w:t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  <w:r w:rsidR="004B1341">
          <w:rPr>
            <w:color w:val="000000" w:themeColor="text1"/>
            <w:sz w:val="18"/>
            <w:szCs w:val="20"/>
          </w:rPr>
          <w:tab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58453" w14:textId="77777777" w:rsidR="00444E7E" w:rsidRDefault="00444E7E" w:rsidP="00983468">
      <w:bookmarkStart w:id="0" w:name="_Hlk71893315"/>
      <w:bookmarkEnd w:id="0"/>
      <w:r>
        <w:separator/>
      </w:r>
    </w:p>
  </w:footnote>
  <w:footnote w:type="continuationSeparator" w:id="0">
    <w:p w14:paraId="3B9E1EC6" w14:textId="77777777" w:rsidR="00444E7E" w:rsidRDefault="00444E7E" w:rsidP="0098346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3E94965" w14:textId="78E5A555" w:rsidR="00930FF3" w:rsidRPr="00930FF3" w:rsidRDefault="000B45A0" w:rsidP="00930FF3">
    <w:pPr>
      <w:pStyle w:val="Header"/>
      <w:ind w:left="-709"/>
      <w:jc w:val="right"/>
      <w:rPr>
        <w:rStyle w:val="TitleChar"/>
      </w:rPr>
    </w:pPr>
    <w:r>
      <w:rPr>
        <w:noProof/>
      </w:rPr>
      <w:drawing>
        <wp:anchor distT="0" distB="0" distL="114300" distR="114300" simplePos="0" relativeHeight="251696128" behindDoc="1" locked="0" layoutInCell="1" allowOverlap="1" wp14:anchorId="152285F5" wp14:editId="6879D328">
          <wp:simplePos x="0" y="0"/>
          <wp:positionH relativeFrom="column">
            <wp:posOffset>-2540</wp:posOffset>
          </wp:positionH>
          <wp:positionV relativeFrom="paragraph">
            <wp:posOffset>-164465</wp:posOffset>
          </wp:positionV>
          <wp:extent cx="514350" cy="514350"/>
          <wp:effectExtent l="0" t="0" r="0" b="0"/>
          <wp:wrapNone/>
          <wp:docPr id="68" name="Picture 6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1435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77D7">
      <w:rPr>
        <w:rStyle w:val="TitleChar"/>
      </w:rPr>
      <w:t>SERVICE MEMO</w:t>
    </w:r>
    <w:r w:rsidR="00930FF3">
      <w:rPr>
        <w:rStyle w:val="TitleChar"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1F84C2" w14:textId="77777777" w:rsidR="004B08DC" w:rsidRDefault="006F32C1" w:rsidP="002F2F9F">
    <w:pPr>
      <w:pStyle w:val="Header"/>
      <w:tabs>
        <w:tab w:val="clear" w:pos="4536"/>
        <w:tab w:val="clear" w:pos="9072"/>
        <w:tab w:val="center" w:pos="5811"/>
      </w:tabs>
      <w:spacing w:after="0"/>
      <w:ind w:right="-1985"/>
    </w:pPr>
    <w:r>
      <w:rPr>
        <w:noProof/>
      </w:rPr>
      <w:drawing>
        <wp:anchor distT="0" distB="0" distL="114300" distR="114300" simplePos="0" relativeHeight="251692032" behindDoc="1" locked="0" layoutInCell="1" allowOverlap="1" wp14:anchorId="24A6867E" wp14:editId="238244E6">
          <wp:simplePos x="0" y="0"/>
          <wp:positionH relativeFrom="column">
            <wp:posOffset>3810</wp:posOffset>
          </wp:positionH>
          <wp:positionV relativeFrom="paragraph">
            <wp:posOffset>-2540</wp:posOffset>
          </wp:positionV>
          <wp:extent cx="1066800" cy="1066800"/>
          <wp:effectExtent l="0" t="0" r="0" b="0"/>
          <wp:wrapNone/>
          <wp:docPr id="69" name="Picture 6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066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F9F" w:rsidRPr="00D03025">
      <w:rPr>
        <w:noProof/>
      </w:rPr>
      <mc:AlternateContent>
        <mc:Choice Requires="wps">
          <w:drawing>
            <wp:anchor distT="0" distB="0" distL="114300" distR="114300" simplePos="0" relativeHeight="251681792" behindDoc="1" locked="0" layoutInCell="1" allowOverlap="1" wp14:anchorId="5799FD13" wp14:editId="4153C3C8">
              <wp:simplePos x="0" y="0"/>
              <wp:positionH relativeFrom="column">
                <wp:posOffset>1348740</wp:posOffset>
              </wp:positionH>
              <wp:positionV relativeFrom="paragraph">
                <wp:posOffset>-4520564</wp:posOffset>
              </wp:positionV>
              <wp:extent cx="3500437" cy="8438197"/>
              <wp:effectExtent l="7620" t="0" r="0" b="0"/>
              <wp:wrapNone/>
              <wp:docPr id="72" name="Freeform 5">
                <a:extLst xmlns:a="http://schemas.openxmlformats.org/drawingml/2006/main">
                  <a:ext uri="{FF2B5EF4-FFF2-40B4-BE49-F238E27FC236}">
                    <a16:creationId xmlns:a16="http://schemas.microsoft.com/office/drawing/2014/main" id="{A24573B4-086A-413C-B253-1E2430D23B60}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EditPoints="1"/>
                    </wps:cNvSpPr>
                    <wps:spPr bwMode="auto">
                      <a:xfrm rot="16200000">
                        <a:off x="0" y="0"/>
                        <a:ext cx="3500437" cy="8438197"/>
                      </a:xfrm>
                      <a:custGeom>
                        <a:avLst/>
                        <a:gdLst>
                          <a:gd name="T0" fmla="*/ 1219 w 1225"/>
                          <a:gd name="T1" fmla="*/ 2319 h 2418"/>
                          <a:gd name="T2" fmla="*/ 1222 w 1225"/>
                          <a:gd name="T3" fmla="*/ 315 h 2418"/>
                          <a:gd name="T4" fmla="*/ 1220 w 1225"/>
                          <a:gd name="T5" fmla="*/ 208 h 2418"/>
                          <a:gd name="T6" fmla="*/ 1203 w 1225"/>
                          <a:gd name="T7" fmla="*/ 5 h 2418"/>
                          <a:gd name="T8" fmla="*/ 974 w 1225"/>
                          <a:gd name="T9" fmla="*/ 4 h 2418"/>
                          <a:gd name="T10" fmla="*/ 844 w 1225"/>
                          <a:gd name="T11" fmla="*/ 4 h 2418"/>
                          <a:gd name="T12" fmla="*/ 706 w 1225"/>
                          <a:gd name="T13" fmla="*/ 4 h 2418"/>
                          <a:gd name="T14" fmla="*/ 671 w 1225"/>
                          <a:gd name="T15" fmla="*/ 2 h 2418"/>
                          <a:gd name="T16" fmla="*/ 581 w 1225"/>
                          <a:gd name="T17" fmla="*/ 5 h 2418"/>
                          <a:gd name="T18" fmla="*/ 581 w 1225"/>
                          <a:gd name="T19" fmla="*/ 3 h 2418"/>
                          <a:gd name="T20" fmla="*/ 416 w 1225"/>
                          <a:gd name="T21" fmla="*/ 1 h 2418"/>
                          <a:gd name="T22" fmla="*/ 322 w 1225"/>
                          <a:gd name="T23" fmla="*/ 6 h 2418"/>
                          <a:gd name="T24" fmla="*/ 84 w 1225"/>
                          <a:gd name="T25" fmla="*/ 6 h 2418"/>
                          <a:gd name="T26" fmla="*/ 6 w 1225"/>
                          <a:gd name="T27" fmla="*/ 101 h 2418"/>
                          <a:gd name="T28" fmla="*/ 6 w 1225"/>
                          <a:gd name="T29" fmla="*/ 287 h 2418"/>
                          <a:gd name="T30" fmla="*/ 9 w 1225"/>
                          <a:gd name="T31" fmla="*/ 420 h 2418"/>
                          <a:gd name="T32" fmla="*/ 3 w 1225"/>
                          <a:gd name="T33" fmla="*/ 616 h 2418"/>
                          <a:gd name="T34" fmla="*/ 5 w 1225"/>
                          <a:gd name="T35" fmla="*/ 645 h 2418"/>
                          <a:gd name="T36" fmla="*/ 6 w 1225"/>
                          <a:gd name="T37" fmla="*/ 731 h 2418"/>
                          <a:gd name="T38" fmla="*/ 2 w 1225"/>
                          <a:gd name="T39" fmla="*/ 846 h 2418"/>
                          <a:gd name="T40" fmla="*/ 6 w 1225"/>
                          <a:gd name="T41" fmla="*/ 1025 h 2418"/>
                          <a:gd name="T42" fmla="*/ 3 w 1225"/>
                          <a:gd name="T43" fmla="*/ 1166 h 2418"/>
                          <a:gd name="T44" fmla="*/ 4 w 1225"/>
                          <a:gd name="T45" fmla="*/ 1336 h 2418"/>
                          <a:gd name="T46" fmla="*/ 6 w 1225"/>
                          <a:gd name="T47" fmla="*/ 1454 h 2418"/>
                          <a:gd name="T48" fmla="*/ 4 w 1225"/>
                          <a:gd name="T49" fmla="*/ 1691 h 2418"/>
                          <a:gd name="T50" fmla="*/ 7 w 1225"/>
                          <a:gd name="T51" fmla="*/ 1732 h 2418"/>
                          <a:gd name="T52" fmla="*/ 7 w 1225"/>
                          <a:gd name="T53" fmla="*/ 1801 h 2418"/>
                          <a:gd name="T54" fmla="*/ 5 w 1225"/>
                          <a:gd name="T55" fmla="*/ 2027 h 2418"/>
                          <a:gd name="T56" fmla="*/ 5 w 1225"/>
                          <a:gd name="T57" fmla="*/ 2132 h 2418"/>
                          <a:gd name="T58" fmla="*/ 2 w 1225"/>
                          <a:gd name="T59" fmla="*/ 2318 h 2418"/>
                          <a:gd name="T60" fmla="*/ 148 w 1225"/>
                          <a:gd name="T61" fmla="*/ 2417 h 2418"/>
                          <a:gd name="T62" fmla="*/ 265 w 1225"/>
                          <a:gd name="T63" fmla="*/ 2415 h 2418"/>
                          <a:gd name="T64" fmla="*/ 503 w 1225"/>
                          <a:gd name="T65" fmla="*/ 2417 h 2418"/>
                          <a:gd name="T66" fmla="*/ 544 w 1225"/>
                          <a:gd name="T67" fmla="*/ 2413 h 2418"/>
                          <a:gd name="T68" fmla="*/ 610 w 1225"/>
                          <a:gd name="T69" fmla="*/ 2414 h 2418"/>
                          <a:gd name="T70" fmla="*/ 651 w 1225"/>
                          <a:gd name="T71" fmla="*/ 2414 h 2418"/>
                          <a:gd name="T72" fmla="*/ 744 w 1225"/>
                          <a:gd name="T73" fmla="*/ 2416 h 2418"/>
                          <a:gd name="T74" fmla="*/ 854 w 1225"/>
                          <a:gd name="T75" fmla="*/ 2416 h 2418"/>
                          <a:gd name="T76" fmla="*/ 1043 w 1225"/>
                          <a:gd name="T77" fmla="*/ 2415 h 2418"/>
                          <a:gd name="T78" fmla="*/ 1218 w 1225"/>
                          <a:gd name="T79" fmla="*/ 2416 h 2418"/>
                          <a:gd name="T80" fmla="*/ 1220 w 1225"/>
                          <a:gd name="T81" fmla="*/ 2246 h 2418"/>
                          <a:gd name="T82" fmla="*/ 1222 w 1225"/>
                          <a:gd name="T83" fmla="*/ 2017 h 2418"/>
                          <a:gd name="T84" fmla="*/ 1220 w 1225"/>
                          <a:gd name="T85" fmla="*/ 1919 h 2418"/>
                          <a:gd name="T86" fmla="*/ 1220 w 1225"/>
                          <a:gd name="T87" fmla="*/ 1773 h 2418"/>
                          <a:gd name="T88" fmla="*/ 1222 w 1225"/>
                          <a:gd name="T89" fmla="*/ 1773 h 2418"/>
                          <a:gd name="T90" fmla="*/ 1224 w 1225"/>
                          <a:gd name="T91" fmla="*/ 1609 h 2418"/>
                          <a:gd name="T92" fmla="*/ 1220 w 1225"/>
                          <a:gd name="T93" fmla="*/ 1514 h 2418"/>
                          <a:gd name="T94" fmla="*/ 1219 w 1225"/>
                          <a:gd name="T95" fmla="*/ 1277 h 2418"/>
                          <a:gd name="T96" fmla="*/ 1221 w 1225"/>
                          <a:gd name="T97" fmla="*/ 1113 h 2418"/>
                          <a:gd name="T98" fmla="*/ 1219 w 1225"/>
                          <a:gd name="T99" fmla="*/ 980 h 2418"/>
                          <a:gd name="T100" fmla="*/ 1222 w 1225"/>
                          <a:gd name="T101" fmla="*/ 827 h 2418"/>
                          <a:gd name="T102" fmla="*/ 1219 w 1225"/>
                          <a:gd name="T103" fmla="*/ 710 h 2418"/>
                          <a:gd name="T104" fmla="*/ 1219 w 1225"/>
                          <a:gd name="T105" fmla="*/ 644 h 2418"/>
                          <a:gd name="T106" fmla="*/ 1225 w 1225"/>
                          <a:gd name="T107" fmla="*/ 506 h 2418"/>
                        </a:gdLst>
                        <a:ahLst/>
                        <a:cxnLst>
                          <a:cxn ang="0">
                            <a:pos x="T0" y="T1"/>
                          </a:cxn>
                          <a:cxn ang="0">
                            <a:pos x="T2" y="T3"/>
                          </a:cxn>
                          <a:cxn ang="0">
                            <a:pos x="T4" y="T5"/>
                          </a:cxn>
                          <a:cxn ang="0">
                            <a:pos x="T6" y="T7"/>
                          </a:cxn>
                          <a:cxn ang="0">
                            <a:pos x="T8" y="T9"/>
                          </a:cxn>
                          <a:cxn ang="0">
                            <a:pos x="T10" y="T11"/>
                          </a:cxn>
                          <a:cxn ang="0">
                            <a:pos x="T12" y="T13"/>
                          </a:cxn>
                          <a:cxn ang="0">
                            <a:pos x="T14" y="T15"/>
                          </a:cxn>
                          <a:cxn ang="0">
                            <a:pos x="T16" y="T17"/>
                          </a:cxn>
                          <a:cxn ang="0">
                            <a:pos x="T18" y="T19"/>
                          </a:cxn>
                          <a:cxn ang="0">
                            <a:pos x="T20" y="T21"/>
                          </a:cxn>
                          <a:cxn ang="0">
                            <a:pos x="T22" y="T23"/>
                          </a:cxn>
                          <a:cxn ang="0">
                            <a:pos x="T24" y="T25"/>
                          </a:cxn>
                          <a:cxn ang="0">
                            <a:pos x="T26" y="T27"/>
                          </a:cxn>
                          <a:cxn ang="0">
                            <a:pos x="T28" y="T29"/>
                          </a:cxn>
                          <a:cxn ang="0">
                            <a:pos x="T30" y="T31"/>
                          </a:cxn>
                          <a:cxn ang="0">
                            <a:pos x="T32" y="T33"/>
                          </a:cxn>
                          <a:cxn ang="0">
                            <a:pos x="T34" y="T35"/>
                          </a:cxn>
                          <a:cxn ang="0">
                            <a:pos x="T36" y="T37"/>
                          </a:cxn>
                          <a:cxn ang="0">
                            <a:pos x="T38" y="T39"/>
                          </a:cxn>
                          <a:cxn ang="0">
                            <a:pos x="T40" y="T41"/>
                          </a:cxn>
                          <a:cxn ang="0">
                            <a:pos x="T42" y="T43"/>
                          </a:cxn>
                          <a:cxn ang="0">
                            <a:pos x="T44" y="T45"/>
                          </a:cxn>
                          <a:cxn ang="0">
                            <a:pos x="T46" y="T47"/>
                          </a:cxn>
                          <a:cxn ang="0">
                            <a:pos x="T48" y="T49"/>
                          </a:cxn>
                          <a:cxn ang="0">
                            <a:pos x="T50" y="T51"/>
                          </a:cxn>
                          <a:cxn ang="0">
                            <a:pos x="T52" y="T53"/>
                          </a:cxn>
                          <a:cxn ang="0">
                            <a:pos x="T54" y="T55"/>
                          </a:cxn>
                          <a:cxn ang="0">
                            <a:pos x="T56" y="T57"/>
                          </a:cxn>
                          <a:cxn ang="0">
                            <a:pos x="T58" y="T59"/>
                          </a:cxn>
                          <a:cxn ang="0">
                            <a:pos x="T60" y="T61"/>
                          </a:cxn>
                          <a:cxn ang="0">
                            <a:pos x="T62" y="T63"/>
                          </a:cxn>
                          <a:cxn ang="0">
                            <a:pos x="T64" y="T65"/>
                          </a:cxn>
                          <a:cxn ang="0">
                            <a:pos x="T66" y="T67"/>
                          </a:cxn>
                          <a:cxn ang="0">
                            <a:pos x="T68" y="T69"/>
                          </a:cxn>
                          <a:cxn ang="0">
                            <a:pos x="T70" y="T71"/>
                          </a:cxn>
                          <a:cxn ang="0">
                            <a:pos x="T72" y="T73"/>
                          </a:cxn>
                          <a:cxn ang="0">
                            <a:pos x="T74" y="T75"/>
                          </a:cxn>
                          <a:cxn ang="0">
                            <a:pos x="T76" y="T77"/>
                          </a:cxn>
                          <a:cxn ang="0">
                            <a:pos x="T78" y="T79"/>
                          </a:cxn>
                          <a:cxn ang="0">
                            <a:pos x="T80" y="T81"/>
                          </a:cxn>
                          <a:cxn ang="0">
                            <a:pos x="T82" y="T83"/>
                          </a:cxn>
                          <a:cxn ang="0">
                            <a:pos x="T84" y="T85"/>
                          </a:cxn>
                          <a:cxn ang="0">
                            <a:pos x="T86" y="T87"/>
                          </a:cxn>
                          <a:cxn ang="0">
                            <a:pos x="T88" y="T89"/>
                          </a:cxn>
                          <a:cxn ang="0">
                            <a:pos x="T90" y="T91"/>
                          </a:cxn>
                          <a:cxn ang="0">
                            <a:pos x="T92" y="T93"/>
                          </a:cxn>
                          <a:cxn ang="0">
                            <a:pos x="T94" y="T95"/>
                          </a:cxn>
                          <a:cxn ang="0">
                            <a:pos x="T96" y="T97"/>
                          </a:cxn>
                          <a:cxn ang="0">
                            <a:pos x="T98" y="T99"/>
                          </a:cxn>
                          <a:cxn ang="0">
                            <a:pos x="T100" y="T101"/>
                          </a:cxn>
                          <a:cxn ang="0">
                            <a:pos x="T102" y="T103"/>
                          </a:cxn>
                          <a:cxn ang="0">
                            <a:pos x="T104" y="T105"/>
                          </a:cxn>
                          <a:cxn ang="0">
                            <a:pos x="T106" y="T107"/>
                          </a:cxn>
                        </a:cxnLst>
                        <a:rect l="0" t="0" r="r" b="b"/>
                        <a:pathLst>
                          <a:path w="1225" h="2418">
                            <a:moveTo>
                              <a:pt x="6" y="101"/>
                            </a:moveTo>
                            <a:cubicBezTo>
                              <a:pt x="6" y="100"/>
                              <a:pt x="6" y="100"/>
                              <a:pt x="6" y="100"/>
                            </a:cubicBezTo>
                            <a:cubicBezTo>
                              <a:pt x="6" y="101"/>
                              <a:pt x="6" y="101"/>
                              <a:pt x="6" y="101"/>
                            </a:cubicBezTo>
                            <a:moveTo>
                              <a:pt x="1219" y="2318"/>
                            </a:moveTo>
                            <a:cubicBezTo>
                              <a:pt x="1219" y="2318"/>
                              <a:pt x="1219" y="2318"/>
                              <a:pt x="1219" y="2319"/>
                            </a:cubicBezTo>
                            <a:cubicBezTo>
                              <a:pt x="1219" y="2318"/>
                              <a:pt x="1219" y="2318"/>
                              <a:pt x="1219" y="2318"/>
                            </a:cubicBezTo>
                            <a:moveTo>
                              <a:pt x="1222" y="446"/>
                            </a:moveTo>
                            <a:cubicBezTo>
                              <a:pt x="1222" y="435"/>
                              <a:pt x="1220" y="408"/>
                              <a:pt x="1221" y="392"/>
                            </a:cubicBezTo>
                            <a:cubicBezTo>
                              <a:pt x="1221" y="390"/>
                              <a:pt x="1220" y="354"/>
                              <a:pt x="1220" y="323"/>
                            </a:cubicBezTo>
                            <a:cubicBezTo>
                              <a:pt x="1220" y="323"/>
                              <a:pt x="1222" y="317"/>
                              <a:pt x="1222" y="315"/>
                            </a:cubicBezTo>
                            <a:cubicBezTo>
                              <a:pt x="1222" y="315"/>
                              <a:pt x="1222" y="313"/>
                              <a:pt x="1222" y="312"/>
                            </a:cubicBezTo>
                            <a:cubicBezTo>
                              <a:pt x="1222" y="304"/>
                              <a:pt x="1219" y="298"/>
                              <a:pt x="1219" y="297"/>
                            </a:cubicBezTo>
                            <a:cubicBezTo>
                              <a:pt x="1219" y="292"/>
                              <a:pt x="1221" y="292"/>
                              <a:pt x="1220" y="287"/>
                            </a:cubicBezTo>
                            <a:cubicBezTo>
                              <a:pt x="1220" y="286"/>
                              <a:pt x="1218" y="284"/>
                              <a:pt x="1218" y="283"/>
                            </a:cubicBezTo>
                            <a:cubicBezTo>
                              <a:pt x="1218" y="246"/>
                              <a:pt x="1220" y="246"/>
                              <a:pt x="1220" y="208"/>
                            </a:cubicBezTo>
                            <a:cubicBezTo>
                              <a:pt x="1220" y="204"/>
                              <a:pt x="1218" y="204"/>
                              <a:pt x="1218" y="200"/>
                            </a:cubicBezTo>
                            <a:cubicBezTo>
                              <a:pt x="1218" y="194"/>
                              <a:pt x="1224" y="194"/>
                              <a:pt x="1224" y="187"/>
                            </a:cubicBezTo>
                            <a:cubicBezTo>
                              <a:pt x="1225" y="144"/>
                              <a:pt x="1223" y="143"/>
                              <a:pt x="1223" y="100"/>
                            </a:cubicBezTo>
                            <a:cubicBezTo>
                              <a:pt x="1223" y="56"/>
                              <a:pt x="1220" y="5"/>
                              <a:pt x="1220" y="5"/>
                            </a:cubicBezTo>
                            <a:cubicBezTo>
                              <a:pt x="1220" y="5"/>
                              <a:pt x="1210" y="5"/>
                              <a:pt x="1203" y="5"/>
                            </a:cubicBezTo>
                            <a:cubicBezTo>
                              <a:pt x="1202" y="5"/>
                              <a:pt x="1155" y="2"/>
                              <a:pt x="1108" y="2"/>
                            </a:cubicBezTo>
                            <a:cubicBezTo>
                              <a:pt x="1101" y="2"/>
                              <a:pt x="1094" y="4"/>
                              <a:pt x="1087" y="4"/>
                            </a:cubicBezTo>
                            <a:cubicBezTo>
                              <a:pt x="1084" y="4"/>
                              <a:pt x="1081" y="2"/>
                              <a:pt x="1078" y="2"/>
                            </a:cubicBezTo>
                            <a:cubicBezTo>
                              <a:pt x="1042" y="2"/>
                              <a:pt x="1013" y="3"/>
                              <a:pt x="1013" y="2"/>
                            </a:cubicBezTo>
                            <a:cubicBezTo>
                              <a:pt x="1004" y="4"/>
                              <a:pt x="989" y="2"/>
                              <a:pt x="974" y="4"/>
                            </a:cubicBezTo>
                            <a:cubicBezTo>
                              <a:pt x="971" y="4"/>
                              <a:pt x="977" y="4"/>
                              <a:pt x="975" y="4"/>
                            </a:cubicBezTo>
                            <a:cubicBezTo>
                              <a:pt x="972" y="4"/>
                              <a:pt x="967" y="4"/>
                              <a:pt x="959" y="4"/>
                            </a:cubicBezTo>
                            <a:cubicBezTo>
                              <a:pt x="958" y="4"/>
                              <a:pt x="960" y="3"/>
                              <a:pt x="960" y="3"/>
                            </a:cubicBezTo>
                            <a:cubicBezTo>
                              <a:pt x="937" y="3"/>
                              <a:pt x="927" y="5"/>
                              <a:pt x="900" y="5"/>
                            </a:cubicBezTo>
                            <a:cubicBezTo>
                              <a:pt x="899" y="5"/>
                              <a:pt x="843" y="4"/>
                              <a:pt x="844" y="4"/>
                            </a:cubicBezTo>
                            <a:cubicBezTo>
                              <a:pt x="837" y="4"/>
                              <a:pt x="826" y="1"/>
                              <a:pt x="822" y="1"/>
                            </a:cubicBezTo>
                            <a:cubicBezTo>
                              <a:pt x="826" y="1"/>
                              <a:pt x="776" y="0"/>
                              <a:pt x="754" y="1"/>
                            </a:cubicBezTo>
                            <a:cubicBezTo>
                              <a:pt x="753" y="1"/>
                              <a:pt x="742" y="1"/>
                              <a:pt x="723" y="1"/>
                            </a:cubicBezTo>
                            <a:cubicBezTo>
                              <a:pt x="722" y="1"/>
                              <a:pt x="705" y="3"/>
                              <a:pt x="705" y="4"/>
                            </a:cubicBezTo>
                            <a:cubicBezTo>
                              <a:pt x="706" y="4"/>
                              <a:pt x="706" y="4"/>
                              <a:pt x="706" y="4"/>
                            </a:cubicBezTo>
                            <a:cubicBezTo>
                              <a:pt x="706" y="4"/>
                              <a:pt x="705" y="4"/>
                              <a:pt x="705" y="4"/>
                            </a:cubicBezTo>
                            <a:cubicBezTo>
                              <a:pt x="688" y="4"/>
                              <a:pt x="697" y="3"/>
                              <a:pt x="684" y="5"/>
                            </a:cubicBezTo>
                            <a:cubicBezTo>
                              <a:pt x="683" y="5"/>
                              <a:pt x="683" y="5"/>
                              <a:pt x="682" y="5"/>
                            </a:cubicBezTo>
                            <a:cubicBezTo>
                              <a:pt x="677" y="6"/>
                              <a:pt x="678" y="3"/>
                              <a:pt x="669" y="3"/>
                            </a:cubicBezTo>
                            <a:cubicBezTo>
                              <a:pt x="677" y="2"/>
                              <a:pt x="662" y="3"/>
                              <a:pt x="671" y="2"/>
                            </a:cubicBezTo>
                            <a:cubicBezTo>
                              <a:pt x="651" y="1"/>
                              <a:pt x="645" y="4"/>
                              <a:pt x="640" y="4"/>
                            </a:cubicBezTo>
                            <a:cubicBezTo>
                              <a:pt x="644" y="5"/>
                              <a:pt x="619" y="4"/>
                              <a:pt x="618" y="4"/>
                            </a:cubicBezTo>
                            <a:cubicBezTo>
                              <a:pt x="617" y="4"/>
                              <a:pt x="616" y="4"/>
                              <a:pt x="615" y="4"/>
                            </a:cubicBezTo>
                            <a:cubicBezTo>
                              <a:pt x="613" y="4"/>
                              <a:pt x="587" y="3"/>
                              <a:pt x="578" y="4"/>
                            </a:cubicBezTo>
                            <a:cubicBezTo>
                              <a:pt x="576" y="4"/>
                              <a:pt x="578" y="5"/>
                              <a:pt x="581" y="5"/>
                            </a:cubicBezTo>
                            <a:cubicBezTo>
                              <a:pt x="583" y="5"/>
                              <a:pt x="585" y="5"/>
                              <a:pt x="589" y="5"/>
                            </a:cubicBezTo>
                            <a:cubicBezTo>
                              <a:pt x="586" y="5"/>
                              <a:pt x="583" y="5"/>
                              <a:pt x="581" y="5"/>
                            </a:cubicBezTo>
                            <a:cubicBezTo>
                              <a:pt x="579" y="5"/>
                              <a:pt x="578" y="5"/>
                              <a:pt x="574" y="4"/>
                            </a:cubicBezTo>
                            <a:cubicBezTo>
                              <a:pt x="575" y="4"/>
                              <a:pt x="576" y="4"/>
                              <a:pt x="578" y="4"/>
                            </a:cubicBezTo>
                            <a:cubicBezTo>
                              <a:pt x="578" y="4"/>
                              <a:pt x="579" y="4"/>
                              <a:pt x="581" y="3"/>
                            </a:cubicBezTo>
                            <a:cubicBezTo>
                              <a:pt x="576" y="3"/>
                              <a:pt x="564" y="4"/>
                              <a:pt x="568" y="3"/>
                            </a:cubicBezTo>
                            <a:cubicBezTo>
                              <a:pt x="562" y="5"/>
                              <a:pt x="500" y="5"/>
                              <a:pt x="495" y="6"/>
                            </a:cubicBezTo>
                            <a:cubicBezTo>
                              <a:pt x="490" y="6"/>
                              <a:pt x="484" y="3"/>
                              <a:pt x="481" y="2"/>
                            </a:cubicBezTo>
                            <a:cubicBezTo>
                              <a:pt x="464" y="2"/>
                              <a:pt x="456" y="5"/>
                              <a:pt x="439" y="5"/>
                            </a:cubicBezTo>
                            <a:cubicBezTo>
                              <a:pt x="436" y="4"/>
                              <a:pt x="426" y="2"/>
                              <a:pt x="416" y="1"/>
                            </a:cubicBezTo>
                            <a:cubicBezTo>
                              <a:pt x="419" y="2"/>
                              <a:pt x="413" y="1"/>
                              <a:pt x="413" y="1"/>
                            </a:cubicBezTo>
                            <a:cubicBezTo>
                              <a:pt x="407" y="0"/>
                              <a:pt x="388" y="1"/>
                              <a:pt x="380" y="2"/>
                            </a:cubicBezTo>
                            <a:cubicBezTo>
                              <a:pt x="377" y="1"/>
                              <a:pt x="376" y="2"/>
                              <a:pt x="371" y="2"/>
                            </a:cubicBezTo>
                            <a:cubicBezTo>
                              <a:pt x="372" y="2"/>
                              <a:pt x="370" y="3"/>
                              <a:pt x="362" y="3"/>
                            </a:cubicBezTo>
                            <a:cubicBezTo>
                              <a:pt x="361" y="3"/>
                              <a:pt x="334" y="6"/>
                              <a:pt x="322" y="6"/>
                            </a:cubicBezTo>
                            <a:cubicBezTo>
                              <a:pt x="321" y="6"/>
                              <a:pt x="243" y="3"/>
                              <a:pt x="231" y="1"/>
                            </a:cubicBezTo>
                            <a:cubicBezTo>
                              <a:pt x="231" y="2"/>
                              <a:pt x="204" y="6"/>
                              <a:pt x="201" y="6"/>
                            </a:cubicBezTo>
                            <a:cubicBezTo>
                              <a:pt x="202" y="6"/>
                              <a:pt x="196" y="4"/>
                              <a:pt x="182" y="3"/>
                            </a:cubicBezTo>
                            <a:cubicBezTo>
                              <a:pt x="177" y="3"/>
                              <a:pt x="173" y="5"/>
                              <a:pt x="177" y="5"/>
                            </a:cubicBezTo>
                            <a:cubicBezTo>
                              <a:pt x="131" y="5"/>
                              <a:pt x="82" y="6"/>
                              <a:pt x="84" y="6"/>
                            </a:cubicBezTo>
                            <a:cubicBezTo>
                              <a:pt x="76" y="5"/>
                              <a:pt x="69" y="2"/>
                              <a:pt x="69" y="2"/>
                            </a:cubicBezTo>
                            <a:cubicBezTo>
                              <a:pt x="66" y="3"/>
                              <a:pt x="61" y="3"/>
                              <a:pt x="60" y="3"/>
                            </a:cubicBezTo>
                            <a:cubicBezTo>
                              <a:pt x="56" y="3"/>
                              <a:pt x="33" y="2"/>
                              <a:pt x="7" y="3"/>
                            </a:cubicBezTo>
                            <a:cubicBezTo>
                              <a:pt x="7" y="5"/>
                              <a:pt x="10" y="43"/>
                              <a:pt x="10" y="48"/>
                            </a:cubicBezTo>
                            <a:cubicBezTo>
                              <a:pt x="11" y="41"/>
                              <a:pt x="7" y="99"/>
                              <a:pt x="6" y="101"/>
                            </a:cubicBezTo>
                            <a:cubicBezTo>
                              <a:pt x="7" y="107"/>
                              <a:pt x="9" y="122"/>
                              <a:pt x="9" y="127"/>
                            </a:cubicBezTo>
                            <a:cubicBezTo>
                              <a:pt x="11" y="123"/>
                              <a:pt x="6" y="144"/>
                              <a:pt x="6" y="151"/>
                            </a:cubicBezTo>
                            <a:cubicBezTo>
                              <a:pt x="6" y="152"/>
                              <a:pt x="6" y="171"/>
                              <a:pt x="6" y="172"/>
                            </a:cubicBezTo>
                            <a:cubicBezTo>
                              <a:pt x="6" y="187"/>
                              <a:pt x="10" y="240"/>
                              <a:pt x="9" y="244"/>
                            </a:cubicBezTo>
                            <a:cubicBezTo>
                              <a:pt x="8" y="245"/>
                              <a:pt x="5" y="280"/>
                              <a:pt x="6" y="287"/>
                            </a:cubicBezTo>
                            <a:cubicBezTo>
                              <a:pt x="5" y="285"/>
                              <a:pt x="5" y="295"/>
                              <a:pt x="5" y="300"/>
                            </a:cubicBezTo>
                            <a:cubicBezTo>
                              <a:pt x="5" y="316"/>
                              <a:pt x="7" y="327"/>
                              <a:pt x="7" y="335"/>
                            </a:cubicBezTo>
                            <a:cubicBezTo>
                              <a:pt x="7" y="337"/>
                              <a:pt x="3" y="400"/>
                              <a:pt x="3" y="401"/>
                            </a:cubicBezTo>
                            <a:cubicBezTo>
                              <a:pt x="3" y="408"/>
                              <a:pt x="8" y="418"/>
                              <a:pt x="8" y="418"/>
                            </a:cubicBezTo>
                            <a:cubicBezTo>
                              <a:pt x="8" y="419"/>
                              <a:pt x="9" y="419"/>
                              <a:pt x="9" y="420"/>
                            </a:cubicBezTo>
                            <a:cubicBezTo>
                              <a:pt x="9" y="427"/>
                              <a:pt x="6" y="434"/>
                              <a:pt x="6" y="443"/>
                            </a:cubicBezTo>
                            <a:cubicBezTo>
                              <a:pt x="6" y="449"/>
                              <a:pt x="7" y="469"/>
                              <a:pt x="7" y="471"/>
                            </a:cubicBezTo>
                            <a:cubicBezTo>
                              <a:pt x="7" y="479"/>
                              <a:pt x="5" y="497"/>
                              <a:pt x="5" y="499"/>
                            </a:cubicBezTo>
                            <a:cubicBezTo>
                              <a:pt x="5" y="500"/>
                              <a:pt x="6" y="595"/>
                              <a:pt x="6" y="600"/>
                            </a:cubicBezTo>
                            <a:cubicBezTo>
                              <a:pt x="6" y="601"/>
                              <a:pt x="3" y="614"/>
                              <a:pt x="3" y="616"/>
                            </a:cubicBezTo>
                            <a:cubicBezTo>
                              <a:pt x="3" y="616"/>
                              <a:pt x="3" y="616"/>
                              <a:pt x="4" y="617"/>
                            </a:cubicBezTo>
                            <a:cubicBezTo>
                              <a:pt x="4" y="625"/>
                              <a:pt x="4" y="641"/>
                              <a:pt x="4" y="648"/>
                            </a:cubicBezTo>
                            <a:cubicBezTo>
                              <a:pt x="4" y="650"/>
                              <a:pt x="5" y="648"/>
                              <a:pt x="5" y="645"/>
                            </a:cubicBezTo>
                            <a:cubicBezTo>
                              <a:pt x="5" y="643"/>
                              <a:pt x="5" y="641"/>
                              <a:pt x="5" y="637"/>
                            </a:cubicBezTo>
                            <a:cubicBezTo>
                              <a:pt x="5" y="640"/>
                              <a:pt x="5" y="643"/>
                              <a:pt x="5" y="645"/>
                            </a:cubicBezTo>
                            <a:cubicBezTo>
                              <a:pt x="5" y="646"/>
                              <a:pt x="5" y="648"/>
                              <a:pt x="4" y="651"/>
                            </a:cubicBezTo>
                            <a:cubicBezTo>
                              <a:pt x="4" y="651"/>
                              <a:pt x="4" y="650"/>
                              <a:pt x="4" y="648"/>
                            </a:cubicBezTo>
                            <a:cubicBezTo>
                              <a:pt x="4" y="648"/>
                              <a:pt x="4" y="647"/>
                              <a:pt x="4" y="645"/>
                            </a:cubicBezTo>
                            <a:cubicBezTo>
                              <a:pt x="3" y="650"/>
                              <a:pt x="4" y="662"/>
                              <a:pt x="3" y="657"/>
                            </a:cubicBezTo>
                            <a:cubicBezTo>
                              <a:pt x="5" y="664"/>
                              <a:pt x="6" y="726"/>
                              <a:pt x="6" y="731"/>
                            </a:cubicBezTo>
                            <a:cubicBezTo>
                              <a:pt x="6" y="736"/>
                              <a:pt x="3" y="742"/>
                              <a:pt x="2" y="745"/>
                            </a:cubicBezTo>
                            <a:cubicBezTo>
                              <a:pt x="3" y="762"/>
                              <a:pt x="5" y="770"/>
                              <a:pt x="5" y="787"/>
                            </a:cubicBezTo>
                            <a:cubicBezTo>
                              <a:pt x="4" y="790"/>
                              <a:pt x="2" y="800"/>
                              <a:pt x="2" y="809"/>
                            </a:cubicBezTo>
                            <a:cubicBezTo>
                              <a:pt x="2" y="807"/>
                              <a:pt x="1" y="813"/>
                              <a:pt x="1" y="813"/>
                            </a:cubicBezTo>
                            <a:cubicBezTo>
                              <a:pt x="0" y="819"/>
                              <a:pt x="1" y="838"/>
                              <a:pt x="2" y="846"/>
                            </a:cubicBezTo>
                            <a:cubicBezTo>
                              <a:pt x="1" y="849"/>
                              <a:pt x="3" y="850"/>
                              <a:pt x="3" y="855"/>
                            </a:cubicBezTo>
                            <a:cubicBezTo>
                              <a:pt x="2" y="853"/>
                              <a:pt x="3" y="855"/>
                              <a:pt x="3" y="864"/>
                            </a:cubicBezTo>
                            <a:cubicBezTo>
                              <a:pt x="3" y="865"/>
                              <a:pt x="6" y="892"/>
                              <a:pt x="6" y="904"/>
                            </a:cubicBezTo>
                            <a:cubicBezTo>
                              <a:pt x="6" y="905"/>
                              <a:pt x="3" y="982"/>
                              <a:pt x="2" y="995"/>
                            </a:cubicBezTo>
                            <a:cubicBezTo>
                              <a:pt x="2" y="995"/>
                              <a:pt x="6" y="1022"/>
                              <a:pt x="6" y="1025"/>
                            </a:cubicBezTo>
                            <a:cubicBezTo>
                              <a:pt x="6" y="1023"/>
                              <a:pt x="4" y="1030"/>
                              <a:pt x="3" y="1044"/>
                            </a:cubicBezTo>
                            <a:cubicBezTo>
                              <a:pt x="3" y="1049"/>
                              <a:pt x="6" y="1053"/>
                              <a:pt x="5" y="1049"/>
                            </a:cubicBezTo>
                            <a:cubicBezTo>
                              <a:pt x="5" y="1095"/>
                              <a:pt x="6" y="1144"/>
                              <a:pt x="6" y="1142"/>
                            </a:cubicBezTo>
                            <a:cubicBezTo>
                              <a:pt x="5" y="1150"/>
                              <a:pt x="3" y="1157"/>
                              <a:pt x="3" y="1157"/>
                            </a:cubicBezTo>
                            <a:cubicBezTo>
                              <a:pt x="3" y="1160"/>
                              <a:pt x="3" y="1165"/>
                              <a:pt x="3" y="1166"/>
                            </a:cubicBezTo>
                            <a:cubicBezTo>
                              <a:pt x="3" y="1169"/>
                              <a:pt x="2" y="1193"/>
                              <a:pt x="3" y="1219"/>
                            </a:cubicBezTo>
                            <a:cubicBezTo>
                              <a:pt x="3" y="1219"/>
                              <a:pt x="5" y="1219"/>
                              <a:pt x="7" y="1218"/>
                            </a:cubicBezTo>
                            <a:cubicBezTo>
                              <a:pt x="6" y="1234"/>
                              <a:pt x="5" y="1270"/>
                              <a:pt x="4" y="1306"/>
                            </a:cubicBezTo>
                            <a:cubicBezTo>
                              <a:pt x="4" y="1313"/>
                              <a:pt x="6" y="1319"/>
                              <a:pt x="6" y="1326"/>
                            </a:cubicBezTo>
                            <a:cubicBezTo>
                              <a:pt x="6" y="1329"/>
                              <a:pt x="4" y="1333"/>
                              <a:pt x="4" y="1336"/>
                            </a:cubicBezTo>
                            <a:cubicBezTo>
                              <a:pt x="4" y="1371"/>
                              <a:pt x="5" y="1400"/>
                              <a:pt x="4" y="1400"/>
                            </a:cubicBezTo>
                            <a:cubicBezTo>
                              <a:pt x="6" y="1409"/>
                              <a:pt x="4" y="1424"/>
                              <a:pt x="7" y="1439"/>
                            </a:cubicBezTo>
                            <a:cubicBezTo>
                              <a:pt x="6" y="1442"/>
                              <a:pt x="6" y="1436"/>
                              <a:pt x="6" y="1438"/>
                            </a:cubicBezTo>
                            <a:cubicBezTo>
                              <a:pt x="7" y="1442"/>
                              <a:pt x="7" y="1446"/>
                              <a:pt x="6" y="1455"/>
                            </a:cubicBezTo>
                            <a:cubicBezTo>
                              <a:pt x="6" y="1455"/>
                              <a:pt x="6" y="1453"/>
                              <a:pt x="6" y="1454"/>
                            </a:cubicBezTo>
                            <a:cubicBezTo>
                              <a:pt x="6" y="1477"/>
                              <a:pt x="8" y="1487"/>
                              <a:pt x="7" y="1513"/>
                            </a:cubicBezTo>
                            <a:cubicBezTo>
                              <a:pt x="7" y="1514"/>
                              <a:pt x="7" y="1571"/>
                              <a:pt x="7" y="1569"/>
                            </a:cubicBezTo>
                            <a:cubicBezTo>
                              <a:pt x="6" y="1576"/>
                              <a:pt x="3" y="1588"/>
                              <a:pt x="3" y="1592"/>
                            </a:cubicBezTo>
                            <a:cubicBezTo>
                              <a:pt x="3" y="1588"/>
                              <a:pt x="2" y="1637"/>
                              <a:pt x="3" y="1660"/>
                            </a:cubicBezTo>
                            <a:cubicBezTo>
                              <a:pt x="4" y="1661"/>
                              <a:pt x="3" y="1672"/>
                              <a:pt x="4" y="1691"/>
                            </a:cubicBezTo>
                            <a:cubicBezTo>
                              <a:pt x="4" y="1691"/>
                              <a:pt x="6" y="1708"/>
                              <a:pt x="6" y="1708"/>
                            </a:cubicBezTo>
                            <a:cubicBezTo>
                              <a:pt x="6" y="1708"/>
                              <a:pt x="6" y="1708"/>
                              <a:pt x="6" y="1707"/>
                            </a:cubicBezTo>
                            <a:cubicBezTo>
                              <a:pt x="6" y="1708"/>
                              <a:pt x="6" y="1708"/>
                              <a:pt x="6" y="1708"/>
                            </a:cubicBezTo>
                            <a:cubicBezTo>
                              <a:pt x="7" y="1726"/>
                              <a:pt x="6" y="1717"/>
                              <a:pt x="7" y="1729"/>
                            </a:cubicBezTo>
                            <a:cubicBezTo>
                              <a:pt x="7" y="1731"/>
                              <a:pt x="8" y="1730"/>
                              <a:pt x="7" y="1732"/>
                            </a:cubicBezTo>
                            <a:cubicBezTo>
                              <a:pt x="8" y="1736"/>
                              <a:pt x="5" y="1735"/>
                              <a:pt x="5" y="1745"/>
                            </a:cubicBezTo>
                            <a:cubicBezTo>
                              <a:pt x="5" y="1737"/>
                              <a:pt x="5" y="1751"/>
                              <a:pt x="4" y="1743"/>
                            </a:cubicBezTo>
                            <a:cubicBezTo>
                              <a:pt x="3" y="1763"/>
                              <a:pt x="6" y="1769"/>
                              <a:pt x="6" y="1774"/>
                            </a:cubicBezTo>
                            <a:cubicBezTo>
                              <a:pt x="7" y="1770"/>
                              <a:pt x="6" y="1795"/>
                              <a:pt x="6" y="1796"/>
                            </a:cubicBezTo>
                            <a:cubicBezTo>
                              <a:pt x="6" y="1797"/>
                              <a:pt x="6" y="1799"/>
                              <a:pt x="7" y="1801"/>
                            </a:cubicBezTo>
                            <a:cubicBezTo>
                              <a:pt x="6" y="1805"/>
                              <a:pt x="2" y="1826"/>
                              <a:pt x="2" y="1833"/>
                            </a:cubicBezTo>
                            <a:cubicBezTo>
                              <a:pt x="3" y="1834"/>
                              <a:pt x="3" y="1867"/>
                              <a:pt x="3" y="1872"/>
                            </a:cubicBezTo>
                            <a:cubicBezTo>
                              <a:pt x="3" y="1872"/>
                              <a:pt x="1" y="1897"/>
                              <a:pt x="1" y="1912"/>
                            </a:cubicBezTo>
                            <a:cubicBezTo>
                              <a:pt x="0" y="1914"/>
                              <a:pt x="4" y="1948"/>
                              <a:pt x="4" y="1972"/>
                            </a:cubicBezTo>
                            <a:cubicBezTo>
                              <a:pt x="3" y="1983"/>
                              <a:pt x="5" y="2011"/>
                              <a:pt x="5" y="2027"/>
                            </a:cubicBezTo>
                            <a:cubicBezTo>
                              <a:pt x="5" y="2029"/>
                              <a:pt x="5" y="2064"/>
                              <a:pt x="5" y="2095"/>
                            </a:cubicBezTo>
                            <a:cubicBezTo>
                              <a:pt x="5" y="2095"/>
                              <a:pt x="3" y="2101"/>
                              <a:pt x="3" y="2104"/>
                            </a:cubicBezTo>
                            <a:cubicBezTo>
                              <a:pt x="3" y="2104"/>
                              <a:pt x="3" y="2105"/>
                              <a:pt x="3" y="2107"/>
                            </a:cubicBezTo>
                            <a:cubicBezTo>
                              <a:pt x="3" y="2114"/>
                              <a:pt x="6" y="2121"/>
                              <a:pt x="6" y="2121"/>
                            </a:cubicBezTo>
                            <a:cubicBezTo>
                              <a:pt x="7" y="2126"/>
                              <a:pt x="5" y="2126"/>
                              <a:pt x="5" y="2132"/>
                            </a:cubicBezTo>
                            <a:cubicBezTo>
                              <a:pt x="5" y="2132"/>
                              <a:pt x="7" y="2135"/>
                              <a:pt x="7" y="2136"/>
                            </a:cubicBezTo>
                            <a:cubicBezTo>
                              <a:pt x="7" y="2173"/>
                              <a:pt x="5" y="2173"/>
                              <a:pt x="5" y="2210"/>
                            </a:cubicBezTo>
                            <a:cubicBezTo>
                              <a:pt x="5" y="2214"/>
                              <a:pt x="8" y="2214"/>
                              <a:pt x="8" y="2218"/>
                            </a:cubicBezTo>
                            <a:cubicBezTo>
                              <a:pt x="8" y="2225"/>
                              <a:pt x="1" y="2225"/>
                              <a:pt x="1" y="2231"/>
                            </a:cubicBezTo>
                            <a:cubicBezTo>
                              <a:pt x="0" y="2275"/>
                              <a:pt x="2" y="2275"/>
                              <a:pt x="2" y="2318"/>
                            </a:cubicBezTo>
                            <a:cubicBezTo>
                              <a:pt x="2" y="2362"/>
                              <a:pt x="5" y="2414"/>
                              <a:pt x="5" y="2414"/>
                            </a:cubicBezTo>
                            <a:cubicBezTo>
                              <a:pt x="5" y="2414"/>
                              <a:pt x="15" y="2413"/>
                              <a:pt x="22" y="2413"/>
                            </a:cubicBezTo>
                            <a:cubicBezTo>
                              <a:pt x="24" y="2413"/>
                              <a:pt x="71" y="2416"/>
                              <a:pt x="117" y="2416"/>
                            </a:cubicBezTo>
                            <a:cubicBezTo>
                              <a:pt x="124" y="2416"/>
                              <a:pt x="131" y="2414"/>
                              <a:pt x="138" y="2414"/>
                            </a:cubicBezTo>
                            <a:cubicBezTo>
                              <a:pt x="141" y="2414"/>
                              <a:pt x="144" y="2417"/>
                              <a:pt x="148" y="2417"/>
                            </a:cubicBezTo>
                            <a:cubicBezTo>
                              <a:pt x="183" y="2417"/>
                              <a:pt x="212" y="2416"/>
                              <a:pt x="212" y="2416"/>
                            </a:cubicBezTo>
                            <a:cubicBezTo>
                              <a:pt x="221" y="2415"/>
                              <a:pt x="236" y="2416"/>
                              <a:pt x="251" y="2414"/>
                            </a:cubicBezTo>
                            <a:cubicBezTo>
                              <a:pt x="254" y="2414"/>
                              <a:pt x="248" y="2414"/>
                              <a:pt x="250" y="2415"/>
                            </a:cubicBezTo>
                            <a:cubicBezTo>
                              <a:pt x="254" y="2414"/>
                              <a:pt x="258" y="2414"/>
                              <a:pt x="266" y="2414"/>
                            </a:cubicBezTo>
                            <a:cubicBezTo>
                              <a:pt x="267" y="2414"/>
                              <a:pt x="265" y="2415"/>
                              <a:pt x="265" y="2415"/>
                            </a:cubicBezTo>
                            <a:cubicBezTo>
                              <a:pt x="289" y="2415"/>
                              <a:pt x="299" y="2413"/>
                              <a:pt x="325" y="2413"/>
                            </a:cubicBezTo>
                            <a:cubicBezTo>
                              <a:pt x="326" y="2413"/>
                              <a:pt x="382" y="2414"/>
                              <a:pt x="381" y="2414"/>
                            </a:cubicBezTo>
                            <a:cubicBezTo>
                              <a:pt x="388" y="2415"/>
                              <a:pt x="400" y="2418"/>
                              <a:pt x="403" y="2418"/>
                            </a:cubicBezTo>
                            <a:cubicBezTo>
                              <a:pt x="400" y="2418"/>
                              <a:pt x="449" y="2418"/>
                              <a:pt x="472" y="2417"/>
                            </a:cubicBezTo>
                            <a:cubicBezTo>
                              <a:pt x="473" y="2417"/>
                              <a:pt x="484" y="2417"/>
                              <a:pt x="503" y="2417"/>
                            </a:cubicBezTo>
                            <a:cubicBezTo>
                              <a:pt x="503" y="2417"/>
                              <a:pt x="520" y="2415"/>
                              <a:pt x="520" y="2415"/>
                            </a:cubicBezTo>
                            <a:cubicBezTo>
                              <a:pt x="520" y="2415"/>
                              <a:pt x="519" y="2415"/>
                              <a:pt x="519" y="2415"/>
                            </a:cubicBezTo>
                            <a:cubicBezTo>
                              <a:pt x="520" y="2415"/>
                              <a:pt x="520" y="2415"/>
                              <a:pt x="520" y="2415"/>
                            </a:cubicBezTo>
                            <a:cubicBezTo>
                              <a:pt x="537" y="2414"/>
                              <a:pt x="529" y="2415"/>
                              <a:pt x="541" y="2414"/>
                            </a:cubicBezTo>
                            <a:cubicBezTo>
                              <a:pt x="542" y="2414"/>
                              <a:pt x="542" y="2413"/>
                              <a:pt x="544" y="2413"/>
                            </a:cubicBezTo>
                            <a:cubicBezTo>
                              <a:pt x="548" y="2413"/>
                              <a:pt x="547" y="2416"/>
                              <a:pt x="557" y="2415"/>
                            </a:cubicBezTo>
                            <a:cubicBezTo>
                              <a:pt x="549" y="2416"/>
                              <a:pt x="563" y="2415"/>
                              <a:pt x="554" y="2416"/>
                            </a:cubicBezTo>
                            <a:cubicBezTo>
                              <a:pt x="574" y="2418"/>
                              <a:pt x="581" y="2415"/>
                              <a:pt x="586" y="2414"/>
                            </a:cubicBezTo>
                            <a:cubicBezTo>
                              <a:pt x="581" y="2414"/>
                              <a:pt x="607" y="2415"/>
                              <a:pt x="607" y="2415"/>
                            </a:cubicBezTo>
                            <a:cubicBezTo>
                              <a:pt x="608" y="2415"/>
                              <a:pt x="609" y="2415"/>
                              <a:pt x="610" y="2414"/>
                            </a:cubicBezTo>
                            <a:cubicBezTo>
                              <a:pt x="612" y="2414"/>
                              <a:pt x="638" y="2415"/>
                              <a:pt x="648" y="2414"/>
                            </a:cubicBezTo>
                            <a:cubicBezTo>
                              <a:pt x="649" y="2414"/>
                              <a:pt x="648" y="2414"/>
                              <a:pt x="644" y="2414"/>
                            </a:cubicBezTo>
                            <a:cubicBezTo>
                              <a:pt x="642" y="2414"/>
                              <a:pt x="640" y="2414"/>
                              <a:pt x="636" y="2414"/>
                            </a:cubicBezTo>
                            <a:cubicBezTo>
                              <a:pt x="639" y="2414"/>
                              <a:pt x="642" y="2414"/>
                              <a:pt x="644" y="2414"/>
                            </a:cubicBezTo>
                            <a:cubicBezTo>
                              <a:pt x="646" y="2414"/>
                              <a:pt x="648" y="2414"/>
                              <a:pt x="651" y="2414"/>
                            </a:cubicBezTo>
                            <a:cubicBezTo>
                              <a:pt x="651" y="2414"/>
                              <a:pt x="650" y="2414"/>
                              <a:pt x="648" y="2414"/>
                            </a:cubicBezTo>
                            <a:cubicBezTo>
                              <a:pt x="647" y="2415"/>
                              <a:pt x="646" y="2415"/>
                              <a:pt x="645" y="2415"/>
                            </a:cubicBezTo>
                            <a:cubicBezTo>
                              <a:pt x="649" y="2416"/>
                              <a:pt x="661" y="2414"/>
                              <a:pt x="657" y="2415"/>
                            </a:cubicBezTo>
                            <a:cubicBezTo>
                              <a:pt x="663" y="2414"/>
                              <a:pt x="726" y="2413"/>
                              <a:pt x="731" y="2413"/>
                            </a:cubicBezTo>
                            <a:cubicBezTo>
                              <a:pt x="735" y="2413"/>
                              <a:pt x="742" y="2416"/>
                              <a:pt x="744" y="2416"/>
                            </a:cubicBezTo>
                            <a:cubicBezTo>
                              <a:pt x="761" y="2416"/>
                              <a:pt x="769" y="2413"/>
                              <a:pt x="786" y="2414"/>
                            </a:cubicBezTo>
                            <a:cubicBezTo>
                              <a:pt x="790" y="2414"/>
                              <a:pt x="799" y="2417"/>
                              <a:pt x="809" y="2417"/>
                            </a:cubicBezTo>
                            <a:cubicBezTo>
                              <a:pt x="807" y="2416"/>
                              <a:pt x="813" y="2417"/>
                              <a:pt x="812" y="2418"/>
                            </a:cubicBezTo>
                            <a:cubicBezTo>
                              <a:pt x="818" y="2418"/>
                              <a:pt x="837" y="2417"/>
                              <a:pt x="846" y="2417"/>
                            </a:cubicBezTo>
                            <a:cubicBezTo>
                              <a:pt x="848" y="2417"/>
                              <a:pt x="849" y="2416"/>
                              <a:pt x="854" y="2416"/>
                            </a:cubicBezTo>
                            <a:cubicBezTo>
                              <a:pt x="853" y="2417"/>
                              <a:pt x="855" y="2415"/>
                              <a:pt x="863" y="2415"/>
                            </a:cubicBezTo>
                            <a:cubicBezTo>
                              <a:pt x="864" y="2415"/>
                              <a:pt x="892" y="2412"/>
                              <a:pt x="904" y="2413"/>
                            </a:cubicBezTo>
                            <a:cubicBezTo>
                              <a:pt x="904" y="2413"/>
                              <a:pt x="982" y="2416"/>
                              <a:pt x="994" y="2417"/>
                            </a:cubicBezTo>
                            <a:cubicBezTo>
                              <a:pt x="995" y="2416"/>
                              <a:pt x="1022" y="2412"/>
                              <a:pt x="1024" y="2412"/>
                            </a:cubicBezTo>
                            <a:cubicBezTo>
                              <a:pt x="1023" y="2412"/>
                              <a:pt x="1029" y="2415"/>
                              <a:pt x="1043" y="2415"/>
                            </a:cubicBezTo>
                            <a:cubicBezTo>
                              <a:pt x="1048" y="2416"/>
                              <a:pt x="1052" y="2413"/>
                              <a:pt x="1049" y="2413"/>
                            </a:cubicBezTo>
                            <a:cubicBezTo>
                              <a:pt x="1095" y="2413"/>
                              <a:pt x="1143" y="2413"/>
                              <a:pt x="1141" y="2413"/>
                            </a:cubicBezTo>
                            <a:cubicBezTo>
                              <a:pt x="1149" y="2413"/>
                              <a:pt x="1157" y="2416"/>
                              <a:pt x="1157" y="2416"/>
                            </a:cubicBezTo>
                            <a:cubicBezTo>
                              <a:pt x="1159" y="2416"/>
                              <a:pt x="1165" y="2415"/>
                              <a:pt x="1166" y="2416"/>
                            </a:cubicBezTo>
                            <a:cubicBezTo>
                              <a:pt x="1169" y="2416"/>
                              <a:pt x="1192" y="2417"/>
                              <a:pt x="1218" y="2416"/>
                            </a:cubicBezTo>
                            <a:cubicBezTo>
                              <a:pt x="1218" y="2413"/>
                              <a:pt x="1216" y="2376"/>
                              <a:pt x="1216" y="2370"/>
                            </a:cubicBezTo>
                            <a:cubicBezTo>
                              <a:pt x="1215" y="2377"/>
                              <a:pt x="1218" y="2319"/>
                              <a:pt x="1219" y="2318"/>
                            </a:cubicBezTo>
                            <a:cubicBezTo>
                              <a:pt x="1219" y="2311"/>
                              <a:pt x="1216" y="2296"/>
                              <a:pt x="1216" y="2291"/>
                            </a:cubicBezTo>
                            <a:cubicBezTo>
                              <a:pt x="1215" y="2295"/>
                              <a:pt x="1219" y="2275"/>
                              <a:pt x="1219" y="2267"/>
                            </a:cubicBezTo>
                            <a:cubicBezTo>
                              <a:pt x="1219" y="2267"/>
                              <a:pt x="1220" y="2247"/>
                              <a:pt x="1220" y="2246"/>
                            </a:cubicBezTo>
                            <a:cubicBezTo>
                              <a:pt x="1220" y="2231"/>
                              <a:pt x="1215" y="2178"/>
                              <a:pt x="1216" y="2174"/>
                            </a:cubicBezTo>
                            <a:cubicBezTo>
                              <a:pt x="1218" y="2173"/>
                              <a:pt x="1221" y="2138"/>
                              <a:pt x="1220" y="2131"/>
                            </a:cubicBezTo>
                            <a:cubicBezTo>
                              <a:pt x="1220" y="2134"/>
                              <a:pt x="1220" y="2124"/>
                              <a:pt x="1220" y="2118"/>
                            </a:cubicBezTo>
                            <a:cubicBezTo>
                              <a:pt x="1220" y="2102"/>
                              <a:pt x="1218" y="2091"/>
                              <a:pt x="1218" y="2083"/>
                            </a:cubicBezTo>
                            <a:cubicBezTo>
                              <a:pt x="1218" y="2081"/>
                              <a:pt x="1222" y="2019"/>
                              <a:pt x="1222" y="2017"/>
                            </a:cubicBezTo>
                            <a:cubicBezTo>
                              <a:pt x="1223" y="2010"/>
                              <a:pt x="1217" y="2001"/>
                              <a:pt x="1217" y="2000"/>
                            </a:cubicBezTo>
                            <a:cubicBezTo>
                              <a:pt x="1217" y="1999"/>
                              <a:pt x="1216" y="1999"/>
                              <a:pt x="1216" y="1998"/>
                            </a:cubicBezTo>
                            <a:cubicBezTo>
                              <a:pt x="1216" y="1992"/>
                              <a:pt x="1219" y="1984"/>
                              <a:pt x="1219" y="1976"/>
                            </a:cubicBezTo>
                            <a:cubicBezTo>
                              <a:pt x="1219" y="1970"/>
                              <a:pt x="1219" y="1949"/>
                              <a:pt x="1219" y="1947"/>
                            </a:cubicBezTo>
                            <a:cubicBezTo>
                              <a:pt x="1219" y="1939"/>
                              <a:pt x="1220" y="1921"/>
                              <a:pt x="1220" y="1919"/>
                            </a:cubicBezTo>
                            <a:cubicBezTo>
                              <a:pt x="1220" y="1918"/>
                              <a:pt x="1219" y="1823"/>
                              <a:pt x="1219" y="1818"/>
                            </a:cubicBezTo>
                            <a:cubicBezTo>
                              <a:pt x="1220" y="1817"/>
                              <a:pt x="1222" y="1805"/>
                              <a:pt x="1222" y="1802"/>
                            </a:cubicBezTo>
                            <a:cubicBezTo>
                              <a:pt x="1222" y="1802"/>
                              <a:pt x="1222" y="1802"/>
                              <a:pt x="1221" y="1802"/>
                            </a:cubicBezTo>
                            <a:cubicBezTo>
                              <a:pt x="1221" y="1793"/>
                              <a:pt x="1222" y="1777"/>
                              <a:pt x="1221" y="1770"/>
                            </a:cubicBezTo>
                            <a:cubicBezTo>
                              <a:pt x="1221" y="1768"/>
                              <a:pt x="1221" y="1770"/>
                              <a:pt x="1220" y="1773"/>
                            </a:cubicBezTo>
                            <a:cubicBezTo>
                              <a:pt x="1220" y="1776"/>
                              <a:pt x="1221" y="1777"/>
                              <a:pt x="1221" y="1782"/>
                            </a:cubicBezTo>
                            <a:cubicBezTo>
                              <a:pt x="1220" y="1779"/>
                              <a:pt x="1220" y="1776"/>
                              <a:pt x="1220" y="1773"/>
                            </a:cubicBezTo>
                            <a:cubicBezTo>
                              <a:pt x="1220" y="1772"/>
                              <a:pt x="1221" y="1770"/>
                              <a:pt x="1221" y="1767"/>
                            </a:cubicBezTo>
                            <a:cubicBezTo>
                              <a:pt x="1221" y="1767"/>
                              <a:pt x="1221" y="1768"/>
                              <a:pt x="1221" y="1770"/>
                            </a:cubicBezTo>
                            <a:cubicBezTo>
                              <a:pt x="1221" y="1771"/>
                              <a:pt x="1222" y="1772"/>
                              <a:pt x="1222" y="1773"/>
                            </a:cubicBezTo>
                            <a:cubicBezTo>
                              <a:pt x="1222" y="1769"/>
                              <a:pt x="1221" y="1756"/>
                              <a:pt x="1222" y="1761"/>
                            </a:cubicBezTo>
                            <a:cubicBezTo>
                              <a:pt x="1220" y="1754"/>
                              <a:pt x="1220" y="1692"/>
                              <a:pt x="1219" y="1687"/>
                            </a:cubicBezTo>
                            <a:cubicBezTo>
                              <a:pt x="1220" y="1682"/>
                              <a:pt x="1223" y="1676"/>
                              <a:pt x="1223" y="1673"/>
                            </a:cubicBezTo>
                            <a:cubicBezTo>
                              <a:pt x="1223" y="1657"/>
                              <a:pt x="1220" y="1649"/>
                              <a:pt x="1221" y="1632"/>
                            </a:cubicBezTo>
                            <a:cubicBezTo>
                              <a:pt x="1221" y="1628"/>
                              <a:pt x="1223" y="1618"/>
                              <a:pt x="1224" y="1609"/>
                            </a:cubicBezTo>
                            <a:cubicBezTo>
                              <a:pt x="1223" y="1611"/>
                              <a:pt x="1224" y="1605"/>
                              <a:pt x="1224" y="1606"/>
                            </a:cubicBezTo>
                            <a:cubicBezTo>
                              <a:pt x="1225" y="1599"/>
                              <a:pt x="1224" y="1581"/>
                              <a:pt x="1224" y="1572"/>
                            </a:cubicBezTo>
                            <a:cubicBezTo>
                              <a:pt x="1224" y="1569"/>
                              <a:pt x="1223" y="1569"/>
                              <a:pt x="1223" y="1564"/>
                            </a:cubicBezTo>
                            <a:cubicBezTo>
                              <a:pt x="1223" y="1565"/>
                              <a:pt x="1222" y="1563"/>
                              <a:pt x="1222" y="1555"/>
                            </a:cubicBezTo>
                            <a:cubicBezTo>
                              <a:pt x="1222" y="1554"/>
                              <a:pt x="1219" y="1526"/>
                              <a:pt x="1220" y="1514"/>
                            </a:cubicBezTo>
                            <a:cubicBezTo>
                              <a:pt x="1219" y="1513"/>
                              <a:pt x="1223" y="1436"/>
                              <a:pt x="1224" y="1424"/>
                            </a:cubicBezTo>
                            <a:cubicBezTo>
                              <a:pt x="1223" y="1423"/>
                              <a:pt x="1219" y="1396"/>
                              <a:pt x="1219" y="1393"/>
                            </a:cubicBezTo>
                            <a:cubicBezTo>
                              <a:pt x="1219" y="1395"/>
                              <a:pt x="1221" y="1389"/>
                              <a:pt x="1222" y="1374"/>
                            </a:cubicBezTo>
                            <a:cubicBezTo>
                              <a:pt x="1223" y="1369"/>
                              <a:pt x="1220" y="1366"/>
                              <a:pt x="1220" y="1369"/>
                            </a:cubicBezTo>
                            <a:cubicBezTo>
                              <a:pt x="1220" y="1323"/>
                              <a:pt x="1220" y="1275"/>
                              <a:pt x="1219" y="1277"/>
                            </a:cubicBezTo>
                            <a:cubicBezTo>
                              <a:pt x="1220" y="1269"/>
                              <a:pt x="1223" y="1261"/>
                              <a:pt x="1223" y="1261"/>
                            </a:cubicBezTo>
                            <a:cubicBezTo>
                              <a:pt x="1223" y="1259"/>
                              <a:pt x="1222" y="1253"/>
                              <a:pt x="1223" y="1252"/>
                            </a:cubicBezTo>
                            <a:cubicBezTo>
                              <a:pt x="1223" y="1249"/>
                              <a:pt x="1223" y="1226"/>
                              <a:pt x="1223" y="1200"/>
                            </a:cubicBezTo>
                            <a:cubicBezTo>
                              <a:pt x="1222" y="1200"/>
                              <a:pt x="1221" y="1200"/>
                              <a:pt x="1218" y="1200"/>
                            </a:cubicBezTo>
                            <a:cubicBezTo>
                              <a:pt x="1219" y="1184"/>
                              <a:pt x="1221" y="1148"/>
                              <a:pt x="1221" y="1113"/>
                            </a:cubicBezTo>
                            <a:cubicBezTo>
                              <a:pt x="1221" y="1106"/>
                              <a:pt x="1219" y="1099"/>
                              <a:pt x="1219" y="1092"/>
                            </a:cubicBezTo>
                            <a:cubicBezTo>
                              <a:pt x="1219" y="1089"/>
                              <a:pt x="1221" y="1086"/>
                              <a:pt x="1221" y="1082"/>
                            </a:cubicBezTo>
                            <a:cubicBezTo>
                              <a:pt x="1221" y="1047"/>
                              <a:pt x="1221" y="1018"/>
                              <a:pt x="1221" y="1018"/>
                            </a:cubicBezTo>
                            <a:cubicBezTo>
                              <a:pt x="1219" y="1009"/>
                              <a:pt x="1221" y="994"/>
                              <a:pt x="1219" y="979"/>
                            </a:cubicBezTo>
                            <a:cubicBezTo>
                              <a:pt x="1219" y="976"/>
                              <a:pt x="1219" y="982"/>
                              <a:pt x="1219" y="980"/>
                            </a:cubicBezTo>
                            <a:cubicBezTo>
                              <a:pt x="1219" y="977"/>
                              <a:pt x="1219" y="972"/>
                              <a:pt x="1219" y="964"/>
                            </a:cubicBezTo>
                            <a:cubicBezTo>
                              <a:pt x="1219" y="963"/>
                              <a:pt x="1220" y="965"/>
                              <a:pt x="1220" y="965"/>
                            </a:cubicBezTo>
                            <a:cubicBezTo>
                              <a:pt x="1220" y="941"/>
                              <a:pt x="1218" y="931"/>
                              <a:pt x="1218" y="905"/>
                            </a:cubicBezTo>
                            <a:cubicBezTo>
                              <a:pt x="1218" y="904"/>
                              <a:pt x="1219" y="848"/>
                              <a:pt x="1219" y="849"/>
                            </a:cubicBezTo>
                            <a:cubicBezTo>
                              <a:pt x="1219" y="842"/>
                              <a:pt x="1222" y="830"/>
                              <a:pt x="1222" y="827"/>
                            </a:cubicBezTo>
                            <a:cubicBezTo>
                              <a:pt x="1222" y="830"/>
                              <a:pt x="1223" y="781"/>
                              <a:pt x="1222" y="758"/>
                            </a:cubicBezTo>
                            <a:cubicBezTo>
                              <a:pt x="1222" y="757"/>
                              <a:pt x="1222" y="746"/>
                              <a:pt x="1222" y="727"/>
                            </a:cubicBezTo>
                            <a:cubicBezTo>
                              <a:pt x="1222" y="727"/>
                              <a:pt x="1220" y="710"/>
                              <a:pt x="1219" y="710"/>
                            </a:cubicBezTo>
                            <a:cubicBezTo>
                              <a:pt x="1219" y="710"/>
                              <a:pt x="1219" y="711"/>
                              <a:pt x="1219" y="711"/>
                            </a:cubicBezTo>
                            <a:cubicBezTo>
                              <a:pt x="1219" y="710"/>
                              <a:pt x="1219" y="710"/>
                              <a:pt x="1219" y="710"/>
                            </a:cubicBezTo>
                            <a:cubicBezTo>
                              <a:pt x="1219" y="693"/>
                              <a:pt x="1220" y="701"/>
                              <a:pt x="1218" y="689"/>
                            </a:cubicBezTo>
                            <a:cubicBezTo>
                              <a:pt x="1218" y="688"/>
                              <a:pt x="1218" y="688"/>
                              <a:pt x="1218" y="686"/>
                            </a:cubicBezTo>
                            <a:cubicBezTo>
                              <a:pt x="1217" y="682"/>
                              <a:pt x="1220" y="683"/>
                              <a:pt x="1220" y="674"/>
                            </a:cubicBezTo>
                            <a:cubicBezTo>
                              <a:pt x="1221" y="681"/>
                              <a:pt x="1220" y="667"/>
                              <a:pt x="1221" y="676"/>
                            </a:cubicBezTo>
                            <a:cubicBezTo>
                              <a:pt x="1222" y="656"/>
                              <a:pt x="1219" y="649"/>
                              <a:pt x="1219" y="644"/>
                            </a:cubicBezTo>
                            <a:cubicBezTo>
                              <a:pt x="1218" y="649"/>
                              <a:pt x="1219" y="623"/>
                              <a:pt x="1219" y="623"/>
                            </a:cubicBezTo>
                            <a:cubicBezTo>
                              <a:pt x="1219" y="622"/>
                              <a:pt x="1219" y="620"/>
                              <a:pt x="1218" y="618"/>
                            </a:cubicBezTo>
                            <a:cubicBezTo>
                              <a:pt x="1219" y="613"/>
                              <a:pt x="1224" y="593"/>
                              <a:pt x="1224" y="585"/>
                            </a:cubicBezTo>
                            <a:cubicBezTo>
                              <a:pt x="1222" y="584"/>
                              <a:pt x="1222" y="552"/>
                              <a:pt x="1222" y="546"/>
                            </a:cubicBezTo>
                            <a:cubicBezTo>
                              <a:pt x="1222" y="546"/>
                              <a:pt x="1224" y="521"/>
                              <a:pt x="1225" y="506"/>
                            </a:cubicBezTo>
                            <a:cubicBezTo>
                              <a:pt x="1225" y="505"/>
                              <a:pt x="1221" y="470"/>
                              <a:pt x="1222" y="446"/>
                            </a:cubicBezTo>
                          </a:path>
                        </a:pathLst>
                      </a:custGeom>
                      <a:solidFill>
                        <a:srgbClr val="F1E1C1"/>
                      </a:solidFill>
                      <a:ln>
                        <a:noFill/>
                      </a:ln>
                    </wps:spPr>
                    <wps:bodyPr vert="horz" wrap="square" lIns="91440" tIns="45720" rIns="91440" bIns="45720" numCol="1" anchor="t" anchorCtr="0" compatLnSpc="1">
                      <a:prstTxWarp prst="textNoShape">
                        <a:avLst/>
                      </a:prstTxWarp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D430DD8" id="Freeform 5" o:spid="_x0000_s1026" style="position:absolute;margin-left:106.2pt;margin-top:-355.95pt;width:275.6pt;height:664.4pt;rotation:-90;z-index:-251634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coordsize="1225,24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" path="m6,101v,-1,,-1,,-1c6,101,6,101,6,101m1219,2318v,,,,,1c1219,2318,1219,2318,1219,2318t3,-1872c1222,435,1220,408,1221,392v,-2,-1,-38,-1,-69c1220,323,1222,317,1222,315v,,,-2,,-3c1222,304,1219,298,1219,297v,-5,2,-5,1,-10c1220,286,1218,284,1218,283v,-37,2,-37,2,-75c1220,204,1218,204,1218,200v,-6,6,-6,6,-13c1225,144,1223,143,1223,100v,-44,-3,-95,-3,-95c1220,5,1210,5,1203,5v-1,,-48,-3,-95,-3c1101,2,1094,4,1087,4v-3,,-6,-2,-9,-2c1042,2,1013,3,1013,2v-9,2,-24,,-39,2c971,4,977,4,975,4v-3,,-8,,-16,c958,4,960,3,960,3v-23,,-33,2,-60,2c899,5,843,4,844,4,837,4,826,1,822,1v4,,-46,-1,-68,c753,1,742,1,723,1v-1,,-18,2,-18,3c706,4,706,4,706,4v,,-1,,-1,c688,4,697,3,684,5v-1,,-1,,-2,c677,6,678,3,669,3v8,-1,-7,,2,-1c651,1,645,4,640,4v4,1,-21,,-22,c617,4,616,4,615,4v-2,,-28,-1,-37,c576,4,578,5,581,5v2,,4,,8,c586,5,583,5,581,5v-2,,-3,,-7,-1c575,4,576,4,578,4v,,1,,3,-1c576,3,564,4,568,3v-6,2,-68,2,-73,3c490,6,484,3,481,2v-17,,-25,3,-42,3c436,4,426,2,416,1v3,1,-3,,-3,c407,,388,1,380,2v-3,-1,-4,,-9,c372,2,370,3,362,3v-1,,-28,3,-40,3c321,6,243,3,231,1v,1,-27,5,-30,5c202,6,196,4,182,3v-5,,-9,2,-5,2c131,5,82,6,84,6,76,5,69,2,69,2,66,3,61,3,60,3,56,3,33,2,7,3v,2,3,40,3,45c11,41,7,99,6,101v1,6,3,21,3,26c11,123,6,144,6,151v,1,,20,,21c6,187,10,240,9,244v-1,1,-4,36,-3,43c5,285,5,295,5,300v,16,2,27,2,35c7,337,3,400,3,401v,7,5,17,5,17c8,419,9,419,9,420v,7,-3,14,-3,23c6,449,7,469,7,471v,8,-2,26,-2,28c5,500,6,595,6,600v,1,-3,14,-3,16c3,616,3,616,4,617v,8,,24,,31c4,650,5,648,5,645v,-2,,-4,,-8c5,640,5,643,5,645v,1,,3,-1,6c4,651,4,650,4,648v,,,-1,,-3c3,650,4,662,3,657v2,7,3,69,3,74c6,736,3,742,2,745v1,17,3,25,3,42c4,790,2,800,2,809v,-2,-1,4,-1,4c,819,1,838,2,846v-1,3,1,4,1,9c2,853,3,855,3,864v,1,3,28,3,40c6,905,3,982,2,995v,,4,27,4,30c6,1023,4,1030,3,1044v,5,3,9,2,5c5,1095,6,1144,6,1142v-1,8,-3,15,-3,15c3,1160,3,1165,3,1166v,3,-1,27,,53c3,1219,5,1219,7,1218v-1,16,-2,52,-3,88c4,1313,6,1319,6,1326v,3,-2,7,-2,10c4,1371,5,1400,4,1400v2,9,,24,3,39c6,1442,6,1436,6,1438v1,4,1,8,,17c6,1455,6,1453,6,1454v,23,2,33,1,59c7,1514,7,1571,7,1569v-1,7,-4,19,-4,23c3,1588,2,1637,3,1660v1,1,,12,1,31c4,1691,6,1708,6,1708v,,,,,-1c6,1708,6,1708,6,1708v1,18,,9,1,21c7,1731,8,1730,7,1732v1,4,-2,3,-2,13c5,1737,5,1751,4,1743v-1,20,2,26,2,31c7,1770,6,1795,6,1796v,1,,3,1,5c6,1805,2,1826,2,1833v1,1,1,34,1,39c3,1872,1,1897,1,1912v-1,2,3,36,3,60c3,1983,5,2011,5,2027v,2,,37,,68c5,2095,3,2101,3,2104v,,,1,,3c3,2114,6,2121,6,2121v1,5,-1,5,-1,11c5,2132,7,2135,7,2136v,37,-2,37,-2,74c5,2214,8,2214,8,2218v,7,-7,7,-7,13c,2275,2,2275,2,2318v,44,3,96,3,96c5,2414,15,2413,22,2413v2,,49,3,95,3c124,2416,131,2414,138,2414v3,,6,3,10,3c183,2417,212,2416,212,2416v9,-1,24,,39,-2c254,2414,248,2414,250,2415v4,-1,8,-1,16,-1c267,2414,265,2415,265,2415v24,,34,-2,60,-2c326,2413,382,2414,381,2414v7,1,19,4,22,4c400,2418,449,2418,472,2417v1,,12,,31,c503,2417,520,2415,520,2415v,,-1,,-1,c520,2415,520,2415,520,2415v17,-1,9,,21,-1c542,2414,542,2413,544,2413v4,,3,3,13,2c549,2416,563,2415,554,2416v20,2,27,-1,32,-2c581,2414,607,2415,607,2415v1,,2,,3,-1c612,2414,638,2415,648,2414v1,,,,-4,c642,2414,640,2414,636,2414v3,,6,,8,c646,2414,648,2414,651,2414v,,-1,,-3,c647,2415,646,2415,645,2415v4,1,16,-1,12,c663,2414,726,2413,731,2413v4,,11,3,13,3c761,2416,769,2413,786,2414v4,,13,3,23,3c807,2416,813,2417,812,2418v6,,25,-1,34,-1c848,2417,849,2416,854,2416v-1,1,1,-1,9,-1c864,2415,892,2412,904,2413v,,78,3,90,4c995,2416,1022,2412,1024,2412v-1,,5,3,19,3c1048,2416,1052,2413,1049,2413v46,,94,,92,c1149,2413,1157,2416,1157,2416v2,,8,-1,9,c1169,2416,1192,2417,1218,2416v,-3,-2,-40,-2,-46c1215,2377,1218,2319,1219,2318v,-7,-3,-22,-3,-27c1215,2295,1219,2275,1219,2267v,,1,-20,1,-21c1220,2231,1215,2178,1216,2174v2,-1,5,-36,4,-43c1220,2134,1220,2124,1220,2118v,-16,-2,-27,-2,-35c1218,2081,1222,2019,1222,2017v1,-7,-5,-16,-5,-17c1217,1999,1216,1999,1216,1998v,-6,3,-14,3,-22c1219,1970,1219,1949,1219,1947v,-8,1,-26,1,-28c1220,1918,1219,1823,1219,1818v1,-1,3,-13,3,-16c1222,1802,1222,1802,1221,1802v,-9,1,-25,,-32c1221,1768,1221,1770,1220,1773v,3,1,4,1,9c1220,1779,1220,1776,1220,1773v,-1,1,-3,1,-6c1221,1767,1221,1768,1221,1770v,1,1,2,1,3c1222,1769,1221,1756,1222,1761v-2,-7,-2,-69,-3,-74c1220,1682,1223,1676,1223,1673v,-16,-3,-24,-2,-41c1221,1628,1223,1618,1224,1609v-1,2,,-4,,-3c1225,1599,1224,1581,1224,1572v,-3,-1,-3,-1,-8c1223,1565,1222,1563,1222,1555v,-1,-3,-29,-2,-41c1219,1513,1223,1436,1224,1424v-1,-1,-5,-28,-5,-31c1219,1395,1221,1389,1222,1374v1,-5,-2,-8,-2,-5c1220,1323,1220,1275,1219,1277v1,-8,4,-16,4,-16c1223,1259,1222,1253,1223,1252v,-3,,-26,,-52c1222,1200,1221,1200,1218,1200v1,-16,3,-52,3,-87c1221,1106,1219,1099,1219,1092v,-3,2,-6,2,-10c1221,1047,1221,1018,1221,1018v-2,-9,,-24,-2,-39c1219,976,1219,982,1219,980v,-3,,-8,,-16c1219,963,1220,965,1220,965v,-24,-2,-34,-2,-60c1218,904,1219,848,1219,849v,-7,3,-19,3,-22c1222,830,1223,781,1222,758v,-1,,-12,,-31c1222,727,1220,710,1219,710v,,,1,,1c1219,710,1219,710,1219,710v,-17,1,-9,-1,-21c1218,688,1218,688,1218,686v-1,-4,2,-3,2,-12c1221,681,1220,667,1221,676v1,-20,-2,-27,-2,-32c1218,649,1219,623,1219,623v,-1,,-3,-1,-5c1219,613,1224,593,1224,585v-2,-1,-2,-33,-2,-39c1222,546,1224,521,1225,506v,-1,-4,-36,-3,-60e" fillcolor="#f1e1c1" stroked="f">
              <v:path arrowok="t" o:connecttype="custom" o:connectlocs="3483292,8092713;3491865,1099269;3486150,725866;3437572,17449;2783205,13959;2411730,13959;2017395,13959;1917382,6979;1660207,17449;1660207,10469;1188720,3490;920115,20938;240030,20938;17145,352464;17145,1001556;25717,1465692;8572,2149681;14287,2250884;17145,2551002;5715,2952322;17145,3576986;8572,4069040;11430,4662296;17145,5074085;11430,5901154;20002,6044234;20002,6285026;14287,7073708;14287,7440131;5715,8089223;422910,8434707;757237,8427728;1437322,8434707;1554480,8420748;1743075,8424238;1860232,8424238;2125980,8431218;2440305,8431218;2980372,8427728;3480435,8431218;3486150,7837961;3491865,7038810;3486150,6696816;3486150,6187313;3491865,6187313;3497580,5614995;3486150,5283470;3483292,4456401;3489007,3884083;3483292,3419948;3491865,2886017;3483292,2477717;3483292,2247394;3500437,1765810" o:connectangles="0,0,0,0,0,0,0,0,0,0,0,0,0,0,0,0,0,0,0,0,0,0,0,0,0,0,0,0,0,0,0,0,0,0,0,0,0,0,0,0,0,0,0,0,0,0,0,0,0,0,0,0,0,0"/>
              <o:lock v:ext="edit" verticies="t"/>
            </v:shape>
          </w:pict>
        </mc:Fallback>
      </mc:AlternateContent>
    </w:r>
    <w:r w:rsidR="00282361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49667D"/>
    <w:multiLevelType w:val="hybridMultilevel"/>
    <w:tmpl w:val="50DC5B00"/>
    <w:lvl w:ilvl="0" w:tplc="0413000F">
      <w:start w:val="1"/>
      <w:numFmt w:val="decimal"/>
      <w:lvlText w:val="%1."/>
      <w:lvlJc w:val="left"/>
      <w:pPr>
        <w:ind w:left="1440" w:hanging="360"/>
      </w:pPr>
    </w:lvl>
    <w:lvl w:ilvl="1" w:tplc="04130019" w:tentative="1">
      <w:start w:val="1"/>
      <w:numFmt w:val="lowerLetter"/>
      <w:lvlText w:val="%2."/>
      <w:lvlJc w:val="left"/>
      <w:pPr>
        <w:ind w:left="2160" w:hanging="360"/>
      </w:pPr>
    </w:lvl>
    <w:lvl w:ilvl="2" w:tplc="0413001B" w:tentative="1">
      <w:start w:val="1"/>
      <w:numFmt w:val="lowerRoman"/>
      <w:lvlText w:val="%3."/>
      <w:lvlJc w:val="right"/>
      <w:pPr>
        <w:ind w:left="2880" w:hanging="180"/>
      </w:pPr>
    </w:lvl>
    <w:lvl w:ilvl="3" w:tplc="0413000F" w:tentative="1">
      <w:start w:val="1"/>
      <w:numFmt w:val="decimal"/>
      <w:lvlText w:val="%4."/>
      <w:lvlJc w:val="left"/>
      <w:pPr>
        <w:ind w:left="3600" w:hanging="360"/>
      </w:pPr>
    </w:lvl>
    <w:lvl w:ilvl="4" w:tplc="04130019" w:tentative="1">
      <w:start w:val="1"/>
      <w:numFmt w:val="lowerLetter"/>
      <w:lvlText w:val="%5."/>
      <w:lvlJc w:val="left"/>
      <w:pPr>
        <w:ind w:left="4320" w:hanging="360"/>
      </w:pPr>
    </w:lvl>
    <w:lvl w:ilvl="5" w:tplc="0413001B" w:tentative="1">
      <w:start w:val="1"/>
      <w:numFmt w:val="lowerRoman"/>
      <w:lvlText w:val="%6."/>
      <w:lvlJc w:val="right"/>
      <w:pPr>
        <w:ind w:left="5040" w:hanging="180"/>
      </w:pPr>
    </w:lvl>
    <w:lvl w:ilvl="6" w:tplc="0413000F" w:tentative="1">
      <w:start w:val="1"/>
      <w:numFmt w:val="decimal"/>
      <w:lvlText w:val="%7."/>
      <w:lvlJc w:val="left"/>
      <w:pPr>
        <w:ind w:left="5760" w:hanging="360"/>
      </w:pPr>
    </w:lvl>
    <w:lvl w:ilvl="7" w:tplc="04130019" w:tentative="1">
      <w:start w:val="1"/>
      <w:numFmt w:val="lowerLetter"/>
      <w:lvlText w:val="%8."/>
      <w:lvlJc w:val="left"/>
      <w:pPr>
        <w:ind w:left="6480" w:hanging="360"/>
      </w:pPr>
    </w:lvl>
    <w:lvl w:ilvl="8" w:tplc="0413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88A3999"/>
    <w:multiLevelType w:val="hybridMultilevel"/>
    <w:tmpl w:val="9E4E7EBC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99C12B5"/>
    <w:multiLevelType w:val="hybridMultilevel"/>
    <w:tmpl w:val="BFF6C7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D64149F"/>
    <w:multiLevelType w:val="hybridMultilevel"/>
    <w:tmpl w:val="843207F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F965760"/>
    <w:multiLevelType w:val="hybridMultilevel"/>
    <w:tmpl w:val="7B8C493A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335D4"/>
    <w:multiLevelType w:val="hybridMultilevel"/>
    <w:tmpl w:val="AB149C22"/>
    <w:lvl w:ilvl="0" w:tplc="0413000F">
      <w:start w:val="1"/>
      <w:numFmt w:val="decimal"/>
      <w:lvlText w:val="%1."/>
      <w:lvlJc w:val="left"/>
      <w:pPr>
        <w:ind w:left="1080" w:hanging="360"/>
      </w:p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E2229D1"/>
    <w:multiLevelType w:val="hybridMultilevel"/>
    <w:tmpl w:val="93F22782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07272B1"/>
    <w:multiLevelType w:val="hybridMultilevel"/>
    <w:tmpl w:val="9A5EA238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150F09"/>
    <w:multiLevelType w:val="hybridMultilevel"/>
    <w:tmpl w:val="53D0EC4A"/>
    <w:lvl w:ilvl="0" w:tplc="0413000F">
      <w:start w:val="1"/>
      <w:numFmt w:val="decimal"/>
      <w:lvlText w:val="%1."/>
      <w:lvlJc w:val="left"/>
      <w:pPr>
        <w:ind w:left="720" w:hanging="360"/>
      </w:pPr>
    </w:lvl>
    <w:lvl w:ilvl="1" w:tplc="04130019" w:tentative="1">
      <w:start w:val="1"/>
      <w:numFmt w:val="lowerLetter"/>
      <w:lvlText w:val="%2."/>
      <w:lvlJc w:val="left"/>
      <w:pPr>
        <w:ind w:left="1440" w:hanging="360"/>
      </w:pPr>
    </w:lvl>
    <w:lvl w:ilvl="2" w:tplc="0413001B" w:tentative="1">
      <w:start w:val="1"/>
      <w:numFmt w:val="lowerRoman"/>
      <w:lvlText w:val="%3."/>
      <w:lvlJc w:val="right"/>
      <w:pPr>
        <w:ind w:left="2160" w:hanging="180"/>
      </w:pPr>
    </w:lvl>
    <w:lvl w:ilvl="3" w:tplc="0413000F" w:tentative="1">
      <w:start w:val="1"/>
      <w:numFmt w:val="decimal"/>
      <w:lvlText w:val="%4."/>
      <w:lvlJc w:val="left"/>
      <w:pPr>
        <w:ind w:left="2880" w:hanging="360"/>
      </w:pPr>
    </w:lvl>
    <w:lvl w:ilvl="4" w:tplc="04130019" w:tentative="1">
      <w:start w:val="1"/>
      <w:numFmt w:val="lowerLetter"/>
      <w:lvlText w:val="%5."/>
      <w:lvlJc w:val="left"/>
      <w:pPr>
        <w:ind w:left="3600" w:hanging="360"/>
      </w:pPr>
    </w:lvl>
    <w:lvl w:ilvl="5" w:tplc="0413001B" w:tentative="1">
      <w:start w:val="1"/>
      <w:numFmt w:val="lowerRoman"/>
      <w:lvlText w:val="%6."/>
      <w:lvlJc w:val="right"/>
      <w:pPr>
        <w:ind w:left="4320" w:hanging="180"/>
      </w:pPr>
    </w:lvl>
    <w:lvl w:ilvl="6" w:tplc="0413000F" w:tentative="1">
      <w:start w:val="1"/>
      <w:numFmt w:val="decimal"/>
      <w:lvlText w:val="%7."/>
      <w:lvlJc w:val="left"/>
      <w:pPr>
        <w:ind w:left="5040" w:hanging="360"/>
      </w:pPr>
    </w:lvl>
    <w:lvl w:ilvl="7" w:tplc="04130019" w:tentative="1">
      <w:start w:val="1"/>
      <w:numFmt w:val="lowerLetter"/>
      <w:lvlText w:val="%8."/>
      <w:lvlJc w:val="left"/>
      <w:pPr>
        <w:ind w:left="5760" w:hanging="360"/>
      </w:pPr>
    </w:lvl>
    <w:lvl w:ilvl="8" w:tplc="04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E077870"/>
    <w:multiLevelType w:val="hybridMultilevel"/>
    <w:tmpl w:val="0B96E6E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FA050B0"/>
    <w:multiLevelType w:val="hybridMultilevel"/>
    <w:tmpl w:val="FFFFFFFF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711050DC"/>
    <w:multiLevelType w:val="hybridMultilevel"/>
    <w:tmpl w:val="6EDEAD5E"/>
    <w:lvl w:ilvl="0" w:tplc="C9BCBE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30019" w:tentative="1">
      <w:start w:val="1"/>
      <w:numFmt w:val="lowerLetter"/>
      <w:lvlText w:val="%2."/>
      <w:lvlJc w:val="left"/>
      <w:pPr>
        <w:ind w:left="1800" w:hanging="360"/>
      </w:pPr>
    </w:lvl>
    <w:lvl w:ilvl="2" w:tplc="0413001B" w:tentative="1">
      <w:start w:val="1"/>
      <w:numFmt w:val="lowerRoman"/>
      <w:lvlText w:val="%3."/>
      <w:lvlJc w:val="right"/>
      <w:pPr>
        <w:ind w:left="2520" w:hanging="180"/>
      </w:pPr>
    </w:lvl>
    <w:lvl w:ilvl="3" w:tplc="0413000F" w:tentative="1">
      <w:start w:val="1"/>
      <w:numFmt w:val="decimal"/>
      <w:lvlText w:val="%4."/>
      <w:lvlJc w:val="left"/>
      <w:pPr>
        <w:ind w:left="3240" w:hanging="360"/>
      </w:pPr>
    </w:lvl>
    <w:lvl w:ilvl="4" w:tplc="04130019" w:tentative="1">
      <w:start w:val="1"/>
      <w:numFmt w:val="lowerLetter"/>
      <w:lvlText w:val="%5."/>
      <w:lvlJc w:val="left"/>
      <w:pPr>
        <w:ind w:left="3960" w:hanging="360"/>
      </w:pPr>
    </w:lvl>
    <w:lvl w:ilvl="5" w:tplc="0413001B" w:tentative="1">
      <w:start w:val="1"/>
      <w:numFmt w:val="lowerRoman"/>
      <w:lvlText w:val="%6."/>
      <w:lvlJc w:val="right"/>
      <w:pPr>
        <w:ind w:left="4680" w:hanging="180"/>
      </w:pPr>
    </w:lvl>
    <w:lvl w:ilvl="6" w:tplc="0413000F" w:tentative="1">
      <w:start w:val="1"/>
      <w:numFmt w:val="decimal"/>
      <w:lvlText w:val="%7."/>
      <w:lvlJc w:val="left"/>
      <w:pPr>
        <w:ind w:left="5400" w:hanging="360"/>
      </w:pPr>
    </w:lvl>
    <w:lvl w:ilvl="7" w:tplc="04130019" w:tentative="1">
      <w:start w:val="1"/>
      <w:numFmt w:val="lowerLetter"/>
      <w:lvlText w:val="%8."/>
      <w:lvlJc w:val="left"/>
      <w:pPr>
        <w:ind w:left="6120" w:hanging="360"/>
      </w:pPr>
    </w:lvl>
    <w:lvl w:ilvl="8" w:tplc="0413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78436B74"/>
    <w:multiLevelType w:val="hybridMultilevel"/>
    <w:tmpl w:val="FEF0F6CE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86B02A8"/>
    <w:multiLevelType w:val="hybridMultilevel"/>
    <w:tmpl w:val="29AC33C8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51992361">
    <w:abstractNumId w:val="2"/>
  </w:num>
  <w:num w:numId="2" w16cid:durableId="2065130466">
    <w:abstractNumId w:val="1"/>
  </w:num>
  <w:num w:numId="3" w16cid:durableId="1271090487">
    <w:abstractNumId w:val="9"/>
  </w:num>
  <w:num w:numId="4" w16cid:durableId="1788701237">
    <w:abstractNumId w:val="0"/>
  </w:num>
  <w:num w:numId="5" w16cid:durableId="1037436270">
    <w:abstractNumId w:val="6"/>
  </w:num>
  <w:num w:numId="6" w16cid:durableId="1237864350">
    <w:abstractNumId w:val="7"/>
  </w:num>
  <w:num w:numId="7" w16cid:durableId="541020284">
    <w:abstractNumId w:val="10"/>
  </w:num>
  <w:num w:numId="8" w16cid:durableId="1998069934">
    <w:abstractNumId w:val="13"/>
  </w:num>
  <w:num w:numId="9" w16cid:durableId="1752120109">
    <w:abstractNumId w:val="12"/>
  </w:num>
  <w:num w:numId="10" w16cid:durableId="956910531">
    <w:abstractNumId w:val="3"/>
  </w:num>
  <w:num w:numId="11" w16cid:durableId="629240795">
    <w:abstractNumId w:val="11"/>
  </w:num>
  <w:num w:numId="12" w16cid:durableId="408891983">
    <w:abstractNumId w:val="5"/>
  </w:num>
  <w:num w:numId="13" w16cid:durableId="1837190364">
    <w:abstractNumId w:val="8"/>
  </w:num>
  <w:num w:numId="14" w16cid:durableId="65005782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isplayBackgroundShape/>
  <w:proofState w:spelling="clean"/>
  <w:attachedTemplate r:id="rId1"/>
  <w:defaultTabStop w:val="708"/>
  <w:hyphenationZone w:val="425"/>
  <w:characterSpacingControl w:val="doNotCompress"/>
  <w:hdrShapeDefaults>
    <o:shapedefaults v:ext="edit" spidmax="2050">
      <o:colormru v:ext="edit" colors="#f9f2e7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21B5"/>
    <w:rsid w:val="000035AF"/>
    <w:rsid w:val="000207E3"/>
    <w:rsid w:val="000234FB"/>
    <w:rsid w:val="000424A2"/>
    <w:rsid w:val="00050430"/>
    <w:rsid w:val="00053375"/>
    <w:rsid w:val="00057511"/>
    <w:rsid w:val="00064DC3"/>
    <w:rsid w:val="000760D2"/>
    <w:rsid w:val="0009399F"/>
    <w:rsid w:val="000B45A0"/>
    <w:rsid w:val="000C2F7D"/>
    <w:rsid w:val="000F22A1"/>
    <w:rsid w:val="001068E3"/>
    <w:rsid w:val="00106D33"/>
    <w:rsid w:val="00112A8F"/>
    <w:rsid w:val="00114B08"/>
    <w:rsid w:val="001158A2"/>
    <w:rsid w:val="001263B8"/>
    <w:rsid w:val="00145D3B"/>
    <w:rsid w:val="00163F3F"/>
    <w:rsid w:val="00165103"/>
    <w:rsid w:val="00165301"/>
    <w:rsid w:val="00170BFC"/>
    <w:rsid w:val="00173338"/>
    <w:rsid w:val="001902C2"/>
    <w:rsid w:val="00190562"/>
    <w:rsid w:val="001B6DE9"/>
    <w:rsid w:val="001C23DB"/>
    <w:rsid w:val="001E074E"/>
    <w:rsid w:val="001E169D"/>
    <w:rsid w:val="001F4B68"/>
    <w:rsid w:val="001F79D1"/>
    <w:rsid w:val="00201E12"/>
    <w:rsid w:val="00204B3F"/>
    <w:rsid w:val="0020556B"/>
    <w:rsid w:val="0021287E"/>
    <w:rsid w:val="00221EE2"/>
    <w:rsid w:val="0022245A"/>
    <w:rsid w:val="0022271D"/>
    <w:rsid w:val="00231D34"/>
    <w:rsid w:val="00241AF9"/>
    <w:rsid w:val="00254CCC"/>
    <w:rsid w:val="002802B0"/>
    <w:rsid w:val="002802C0"/>
    <w:rsid w:val="00282361"/>
    <w:rsid w:val="00282A60"/>
    <w:rsid w:val="00292A4D"/>
    <w:rsid w:val="002976AF"/>
    <w:rsid w:val="002A7A78"/>
    <w:rsid w:val="002C003D"/>
    <w:rsid w:val="002C0776"/>
    <w:rsid w:val="002C10BF"/>
    <w:rsid w:val="002F2F9F"/>
    <w:rsid w:val="00303CC3"/>
    <w:rsid w:val="003051C4"/>
    <w:rsid w:val="00305D0A"/>
    <w:rsid w:val="00312760"/>
    <w:rsid w:val="00313B60"/>
    <w:rsid w:val="00333213"/>
    <w:rsid w:val="00351B11"/>
    <w:rsid w:val="0037730A"/>
    <w:rsid w:val="00385EA5"/>
    <w:rsid w:val="003976DF"/>
    <w:rsid w:val="003A41E6"/>
    <w:rsid w:val="003A5B22"/>
    <w:rsid w:val="003B364D"/>
    <w:rsid w:val="003B4651"/>
    <w:rsid w:val="003D0D2E"/>
    <w:rsid w:val="003D554D"/>
    <w:rsid w:val="003D5A63"/>
    <w:rsid w:val="003E0BBD"/>
    <w:rsid w:val="003E0F13"/>
    <w:rsid w:val="003E1F3E"/>
    <w:rsid w:val="003F5D3A"/>
    <w:rsid w:val="00415684"/>
    <w:rsid w:val="00423B48"/>
    <w:rsid w:val="004254B3"/>
    <w:rsid w:val="00444E7E"/>
    <w:rsid w:val="004450DC"/>
    <w:rsid w:val="00453BC2"/>
    <w:rsid w:val="004610E4"/>
    <w:rsid w:val="00465272"/>
    <w:rsid w:val="00474577"/>
    <w:rsid w:val="00477D8E"/>
    <w:rsid w:val="004826AA"/>
    <w:rsid w:val="00487FC0"/>
    <w:rsid w:val="004A4A03"/>
    <w:rsid w:val="004A5623"/>
    <w:rsid w:val="004B08DC"/>
    <w:rsid w:val="004B1341"/>
    <w:rsid w:val="004C58A6"/>
    <w:rsid w:val="004C7CD3"/>
    <w:rsid w:val="004D2D1A"/>
    <w:rsid w:val="004E2845"/>
    <w:rsid w:val="004E52DC"/>
    <w:rsid w:val="00500978"/>
    <w:rsid w:val="00502C06"/>
    <w:rsid w:val="0052025B"/>
    <w:rsid w:val="00522F73"/>
    <w:rsid w:val="00526E98"/>
    <w:rsid w:val="00530180"/>
    <w:rsid w:val="00532767"/>
    <w:rsid w:val="00535043"/>
    <w:rsid w:val="0054007B"/>
    <w:rsid w:val="00544E7D"/>
    <w:rsid w:val="005450C4"/>
    <w:rsid w:val="00572BD4"/>
    <w:rsid w:val="00575258"/>
    <w:rsid w:val="0058504E"/>
    <w:rsid w:val="00592F1F"/>
    <w:rsid w:val="0059512A"/>
    <w:rsid w:val="005B0F9D"/>
    <w:rsid w:val="005B6641"/>
    <w:rsid w:val="005D6A85"/>
    <w:rsid w:val="005F4A78"/>
    <w:rsid w:val="0060245A"/>
    <w:rsid w:val="006024CE"/>
    <w:rsid w:val="0060513B"/>
    <w:rsid w:val="0062449B"/>
    <w:rsid w:val="006246AE"/>
    <w:rsid w:val="00624D0D"/>
    <w:rsid w:val="0062634E"/>
    <w:rsid w:val="00630903"/>
    <w:rsid w:val="00630E7E"/>
    <w:rsid w:val="00632A00"/>
    <w:rsid w:val="00645844"/>
    <w:rsid w:val="00673117"/>
    <w:rsid w:val="00690530"/>
    <w:rsid w:val="006A36F0"/>
    <w:rsid w:val="006B6FAE"/>
    <w:rsid w:val="006C3C12"/>
    <w:rsid w:val="006C3D6C"/>
    <w:rsid w:val="006C76D8"/>
    <w:rsid w:val="006D4D88"/>
    <w:rsid w:val="006D5B8D"/>
    <w:rsid w:val="006E5D65"/>
    <w:rsid w:val="006F18BB"/>
    <w:rsid w:val="006F32C1"/>
    <w:rsid w:val="006F4363"/>
    <w:rsid w:val="006F75CD"/>
    <w:rsid w:val="00710FBA"/>
    <w:rsid w:val="00711A62"/>
    <w:rsid w:val="00716D1D"/>
    <w:rsid w:val="00722D49"/>
    <w:rsid w:val="00736364"/>
    <w:rsid w:val="007437B7"/>
    <w:rsid w:val="00761744"/>
    <w:rsid w:val="00762E73"/>
    <w:rsid w:val="0076328E"/>
    <w:rsid w:val="007653FE"/>
    <w:rsid w:val="0078170F"/>
    <w:rsid w:val="007822C6"/>
    <w:rsid w:val="007829EC"/>
    <w:rsid w:val="00783496"/>
    <w:rsid w:val="00792504"/>
    <w:rsid w:val="00793D14"/>
    <w:rsid w:val="00794179"/>
    <w:rsid w:val="007A0D22"/>
    <w:rsid w:val="007A15AC"/>
    <w:rsid w:val="007B2B5A"/>
    <w:rsid w:val="007C132F"/>
    <w:rsid w:val="007C281B"/>
    <w:rsid w:val="007C4B3C"/>
    <w:rsid w:val="007E3960"/>
    <w:rsid w:val="007F6E6B"/>
    <w:rsid w:val="00805EA0"/>
    <w:rsid w:val="00822772"/>
    <w:rsid w:val="0085701D"/>
    <w:rsid w:val="00866993"/>
    <w:rsid w:val="008824BA"/>
    <w:rsid w:val="008838B2"/>
    <w:rsid w:val="008A07EF"/>
    <w:rsid w:val="008A0D0C"/>
    <w:rsid w:val="008B1D89"/>
    <w:rsid w:val="008D37DB"/>
    <w:rsid w:val="008D61E1"/>
    <w:rsid w:val="008E04AE"/>
    <w:rsid w:val="008E7BEC"/>
    <w:rsid w:val="008F275E"/>
    <w:rsid w:val="009010D6"/>
    <w:rsid w:val="00905A55"/>
    <w:rsid w:val="0090716A"/>
    <w:rsid w:val="009121A3"/>
    <w:rsid w:val="009306B3"/>
    <w:rsid w:val="00930FF3"/>
    <w:rsid w:val="00932485"/>
    <w:rsid w:val="009422B3"/>
    <w:rsid w:val="0094508D"/>
    <w:rsid w:val="00951075"/>
    <w:rsid w:val="00960943"/>
    <w:rsid w:val="00967187"/>
    <w:rsid w:val="00975DC4"/>
    <w:rsid w:val="00983468"/>
    <w:rsid w:val="00985829"/>
    <w:rsid w:val="00990055"/>
    <w:rsid w:val="009936D3"/>
    <w:rsid w:val="009A3F9B"/>
    <w:rsid w:val="009B3B58"/>
    <w:rsid w:val="009B5730"/>
    <w:rsid w:val="009B7765"/>
    <w:rsid w:val="009C1089"/>
    <w:rsid w:val="009C7CA4"/>
    <w:rsid w:val="009D78C3"/>
    <w:rsid w:val="009E3774"/>
    <w:rsid w:val="009F1A8F"/>
    <w:rsid w:val="009F3B77"/>
    <w:rsid w:val="009F65A2"/>
    <w:rsid w:val="00A0411E"/>
    <w:rsid w:val="00A14BB5"/>
    <w:rsid w:val="00A21AC5"/>
    <w:rsid w:val="00A31DC3"/>
    <w:rsid w:val="00A3365C"/>
    <w:rsid w:val="00A35569"/>
    <w:rsid w:val="00A50022"/>
    <w:rsid w:val="00A53EDC"/>
    <w:rsid w:val="00A55C8B"/>
    <w:rsid w:val="00A646A9"/>
    <w:rsid w:val="00A76ABC"/>
    <w:rsid w:val="00A77907"/>
    <w:rsid w:val="00A809E6"/>
    <w:rsid w:val="00A86A7E"/>
    <w:rsid w:val="00A91C79"/>
    <w:rsid w:val="00A93B5A"/>
    <w:rsid w:val="00AA1DAE"/>
    <w:rsid w:val="00AA63F2"/>
    <w:rsid w:val="00AB6A1A"/>
    <w:rsid w:val="00AC0597"/>
    <w:rsid w:val="00AC1075"/>
    <w:rsid w:val="00AC1B63"/>
    <w:rsid w:val="00AC32A1"/>
    <w:rsid w:val="00AD55FD"/>
    <w:rsid w:val="00AD7D54"/>
    <w:rsid w:val="00AE68C0"/>
    <w:rsid w:val="00AE6A7F"/>
    <w:rsid w:val="00B021B5"/>
    <w:rsid w:val="00B1719A"/>
    <w:rsid w:val="00B24435"/>
    <w:rsid w:val="00B27B40"/>
    <w:rsid w:val="00B32610"/>
    <w:rsid w:val="00B331A8"/>
    <w:rsid w:val="00B36685"/>
    <w:rsid w:val="00B369A0"/>
    <w:rsid w:val="00B419E3"/>
    <w:rsid w:val="00B42277"/>
    <w:rsid w:val="00BA4D0B"/>
    <w:rsid w:val="00BA56EB"/>
    <w:rsid w:val="00BB76D9"/>
    <w:rsid w:val="00BC70A7"/>
    <w:rsid w:val="00BD27D8"/>
    <w:rsid w:val="00BD58E7"/>
    <w:rsid w:val="00BE2096"/>
    <w:rsid w:val="00BE34F7"/>
    <w:rsid w:val="00BF18B8"/>
    <w:rsid w:val="00BF2691"/>
    <w:rsid w:val="00BF560A"/>
    <w:rsid w:val="00C0097E"/>
    <w:rsid w:val="00C03EB6"/>
    <w:rsid w:val="00C157CE"/>
    <w:rsid w:val="00C21835"/>
    <w:rsid w:val="00C25FA7"/>
    <w:rsid w:val="00C277D7"/>
    <w:rsid w:val="00C52FB7"/>
    <w:rsid w:val="00C63B8A"/>
    <w:rsid w:val="00C75D40"/>
    <w:rsid w:val="00C778A8"/>
    <w:rsid w:val="00C803C5"/>
    <w:rsid w:val="00C84AD6"/>
    <w:rsid w:val="00C91371"/>
    <w:rsid w:val="00C96FF5"/>
    <w:rsid w:val="00CA100F"/>
    <w:rsid w:val="00CA1369"/>
    <w:rsid w:val="00CA3F0F"/>
    <w:rsid w:val="00CA7FB0"/>
    <w:rsid w:val="00CB0B22"/>
    <w:rsid w:val="00CB2C50"/>
    <w:rsid w:val="00CB7FF5"/>
    <w:rsid w:val="00CC2FF0"/>
    <w:rsid w:val="00CD1799"/>
    <w:rsid w:val="00CD573E"/>
    <w:rsid w:val="00CE3C6A"/>
    <w:rsid w:val="00CE5807"/>
    <w:rsid w:val="00CF3829"/>
    <w:rsid w:val="00CF5165"/>
    <w:rsid w:val="00D01615"/>
    <w:rsid w:val="00D01EA7"/>
    <w:rsid w:val="00D025F9"/>
    <w:rsid w:val="00D03025"/>
    <w:rsid w:val="00D110ED"/>
    <w:rsid w:val="00D1280E"/>
    <w:rsid w:val="00D12D6D"/>
    <w:rsid w:val="00D20576"/>
    <w:rsid w:val="00D22CB4"/>
    <w:rsid w:val="00D32A8A"/>
    <w:rsid w:val="00D56FB7"/>
    <w:rsid w:val="00D625AF"/>
    <w:rsid w:val="00D65529"/>
    <w:rsid w:val="00D675FF"/>
    <w:rsid w:val="00D74CFE"/>
    <w:rsid w:val="00D802F9"/>
    <w:rsid w:val="00D81352"/>
    <w:rsid w:val="00DB21AA"/>
    <w:rsid w:val="00DC2CB6"/>
    <w:rsid w:val="00DC3574"/>
    <w:rsid w:val="00DC4879"/>
    <w:rsid w:val="00DD655D"/>
    <w:rsid w:val="00DE3BEA"/>
    <w:rsid w:val="00DE46E8"/>
    <w:rsid w:val="00DF7064"/>
    <w:rsid w:val="00E036E2"/>
    <w:rsid w:val="00E05823"/>
    <w:rsid w:val="00E0664C"/>
    <w:rsid w:val="00E1176B"/>
    <w:rsid w:val="00E17512"/>
    <w:rsid w:val="00E26B57"/>
    <w:rsid w:val="00E3428A"/>
    <w:rsid w:val="00E507C4"/>
    <w:rsid w:val="00E64207"/>
    <w:rsid w:val="00E664D3"/>
    <w:rsid w:val="00E66997"/>
    <w:rsid w:val="00E72441"/>
    <w:rsid w:val="00E80D27"/>
    <w:rsid w:val="00E81924"/>
    <w:rsid w:val="00E87244"/>
    <w:rsid w:val="00E95793"/>
    <w:rsid w:val="00E95DAE"/>
    <w:rsid w:val="00EA4527"/>
    <w:rsid w:val="00EA7F02"/>
    <w:rsid w:val="00EB2761"/>
    <w:rsid w:val="00EC299C"/>
    <w:rsid w:val="00ED23C1"/>
    <w:rsid w:val="00EE1E27"/>
    <w:rsid w:val="00EE2E8C"/>
    <w:rsid w:val="00EE5733"/>
    <w:rsid w:val="00EF0DB1"/>
    <w:rsid w:val="00EF38E9"/>
    <w:rsid w:val="00EF502F"/>
    <w:rsid w:val="00F042F5"/>
    <w:rsid w:val="00F11263"/>
    <w:rsid w:val="00F16F38"/>
    <w:rsid w:val="00F271EC"/>
    <w:rsid w:val="00F36B04"/>
    <w:rsid w:val="00F43EB4"/>
    <w:rsid w:val="00F45877"/>
    <w:rsid w:val="00F50951"/>
    <w:rsid w:val="00F600CA"/>
    <w:rsid w:val="00F64FC8"/>
    <w:rsid w:val="00F66D95"/>
    <w:rsid w:val="00F7139F"/>
    <w:rsid w:val="00F71484"/>
    <w:rsid w:val="00F721B9"/>
    <w:rsid w:val="00F72FE6"/>
    <w:rsid w:val="00F760E2"/>
    <w:rsid w:val="00F84EF3"/>
    <w:rsid w:val="00FA352E"/>
    <w:rsid w:val="00FE2A31"/>
    <w:rsid w:val="00FE51B2"/>
    <w:rsid w:val="00FE7BB2"/>
    <w:rsid w:val="00FF4751"/>
    <w:rsid w:val="00FF59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ru v:ext="edit" colors="#f9f2e7"/>
    </o:shapedefaults>
    <o:shapelayout v:ext="edit">
      <o:idmap v:ext="edit" data="2"/>
    </o:shapelayout>
  </w:shapeDefaults>
  <w:decimalSymbol w:val=","/>
  <w:listSeparator w:val=";"/>
  <w14:docId w14:val="7E3833E5"/>
  <w14:defaultImageDpi w14:val="150"/>
  <w15:chartTrackingRefBased/>
  <w15:docId w15:val="{49F8C22A-B4A0-4308-B0C6-A9C78C0ED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0664C"/>
    <w:pPr>
      <w:spacing w:after="240" w:line="240" w:lineRule="auto"/>
    </w:pPr>
    <w:rPr>
      <w:sz w:val="20"/>
    </w:rPr>
  </w:style>
  <w:style w:type="paragraph" w:styleId="Heading1">
    <w:name w:val="heading 1"/>
    <w:basedOn w:val="Normal"/>
    <w:next w:val="Normal"/>
    <w:link w:val="Heading1Char"/>
    <w:uiPriority w:val="9"/>
    <w:qFormat/>
    <w:rsid w:val="00E0664C"/>
    <w:pPr>
      <w:keepNext/>
      <w:keepLines/>
      <w:spacing w:before="360" w:after="120"/>
      <w:outlineLvl w:val="0"/>
    </w:pPr>
    <w:rPr>
      <w:rFonts w:asciiTheme="majorHAnsi" w:eastAsiaTheme="majorEastAsia" w:hAnsiTheme="majorHAnsi" w:cstheme="majorBidi"/>
      <w:caps/>
      <w:sz w:val="36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0664C"/>
    <w:pPr>
      <w:keepNext/>
      <w:keepLines/>
      <w:spacing w:before="240" w:after="120"/>
      <w:outlineLvl w:val="1"/>
    </w:pPr>
    <w:rPr>
      <w:rFonts w:asciiTheme="majorHAnsi" w:eastAsiaTheme="majorEastAsia" w:hAnsiTheme="majorHAnsi" w:cstheme="majorBidi"/>
      <w:caps/>
      <w:sz w:val="32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0664C"/>
    <w:pPr>
      <w:keepNext/>
      <w:keepLines/>
      <w:spacing w:before="40" w:after="60"/>
      <w:outlineLvl w:val="2"/>
    </w:pPr>
    <w:rPr>
      <w:rFonts w:eastAsiaTheme="majorEastAsia" w:cstheme="majorBidi"/>
      <w:b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983468"/>
  </w:style>
  <w:style w:type="paragraph" w:styleId="Footer">
    <w:name w:val="footer"/>
    <w:basedOn w:val="Normal"/>
    <w:link w:val="FooterChar"/>
    <w:uiPriority w:val="99"/>
    <w:unhideWhenUsed/>
    <w:rsid w:val="0098346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983468"/>
  </w:style>
  <w:style w:type="paragraph" w:customStyle="1" w:styleId="Geenalineastijl">
    <w:name w:val="[Geen alineastijl]"/>
    <w:rsid w:val="004610E4"/>
    <w:pPr>
      <w:autoSpaceDE w:val="0"/>
      <w:autoSpaceDN w:val="0"/>
      <w:adjustRightInd w:val="0"/>
      <w:spacing w:after="0" w:line="288" w:lineRule="auto"/>
      <w:textAlignment w:val="center"/>
    </w:pPr>
    <w:rPr>
      <w:rFonts w:ascii="Minion Pro" w:hAnsi="Minion Pro" w:cs="Minion Pro"/>
      <w:color w:val="000000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4610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ocumentHeader">
    <w:name w:val="Document_Header"/>
    <w:qFormat/>
    <w:rsid w:val="00282A60"/>
    <w:pPr>
      <w:spacing w:after="0" w:line="240" w:lineRule="auto"/>
      <w:jc w:val="right"/>
    </w:pPr>
    <w:rPr>
      <w:b/>
      <w:smallCaps/>
      <w:noProof/>
      <w:color w:val="B58B80" w:themeColor="accent3"/>
      <w:sz w:val="24"/>
      <w:szCs w:val="36"/>
      <w:lang w:val="en-US" w:eastAsia="nl-NL"/>
    </w:rPr>
  </w:style>
  <w:style w:type="character" w:customStyle="1" w:styleId="Heading3Char">
    <w:name w:val="Heading 3 Char"/>
    <w:basedOn w:val="DefaultParagraphFont"/>
    <w:link w:val="Heading3"/>
    <w:uiPriority w:val="9"/>
    <w:rsid w:val="00E0664C"/>
    <w:rPr>
      <w:rFonts w:eastAsiaTheme="majorEastAsia" w:cstheme="majorBidi"/>
      <w:b/>
      <w:sz w:val="20"/>
      <w:szCs w:val="24"/>
    </w:rPr>
  </w:style>
  <w:style w:type="paragraph" w:customStyle="1" w:styleId="DocumentInformation">
    <w:name w:val="Document_Information"/>
    <w:qFormat/>
    <w:rsid w:val="00E0664C"/>
    <w:pPr>
      <w:spacing w:after="60" w:line="240" w:lineRule="auto"/>
    </w:pPr>
    <w:rPr>
      <w:noProof/>
      <w:color w:val="000000" w:themeColor="text1"/>
      <w:sz w:val="20"/>
      <w:szCs w:val="18"/>
      <w:lang w:val="en-US" w:eastAsia="nl-NL"/>
    </w:rPr>
  </w:style>
  <w:style w:type="paragraph" w:customStyle="1" w:styleId="DocumentTitle">
    <w:name w:val="Document_Title"/>
    <w:qFormat/>
    <w:rsid w:val="0076328E"/>
    <w:pPr>
      <w:spacing w:after="0" w:line="240" w:lineRule="auto"/>
    </w:pPr>
    <w:rPr>
      <w:rFonts w:asciiTheme="majorHAnsi" w:hAnsiTheme="majorHAnsi"/>
      <w:caps/>
      <w:color w:val="000000" w:themeColor="text1"/>
      <w:sz w:val="96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E0664C"/>
    <w:rPr>
      <w:rFonts w:asciiTheme="majorHAnsi" w:eastAsiaTheme="majorEastAsia" w:hAnsiTheme="majorHAnsi" w:cstheme="majorBidi"/>
      <w:caps/>
      <w:sz w:val="36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E0664C"/>
    <w:rPr>
      <w:rFonts w:asciiTheme="majorHAnsi" w:eastAsiaTheme="majorEastAsia" w:hAnsiTheme="majorHAnsi" w:cstheme="majorBidi"/>
      <w:caps/>
      <w:sz w:val="32"/>
      <w:szCs w:val="26"/>
    </w:rPr>
  </w:style>
  <w:style w:type="paragraph" w:styleId="Title">
    <w:name w:val="Title"/>
    <w:basedOn w:val="Normal"/>
    <w:next w:val="Normal"/>
    <w:link w:val="TitleChar"/>
    <w:uiPriority w:val="10"/>
    <w:rsid w:val="00D20576"/>
    <w:pPr>
      <w:spacing w:after="120"/>
    </w:pPr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character" w:customStyle="1" w:styleId="TitleChar">
    <w:name w:val="Title Char"/>
    <w:basedOn w:val="DefaultParagraphFont"/>
    <w:link w:val="Title"/>
    <w:uiPriority w:val="10"/>
    <w:rsid w:val="00D20576"/>
    <w:rPr>
      <w:rFonts w:asciiTheme="majorHAnsi" w:hAnsiTheme="majorHAnsi"/>
      <w:caps/>
      <w:color w:val="000000" w:themeColor="text1"/>
      <w:sz w:val="40"/>
      <w:szCs w:val="24"/>
      <w:lang w:val="en-GB"/>
    </w:rPr>
  </w:style>
  <w:style w:type="paragraph" w:styleId="NoSpacing">
    <w:name w:val="No Spacing"/>
    <w:uiPriority w:val="1"/>
    <w:qFormat/>
    <w:rsid w:val="00E0664C"/>
    <w:pPr>
      <w:spacing w:after="0" w:line="276" w:lineRule="auto"/>
    </w:pPr>
    <w:rPr>
      <w:color w:val="242B30"/>
      <w:sz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E0664C"/>
    <w:rPr>
      <w:vertAlign w:val="superscript"/>
    </w:rPr>
  </w:style>
  <w:style w:type="paragraph" w:customStyle="1" w:styleId="JDEPeetsFootnoteBoilerplate">
    <w:name w:val="JDEPeets Footnote &amp; Boilerplate"/>
    <w:basedOn w:val="Normal"/>
    <w:qFormat/>
    <w:rsid w:val="00E0664C"/>
    <w:pPr>
      <w:spacing w:after="120"/>
    </w:pPr>
    <w:rPr>
      <w:sz w:val="18"/>
      <w:szCs w:val="18"/>
    </w:rPr>
  </w:style>
  <w:style w:type="paragraph" w:styleId="ListParagraph">
    <w:name w:val="List Paragraph"/>
    <w:basedOn w:val="Normal"/>
    <w:uiPriority w:val="34"/>
    <w:qFormat/>
    <w:rsid w:val="00E0664C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E0664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0664C"/>
    <w:rPr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0664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0664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0664C"/>
    <w:rPr>
      <w:b/>
      <w:bCs/>
      <w:sz w:val="20"/>
      <w:szCs w:val="20"/>
    </w:rPr>
  </w:style>
  <w:style w:type="character" w:styleId="Hyperlink">
    <w:name w:val="Hyperlink"/>
    <w:basedOn w:val="DefaultParagraphFont"/>
    <w:unhideWhenUsed/>
    <w:rsid w:val="00E0664C"/>
    <w:rPr>
      <w:color w:val="AD1F1F" w:themeColor="hyperlink"/>
      <w:u w:val="single"/>
    </w:rPr>
  </w:style>
  <w:style w:type="paragraph" w:customStyle="1" w:styleId="JDEPeetsH3">
    <w:name w:val="JDEPeets H3"/>
    <w:basedOn w:val="Normal"/>
    <w:qFormat/>
    <w:rsid w:val="00E0664C"/>
    <w:pPr>
      <w:spacing w:before="240" w:after="0" w:line="276" w:lineRule="auto"/>
    </w:pPr>
    <w:rPr>
      <w:rFonts w:ascii="Calibri" w:hAnsi="Calibri"/>
      <w:b/>
      <w:color w:val="242B30"/>
      <w:szCs w:val="16"/>
      <w:lang w:val="en-US"/>
    </w:rPr>
  </w:style>
  <w:style w:type="character" w:styleId="UnresolvedMention">
    <w:name w:val="Unresolved Mention"/>
    <w:basedOn w:val="DefaultParagraphFont"/>
    <w:uiPriority w:val="99"/>
    <w:semiHidden/>
    <w:unhideWhenUsed/>
    <w:rsid w:val="00A91C79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F042F5"/>
    <w:pPr>
      <w:spacing w:after="0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042F5"/>
    <w:rPr>
      <w:rFonts w:ascii="Segoe UI" w:hAnsi="Segoe UI" w:cs="Segoe UI"/>
      <w:sz w:val="18"/>
      <w:szCs w:val="18"/>
    </w:rPr>
  </w:style>
  <w:style w:type="character" w:styleId="Emphasis">
    <w:name w:val="Emphasis"/>
    <w:basedOn w:val="DefaultParagraphFont"/>
    <w:uiPriority w:val="20"/>
    <w:qFormat/>
    <w:rsid w:val="00F64FC8"/>
    <w:rPr>
      <w:i/>
      <w:iCs/>
    </w:rPr>
  </w:style>
  <w:style w:type="paragraph" w:styleId="BodyText">
    <w:name w:val="Body Text"/>
    <w:basedOn w:val="Normal"/>
    <w:link w:val="BodyTextChar"/>
    <w:uiPriority w:val="99"/>
    <w:unhideWhenUsed/>
    <w:rsid w:val="00C96FF5"/>
    <w:pPr>
      <w:spacing w:after="0" w:line="264" w:lineRule="auto"/>
      <w:jc w:val="both"/>
    </w:pPr>
    <w:rPr>
      <w:i/>
      <w:iCs/>
      <w:color w:val="000000" w:themeColor="text1"/>
      <w:sz w:val="18"/>
      <w:szCs w:val="18"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rsid w:val="00C96FF5"/>
    <w:rPr>
      <w:i/>
      <w:iCs/>
      <w:color w:val="000000" w:themeColor="text1"/>
      <w:sz w:val="18"/>
      <w:szCs w:val="18"/>
      <w:lang w:val="en-GB"/>
    </w:rPr>
  </w:style>
  <w:style w:type="paragraph" w:customStyle="1" w:styleId="Default">
    <w:name w:val="Default"/>
    <w:rsid w:val="00053375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character" w:styleId="Strong">
    <w:name w:val="Strong"/>
    <w:basedOn w:val="DefaultParagraphFont"/>
    <w:uiPriority w:val="22"/>
    <w:qFormat/>
    <w:rsid w:val="00C21835"/>
    <w:rPr>
      <w:b/>
      <w:bCs/>
    </w:rPr>
  </w:style>
  <w:style w:type="paragraph" w:customStyle="1" w:styleId="TableParagraph">
    <w:name w:val="Table Paragraph"/>
    <w:basedOn w:val="Normal"/>
    <w:uiPriority w:val="1"/>
    <w:qFormat/>
    <w:rsid w:val="00673117"/>
    <w:pPr>
      <w:widowControl w:val="0"/>
      <w:autoSpaceDE w:val="0"/>
      <w:autoSpaceDN w:val="0"/>
      <w:spacing w:before="4" w:after="0"/>
      <w:ind w:left="107"/>
    </w:pPr>
    <w:rPr>
      <w:rFonts w:ascii="Calibri" w:eastAsia="Calibri" w:hAnsi="Calibri" w:cs="Calibri"/>
      <w:sz w:val="22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784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9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73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889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347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3342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68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53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03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480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67868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384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image" Target="media/image5.png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49.png"/><Relationship Id="rId1" Type="http://schemas.openxmlformats.org/officeDocument/2006/relationships/image" Target="media/image7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john.verdam\Downloads\JDE_External-News-Template_May-2021.dotx" TargetMode="External"/></Relationships>
</file>

<file path=word/theme/theme1.xml><?xml version="1.0" encoding="utf-8"?>
<a:theme xmlns:a="http://schemas.openxmlformats.org/drawingml/2006/main" name="Office Theme">
  <a:themeElements>
    <a:clrScheme name="Yellow Orange">
      <a:dk1>
        <a:sysClr val="windowText" lastClr="000000"/>
      </a:dk1>
      <a:lt1>
        <a:sysClr val="window" lastClr="FFFFFF"/>
      </a:lt1>
      <a:dk2>
        <a:srgbClr val="4E3B30"/>
      </a:dk2>
      <a:lt2>
        <a:srgbClr val="FBEEC9"/>
      </a:lt2>
      <a:accent1>
        <a:srgbClr val="F0A22E"/>
      </a:accent1>
      <a:accent2>
        <a:srgbClr val="A5644E"/>
      </a:accent2>
      <a:accent3>
        <a:srgbClr val="B58B80"/>
      </a:accent3>
      <a:accent4>
        <a:srgbClr val="C3986D"/>
      </a:accent4>
      <a:accent5>
        <a:srgbClr val="A19574"/>
      </a:accent5>
      <a:accent6>
        <a:srgbClr val="C17529"/>
      </a:accent6>
      <a:hlink>
        <a:srgbClr val="AD1F1F"/>
      </a:hlink>
      <a:folHlink>
        <a:srgbClr val="FFC42F"/>
      </a:folHlink>
    </a:clrScheme>
    <a:fontScheme name="JDEP">
      <a:majorFont>
        <a:latin typeface="Tw Cen MT Condensed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 bwMode="auto">
        <a:noFill/>
        <a:ln w="9525">
          <a:noFill/>
          <a:miter lim="800000"/>
          <a:headEnd/>
          <a:tailEnd/>
        </a:ln>
      </a:spPr>
      <a:bodyPr rot="0" vert="horz" wrap="square" lIns="0" tIns="45720" rIns="0" bIns="45720" anchor="t" anchorCtr="0">
        <a:noAutofit/>
      </a:bodyPr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6CD585F48F5F44395E011032B99D6E8" ma:contentTypeVersion="7" ma:contentTypeDescription="Create a new document." ma:contentTypeScope="" ma:versionID="9fd41f274bd58d03a72140be10298402">
  <xsd:schema xmlns:xsd="http://www.w3.org/2001/XMLSchema" xmlns:xs="http://www.w3.org/2001/XMLSchema" xmlns:p="http://schemas.microsoft.com/office/2006/metadata/properties" xmlns:ns2="a667bb23-1618-487d-8fb1-955e398cc226" targetNamespace="http://schemas.microsoft.com/office/2006/metadata/properties" ma:root="true" ma:fieldsID="768c4b5ecd50e0cab7b653473b425d39" ns2:_="">
    <xsd:import namespace="a667bb23-1618-487d-8fb1-955e398cc22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67bb23-1618-487d-8fb1-955e398cc22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haredContentType xmlns="Microsoft.SharePoint.Taxonomy.ContentTypeSync" SourceId="00b5f185-b19a-4336-a4ec-f1b99802f1ef" ContentTypeId="0x01" PreviousValue="false"/>
</file>

<file path=customXml/itemProps1.xml><?xml version="1.0" encoding="utf-8"?>
<ds:datastoreItem xmlns:ds="http://schemas.openxmlformats.org/officeDocument/2006/customXml" ds:itemID="{312463F6-848B-4522-A055-FF704D30DFE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4B0DCE4-2FCD-4EDD-A583-2CE8AFE7F7FC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76DB10-6158-46FA-A878-B25359B9275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AE5119D6-D6AD-4216-B412-AC4A1F2365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667bb23-1618-487d-8fb1-955e398cc22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4943AC72-AAA1-47E1-8FA6-F816706E1BAF}">
  <ds:schemaRefs>
    <ds:schemaRef ds:uri="Microsoft.SharePoint.Taxonomy.ContentTypeSync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JDE_External-News-Template_May-2021.dotx</Template>
  <TotalTime>179</TotalTime>
  <Pages>2</Pages>
  <Words>132</Words>
  <Characters>729</Characters>
  <Application>Microsoft Office Word</Application>
  <DocSecurity>0</DocSecurity>
  <Lines>6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Verdam, John</dc:creator>
  <cp:keywords/>
  <dc:description/>
  <cp:lastModifiedBy>Bakker, Bart</cp:lastModifiedBy>
  <cp:revision>9</cp:revision>
  <cp:lastPrinted>2021-06-23T13:54:00Z</cp:lastPrinted>
  <dcterms:created xsi:type="dcterms:W3CDTF">2024-11-15T10:38:00Z</dcterms:created>
  <dcterms:modified xsi:type="dcterms:W3CDTF">2024-12-10T15:16:00Z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fd6a3f1-13ee-4193-aae5-4c5d46d7a876_Enabled">
    <vt:lpwstr>True</vt:lpwstr>
  </property>
  <property fmtid="{D5CDD505-2E9C-101B-9397-08002B2CF9AE}" pid="3" name="MSIP_Label_6fd6a3f1-13ee-4193-aae5-4c5d46d7a876_SiteId">
    <vt:lpwstr>22d30701-ec5e-4bdc-ba4f-b9234053b0a9</vt:lpwstr>
  </property>
  <property fmtid="{D5CDD505-2E9C-101B-9397-08002B2CF9AE}" pid="4" name="MSIP_Label_6fd6a3f1-13ee-4193-aae5-4c5d46d7a876_Owner">
    <vt:lpwstr>malou.derooy@jdecoffee.com</vt:lpwstr>
  </property>
  <property fmtid="{D5CDD505-2E9C-101B-9397-08002B2CF9AE}" pid="5" name="MSIP_Label_6fd6a3f1-13ee-4193-aae5-4c5d46d7a876_SetDate">
    <vt:lpwstr>2021-05-17T10:54:05.4650207Z</vt:lpwstr>
  </property>
  <property fmtid="{D5CDD505-2E9C-101B-9397-08002B2CF9AE}" pid="6" name="MSIP_Label_6fd6a3f1-13ee-4193-aae5-4c5d46d7a876_Name">
    <vt:lpwstr>Confidential</vt:lpwstr>
  </property>
  <property fmtid="{D5CDD505-2E9C-101B-9397-08002B2CF9AE}" pid="7" name="MSIP_Label_6fd6a3f1-13ee-4193-aae5-4c5d46d7a876_Application">
    <vt:lpwstr>Microsoft Azure Information Protection</vt:lpwstr>
  </property>
  <property fmtid="{D5CDD505-2E9C-101B-9397-08002B2CF9AE}" pid="8" name="MSIP_Label_6fd6a3f1-13ee-4193-aae5-4c5d46d7a876_Extended_MSFT_Method">
    <vt:lpwstr>Automatic</vt:lpwstr>
  </property>
  <property fmtid="{D5CDD505-2E9C-101B-9397-08002B2CF9AE}" pid="9" name="Sensitivity">
    <vt:lpwstr>Confidential</vt:lpwstr>
  </property>
  <property fmtid="{D5CDD505-2E9C-101B-9397-08002B2CF9AE}" pid="10" name="ContentTypeId">
    <vt:lpwstr>0x01010096CD585F48F5F44395E011032B99D6E8</vt:lpwstr>
  </property>
</Properties>
</file>