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9F2E7"/>
  <w:body>
    <w:tbl>
      <w:tblPr>
        <w:tblStyle w:val="TableGrid"/>
        <w:tblW w:w="9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0" w:type="dxa"/>
        </w:tblCellMar>
        <w:tblLook w:val="0600" w:firstRow="0" w:lastRow="0" w:firstColumn="0" w:lastColumn="0" w:noHBand="1" w:noVBand="1"/>
      </w:tblPr>
      <w:tblGrid>
        <w:gridCol w:w="9647"/>
      </w:tblGrid>
      <w:tr w:rsidR="007B2B5A" w:rsidRPr="00474577" w14:paraId="21E4551E" w14:textId="77777777" w:rsidTr="002F2F9F">
        <w:trPr>
          <w:trHeight w:val="850"/>
        </w:trPr>
        <w:tc>
          <w:tcPr>
            <w:tcW w:w="9647" w:type="dxa"/>
          </w:tcPr>
          <w:p w14:paraId="2B5974D8" w14:textId="52026136" w:rsidR="007B2B5A" w:rsidRPr="003D0D2E" w:rsidRDefault="008E7BEC" w:rsidP="008E7BEC">
            <w:pPr>
              <w:pStyle w:val="DocumentTitle"/>
              <w:tabs>
                <w:tab w:val="center" w:pos="4769"/>
                <w:tab w:val="right" w:pos="9539"/>
              </w:tabs>
              <w:rPr>
                <w:sz w:val="84"/>
                <w:szCs w:val="84"/>
                <w:lang w:val="en-GB"/>
              </w:rPr>
            </w:pPr>
            <w:r>
              <w:rPr>
                <w:sz w:val="84"/>
                <w:szCs w:val="84"/>
                <w:lang w:val="en-GB"/>
              </w:rPr>
              <w:tab/>
            </w:r>
            <w:r>
              <w:rPr>
                <w:sz w:val="84"/>
                <w:szCs w:val="84"/>
                <w:lang w:val="en-GB"/>
              </w:rPr>
              <w:tab/>
            </w:r>
            <w:r w:rsidR="00F7139F">
              <w:rPr>
                <w:sz w:val="84"/>
                <w:szCs w:val="84"/>
                <w:lang w:val="en-GB"/>
              </w:rPr>
              <w:softHyphen/>
            </w:r>
            <w:r w:rsidR="00F7139F">
              <w:rPr>
                <w:sz w:val="84"/>
                <w:szCs w:val="84"/>
                <w:lang w:val="en-GB"/>
              </w:rPr>
              <w:softHyphen/>
            </w:r>
            <w:r w:rsidR="00F7139F">
              <w:rPr>
                <w:sz w:val="84"/>
                <w:szCs w:val="84"/>
                <w:lang w:val="en-GB"/>
              </w:rPr>
              <w:softHyphen/>
            </w:r>
            <w:r w:rsidR="00F7139F">
              <w:rPr>
                <w:sz w:val="84"/>
                <w:szCs w:val="84"/>
                <w:lang w:val="en-GB"/>
              </w:rPr>
              <w:softHyphen/>
            </w:r>
            <w:r w:rsidR="00F7139F">
              <w:rPr>
                <w:sz w:val="84"/>
                <w:szCs w:val="84"/>
                <w:lang w:val="en-GB"/>
              </w:rPr>
              <w:softHyphen/>
            </w:r>
            <w:r w:rsidR="00B021B5" w:rsidRPr="00B021B5">
              <w:rPr>
                <w:sz w:val="84"/>
                <w:szCs w:val="84"/>
                <w:lang w:val="en-GB"/>
              </w:rPr>
              <w:t xml:space="preserve">Service </w:t>
            </w:r>
            <w:r w:rsidR="00A3365C">
              <w:rPr>
                <w:sz w:val="84"/>
                <w:szCs w:val="84"/>
                <w:lang w:val="en-GB"/>
              </w:rPr>
              <w:t>memo</w:t>
            </w:r>
          </w:p>
        </w:tc>
      </w:tr>
      <w:tr w:rsidR="007B2B5A" w:rsidRPr="00B021B5" w14:paraId="19D0A466" w14:textId="77777777" w:rsidTr="002F2F9F">
        <w:trPr>
          <w:trHeight w:val="164"/>
        </w:trPr>
        <w:tc>
          <w:tcPr>
            <w:tcW w:w="9647" w:type="dxa"/>
          </w:tcPr>
          <w:p w14:paraId="4FA220C9" w14:textId="14B9CF8A" w:rsidR="007B2B5A" w:rsidRPr="003D0D2E" w:rsidRDefault="000F22A1" w:rsidP="00282361">
            <w:pPr>
              <w:pStyle w:val="DocumentInformation"/>
              <w:jc w:val="right"/>
              <w:rPr>
                <w:b/>
                <w:lang w:val="en-GB"/>
              </w:rPr>
            </w:pPr>
            <w:r>
              <w:rPr>
                <w:bCs/>
                <w:lang w:val="en-GB"/>
              </w:rPr>
              <w:t>22</w:t>
            </w:r>
            <w:r w:rsidR="00690530">
              <w:rPr>
                <w:bCs/>
                <w:lang w:val="en-GB"/>
              </w:rPr>
              <w:t>-10</w:t>
            </w:r>
            <w:r w:rsidR="00A809E6">
              <w:rPr>
                <w:bCs/>
                <w:lang w:val="en-GB"/>
              </w:rPr>
              <w:t>-2024</w:t>
            </w:r>
          </w:p>
        </w:tc>
      </w:tr>
    </w:tbl>
    <w:p w14:paraId="743FADAD" w14:textId="77777777" w:rsidR="0076328E" w:rsidRDefault="0076328E" w:rsidP="008E7BEC">
      <w:pPr>
        <w:spacing w:after="0" w:line="264" w:lineRule="auto"/>
        <w:jc w:val="center"/>
        <w:rPr>
          <w:lang w:val="en-GB"/>
        </w:rPr>
      </w:pPr>
    </w:p>
    <w:p w14:paraId="49F6B0C5" w14:textId="77777777" w:rsidR="002F2F9F" w:rsidRPr="009C7CA4" w:rsidRDefault="002F2F9F" w:rsidP="00303CC3">
      <w:pPr>
        <w:spacing w:after="0" w:line="264" w:lineRule="auto"/>
        <w:rPr>
          <w:lang w:val="en-GB"/>
        </w:rPr>
      </w:pPr>
    </w:p>
    <w:p w14:paraId="17E85733" w14:textId="77777777" w:rsidR="009C7CA4" w:rsidRDefault="009C7CA4" w:rsidP="00303CC3">
      <w:pPr>
        <w:spacing w:after="0" w:line="264" w:lineRule="auto"/>
        <w:rPr>
          <w:lang w:val="en-GB"/>
        </w:rPr>
      </w:pPr>
    </w:p>
    <w:p w14:paraId="47660D01" w14:textId="77777777" w:rsidR="009C7CA4" w:rsidRDefault="009C7CA4" w:rsidP="00303CC3">
      <w:pPr>
        <w:spacing w:after="0" w:line="264" w:lineRule="auto"/>
        <w:rPr>
          <w:lang w:val="en-GB"/>
        </w:rPr>
      </w:pPr>
    </w:p>
    <w:p w14:paraId="310DB229" w14:textId="77777777" w:rsidR="00C03EB6" w:rsidRPr="00474577" w:rsidRDefault="00C03EB6" w:rsidP="00303CC3">
      <w:pPr>
        <w:spacing w:after="0" w:line="264" w:lineRule="auto"/>
        <w:rPr>
          <w:lang w:val="en-GB"/>
        </w:rPr>
      </w:pPr>
    </w:p>
    <w:p w14:paraId="48CFEE61" w14:textId="65AD9EEE" w:rsidR="006C3D6C" w:rsidRDefault="006C3D6C" w:rsidP="00E036E2">
      <w:pPr>
        <w:spacing w:after="0" w:line="264" w:lineRule="auto"/>
        <w:rPr>
          <w:rFonts w:eastAsia="MS Mincho"/>
          <w:sz w:val="24"/>
          <w:szCs w:val="24"/>
          <w:lang w:val="en-GB"/>
        </w:rPr>
      </w:pPr>
      <w:r>
        <w:rPr>
          <w:rFonts w:eastAsia="MS Mincho"/>
          <w:sz w:val="24"/>
          <w:szCs w:val="24"/>
          <w:lang w:val="en-GB"/>
        </w:rPr>
        <w:t>Number:</w:t>
      </w:r>
      <w:r>
        <w:rPr>
          <w:rFonts w:eastAsia="MS Mincho"/>
          <w:sz w:val="24"/>
          <w:szCs w:val="24"/>
          <w:lang w:val="en-GB"/>
        </w:rPr>
        <w:tab/>
      </w:r>
      <w:r>
        <w:rPr>
          <w:rFonts w:eastAsia="MS Mincho"/>
          <w:sz w:val="24"/>
          <w:szCs w:val="24"/>
          <w:lang w:val="en-GB"/>
        </w:rPr>
        <w:tab/>
        <w:t>JDE 202</w:t>
      </w:r>
      <w:r w:rsidR="009010D6">
        <w:rPr>
          <w:rFonts w:eastAsia="MS Mincho"/>
          <w:sz w:val="24"/>
          <w:szCs w:val="24"/>
          <w:lang w:val="en-GB"/>
        </w:rPr>
        <w:t>4</w:t>
      </w:r>
      <w:r>
        <w:rPr>
          <w:rFonts w:eastAsia="MS Mincho"/>
          <w:sz w:val="24"/>
          <w:szCs w:val="24"/>
          <w:lang w:val="en-GB"/>
        </w:rPr>
        <w:t>-0</w:t>
      </w:r>
      <w:r w:rsidR="00BD27D8">
        <w:rPr>
          <w:rFonts w:eastAsia="MS Mincho"/>
          <w:sz w:val="24"/>
          <w:szCs w:val="24"/>
          <w:lang w:val="en-GB"/>
        </w:rPr>
        <w:t>9</w:t>
      </w:r>
    </w:p>
    <w:p w14:paraId="2F4778FB" w14:textId="16DF5498" w:rsidR="002C0776" w:rsidRPr="00F36B04" w:rsidRDefault="00E036E2" w:rsidP="00E036E2">
      <w:pPr>
        <w:spacing w:after="0" w:line="264" w:lineRule="auto"/>
        <w:rPr>
          <w:i/>
          <w:iCs/>
          <w:color w:val="000000" w:themeColor="text1"/>
          <w:sz w:val="24"/>
          <w:szCs w:val="24"/>
          <w:lang w:val="en-GB"/>
        </w:rPr>
      </w:pPr>
      <w:r w:rsidRPr="00F36B04">
        <w:rPr>
          <w:rFonts w:eastAsia="MS Mincho"/>
          <w:sz w:val="24"/>
          <w:szCs w:val="24"/>
          <w:lang w:val="en-GB"/>
        </w:rPr>
        <w:t>Dispenser(s):</w:t>
      </w:r>
      <w:r w:rsidRPr="00F36B04">
        <w:rPr>
          <w:rFonts w:eastAsia="MS Mincho"/>
          <w:sz w:val="24"/>
          <w:szCs w:val="24"/>
          <w:lang w:val="en-GB"/>
        </w:rPr>
        <w:tab/>
      </w:r>
      <w:r w:rsidR="00690530">
        <w:rPr>
          <w:i/>
          <w:iCs/>
          <w:color w:val="000000" w:themeColor="text1"/>
          <w:sz w:val="24"/>
          <w:szCs w:val="24"/>
          <w:lang w:val="en-GB"/>
        </w:rPr>
        <w:t>Schaerer Coffee Club</w:t>
      </w:r>
    </w:p>
    <w:p w14:paraId="25935648" w14:textId="5D743006" w:rsidR="00E036E2" w:rsidRPr="004E2845" w:rsidRDefault="00E036E2" w:rsidP="009936D3">
      <w:pPr>
        <w:spacing w:after="0" w:line="264" w:lineRule="auto"/>
        <w:ind w:left="2124" w:hanging="2124"/>
        <w:rPr>
          <w:rFonts w:eastAsia="MS Mincho"/>
          <w:sz w:val="24"/>
          <w:szCs w:val="24"/>
          <w:lang w:val="en-GB"/>
        </w:rPr>
      </w:pPr>
      <w:r w:rsidRPr="00F36B04">
        <w:rPr>
          <w:rFonts w:eastAsia="MS Mincho"/>
          <w:sz w:val="24"/>
          <w:szCs w:val="24"/>
          <w:lang w:val="en-GB"/>
        </w:rPr>
        <w:t>Title:</w:t>
      </w:r>
      <w:r w:rsidRPr="00F36B04">
        <w:rPr>
          <w:rFonts w:eastAsia="MS Mincho"/>
          <w:sz w:val="24"/>
          <w:szCs w:val="24"/>
          <w:lang w:val="en-GB"/>
        </w:rPr>
        <w:tab/>
      </w:r>
      <w:r w:rsidR="00673117" w:rsidRPr="00673117">
        <w:rPr>
          <w:color w:val="000000" w:themeColor="text1"/>
          <w:sz w:val="24"/>
          <w:szCs w:val="24"/>
          <w:lang w:val="en-GB"/>
        </w:rPr>
        <w:t>Schaerer Coffee Club Retrofit instruction telemetry</w:t>
      </w:r>
    </w:p>
    <w:p w14:paraId="394D4FFE" w14:textId="3A41806C" w:rsidR="00E036E2" w:rsidRDefault="00E036E2" w:rsidP="00E036E2">
      <w:pPr>
        <w:spacing w:after="0" w:line="264" w:lineRule="auto"/>
        <w:rPr>
          <w:i/>
          <w:iCs/>
          <w:color w:val="000000" w:themeColor="text1"/>
          <w:sz w:val="24"/>
          <w:szCs w:val="24"/>
          <w:lang w:val="en-GB"/>
        </w:rPr>
      </w:pPr>
    </w:p>
    <w:p w14:paraId="1050CA30" w14:textId="77777777" w:rsidR="00673117" w:rsidRDefault="00673117" w:rsidP="00E036E2">
      <w:pPr>
        <w:spacing w:after="0" w:line="264" w:lineRule="auto"/>
        <w:rPr>
          <w:i/>
          <w:iCs/>
          <w:color w:val="000000" w:themeColor="text1"/>
          <w:sz w:val="24"/>
          <w:szCs w:val="24"/>
          <w:lang w:val="en-GB"/>
        </w:rPr>
      </w:pPr>
    </w:p>
    <w:p w14:paraId="0E232415" w14:textId="77777777" w:rsidR="00673117" w:rsidRDefault="00673117" w:rsidP="00E036E2">
      <w:pPr>
        <w:spacing w:after="0" w:line="264" w:lineRule="auto"/>
        <w:rPr>
          <w:i/>
          <w:iCs/>
          <w:color w:val="000000" w:themeColor="text1"/>
          <w:sz w:val="24"/>
          <w:szCs w:val="24"/>
          <w:lang w:val="en-GB"/>
        </w:rPr>
      </w:pPr>
    </w:p>
    <w:p w14:paraId="290BEC8D" w14:textId="474083FA" w:rsidR="00673117" w:rsidRDefault="00673117" w:rsidP="00E036E2">
      <w:pPr>
        <w:spacing w:after="0" w:line="264" w:lineRule="auto"/>
        <w:rPr>
          <w:color w:val="000000" w:themeColor="text1"/>
          <w:sz w:val="24"/>
          <w:szCs w:val="24"/>
          <w:lang w:val="en-GB"/>
        </w:rPr>
      </w:pPr>
      <w:r>
        <w:rPr>
          <w:color w:val="000000" w:themeColor="text1"/>
          <w:sz w:val="24"/>
          <w:szCs w:val="24"/>
          <w:lang w:val="en-GB"/>
        </w:rPr>
        <w:t xml:space="preserve">Below you will find a description how to install the </w:t>
      </w:r>
      <w:r w:rsidR="00CD1799">
        <w:rPr>
          <w:color w:val="000000" w:themeColor="text1"/>
          <w:sz w:val="24"/>
          <w:szCs w:val="24"/>
          <w:lang w:val="en-GB"/>
        </w:rPr>
        <w:t>modem</w:t>
      </w:r>
      <w:r>
        <w:rPr>
          <w:color w:val="000000" w:themeColor="text1"/>
          <w:sz w:val="24"/>
          <w:szCs w:val="24"/>
          <w:lang w:val="en-GB"/>
        </w:rPr>
        <w:t xml:space="preserve"> in the Schaerer Coffee club:</w:t>
      </w:r>
    </w:p>
    <w:p w14:paraId="4A3591A6" w14:textId="07BD7593" w:rsidR="00673117" w:rsidRPr="00673117" w:rsidRDefault="00B369A0" w:rsidP="00E036E2">
      <w:pPr>
        <w:spacing w:after="0" w:line="264" w:lineRule="auto"/>
        <w:rPr>
          <w:color w:val="000000" w:themeColor="text1"/>
          <w:sz w:val="24"/>
          <w:szCs w:val="24"/>
          <w:lang w:val="en-GB"/>
        </w:rPr>
      </w:pPr>
      <w:r w:rsidRPr="00B369A0">
        <w:rPr>
          <w:b/>
          <w:bCs/>
          <w:color w:val="000000" w:themeColor="text1"/>
          <w:sz w:val="24"/>
          <w:szCs w:val="24"/>
        </w:rPr>
        <w:t xml:space="preserve">55127440 retrofit kit gateway </w:t>
      </w:r>
      <w:proofErr w:type="spellStart"/>
      <w:r w:rsidRPr="00B369A0">
        <w:rPr>
          <w:b/>
          <w:bCs/>
          <w:color w:val="000000" w:themeColor="text1"/>
          <w:sz w:val="24"/>
          <w:szCs w:val="24"/>
        </w:rPr>
        <w:t>eu</w:t>
      </w:r>
      <w:proofErr w:type="spellEnd"/>
    </w:p>
    <w:p w14:paraId="3440D948" w14:textId="77777777" w:rsidR="00673117" w:rsidRDefault="00673117" w:rsidP="00673117">
      <w:pPr>
        <w:pStyle w:val="BodyText"/>
        <w:spacing w:before="3"/>
        <w:rPr>
          <w:rFonts w:ascii="Times New Roman"/>
          <w:sz w:val="6"/>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76"/>
        <w:gridCol w:w="5017"/>
      </w:tblGrid>
      <w:tr w:rsidR="00673117" w14:paraId="5E265B35" w14:textId="77777777" w:rsidTr="00FC4C85">
        <w:trPr>
          <w:trHeight w:val="3270"/>
        </w:trPr>
        <w:tc>
          <w:tcPr>
            <w:tcW w:w="3776" w:type="dxa"/>
          </w:tcPr>
          <w:p w14:paraId="6919E851" w14:textId="77777777" w:rsidR="00ED23C1" w:rsidRDefault="00ED23C1" w:rsidP="00FC4C85">
            <w:pPr>
              <w:pStyle w:val="TableParagraph"/>
              <w:spacing w:line="244" w:lineRule="auto"/>
              <w:ind w:right="395"/>
              <w:rPr>
                <w:sz w:val="24"/>
              </w:rPr>
            </w:pPr>
          </w:p>
          <w:p w14:paraId="42BEA472" w14:textId="6EC3D045" w:rsidR="00673117" w:rsidRDefault="00673117" w:rsidP="00FC4C85">
            <w:pPr>
              <w:pStyle w:val="TableParagraph"/>
              <w:spacing w:line="244" w:lineRule="auto"/>
              <w:ind w:right="395"/>
              <w:rPr>
                <w:sz w:val="24"/>
              </w:rPr>
            </w:pPr>
            <w:r>
              <w:rPr>
                <w:sz w:val="24"/>
              </w:rPr>
              <w:t>The</w:t>
            </w:r>
            <w:r>
              <w:rPr>
                <w:spacing w:val="-14"/>
                <w:sz w:val="24"/>
              </w:rPr>
              <w:t xml:space="preserve"> </w:t>
            </w:r>
            <w:r>
              <w:rPr>
                <w:sz w:val="24"/>
              </w:rPr>
              <w:t>modem</w:t>
            </w:r>
            <w:r>
              <w:rPr>
                <w:spacing w:val="-14"/>
                <w:sz w:val="24"/>
              </w:rPr>
              <w:t xml:space="preserve"> </w:t>
            </w:r>
            <w:r>
              <w:rPr>
                <w:sz w:val="24"/>
              </w:rPr>
              <w:t>is</w:t>
            </w:r>
            <w:r>
              <w:rPr>
                <w:spacing w:val="-13"/>
                <w:sz w:val="24"/>
              </w:rPr>
              <w:t xml:space="preserve"> </w:t>
            </w:r>
            <w:r>
              <w:rPr>
                <w:sz w:val="24"/>
              </w:rPr>
              <w:t>installed</w:t>
            </w:r>
            <w:r>
              <w:rPr>
                <w:spacing w:val="-14"/>
                <w:sz w:val="24"/>
              </w:rPr>
              <w:t xml:space="preserve"> </w:t>
            </w:r>
            <w:r>
              <w:rPr>
                <w:sz w:val="24"/>
              </w:rPr>
              <w:t>on</w:t>
            </w:r>
            <w:r>
              <w:rPr>
                <w:spacing w:val="-13"/>
                <w:sz w:val="24"/>
              </w:rPr>
              <w:t xml:space="preserve"> </w:t>
            </w:r>
            <w:r>
              <w:rPr>
                <w:sz w:val="24"/>
              </w:rPr>
              <w:t>the</w:t>
            </w:r>
            <w:r>
              <w:rPr>
                <w:spacing w:val="-14"/>
                <w:sz w:val="24"/>
              </w:rPr>
              <w:t xml:space="preserve"> </w:t>
            </w:r>
            <w:r>
              <w:rPr>
                <w:sz w:val="24"/>
              </w:rPr>
              <w:t>left side, at the back.</w:t>
            </w:r>
            <w:r>
              <w:rPr>
                <w:spacing w:val="40"/>
                <w:sz w:val="24"/>
              </w:rPr>
              <w:t xml:space="preserve"> </w:t>
            </w:r>
            <w:r>
              <w:rPr>
                <w:noProof/>
                <w:spacing w:val="-21"/>
                <w:position w:val="-3"/>
                <w:sz w:val="24"/>
              </w:rPr>
              <w:drawing>
                <wp:inline distT="0" distB="0" distL="0" distR="0" wp14:anchorId="23AA857D" wp14:editId="5FCFD0BE">
                  <wp:extent cx="214630" cy="163195"/>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2" cstate="print"/>
                          <a:stretch>
                            <a:fillRect/>
                          </a:stretch>
                        </pic:blipFill>
                        <pic:spPr>
                          <a:xfrm>
                            <a:off x="0" y="0"/>
                            <a:ext cx="214630" cy="163195"/>
                          </a:xfrm>
                          <a:prstGeom prst="rect">
                            <a:avLst/>
                          </a:prstGeom>
                        </pic:spPr>
                      </pic:pic>
                    </a:graphicData>
                  </a:graphic>
                </wp:inline>
              </w:drawing>
            </w:r>
          </w:p>
          <w:p w14:paraId="26B79397" w14:textId="77777777" w:rsidR="00673117" w:rsidRDefault="00673117" w:rsidP="00FC4C85">
            <w:pPr>
              <w:pStyle w:val="TableParagraph"/>
              <w:spacing w:before="19"/>
              <w:ind w:left="0"/>
              <w:rPr>
                <w:rFonts w:ascii="Times New Roman"/>
                <w:sz w:val="24"/>
              </w:rPr>
            </w:pPr>
          </w:p>
          <w:p w14:paraId="6BA5CA17" w14:textId="77777777" w:rsidR="00673117" w:rsidRDefault="00673117" w:rsidP="00FC4C85">
            <w:pPr>
              <w:pStyle w:val="TableParagraph"/>
              <w:spacing w:before="1" w:line="244" w:lineRule="auto"/>
              <w:ind w:right="395"/>
              <w:rPr>
                <w:sz w:val="24"/>
              </w:rPr>
            </w:pPr>
            <w:r>
              <w:rPr>
                <w:sz w:val="24"/>
              </w:rPr>
              <w:t>Fix</w:t>
            </w:r>
            <w:r>
              <w:rPr>
                <w:spacing w:val="-12"/>
                <w:sz w:val="24"/>
              </w:rPr>
              <w:t xml:space="preserve"> </w:t>
            </w:r>
            <w:r>
              <w:rPr>
                <w:sz w:val="24"/>
              </w:rPr>
              <w:t>angle</w:t>
            </w:r>
            <w:r>
              <w:rPr>
                <w:spacing w:val="-12"/>
                <w:sz w:val="24"/>
              </w:rPr>
              <w:t xml:space="preserve"> </w:t>
            </w:r>
            <w:r>
              <w:rPr>
                <w:sz w:val="24"/>
              </w:rPr>
              <w:t>with</w:t>
            </w:r>
            <w:r>
              <w:rPr>
                <w:spacing w:val="-12"/>
                <w:sz w:val="24"/>
              </w:rPr>
              <w:t xml:space="preserve"> </w:t>
            </w:r>
            <w:r>
              <w:rPr>
                <w:sz w:val="24"/>
              </w:rPr>
              <w:t>two</w:t>
            </w:r>
            <w:r>
              <w:rPr>
                <w:spacing w:val="-12"/>
                <w:sz w:val="24"/>
              </w:rPr>
              <w:t xml:space="preserve"> </w:t>
            </w:r>
            <w:r>
              <w:rPr>
                <w:sz w:val="24"/>
              </w:rPr>
              <w:t>screws</w:t>
            </w:r>
            <w:r>
              <w:rPr>
                <w:spacing w:val="-12"/>
                <w:sz w:val="24"/>
              </w:rPr>
              <w:t xml:space="preserve"> </w:t>
            </w:r>
            <w:r>
              <w:rPr>
                <w:sz w:val="24"/>
              </w:rPr>
              <w:t>at</w:t>
            </w:r>
            <w:r>
              <w:rPr>
                <w:spacing w:val="-12"/>
                <w:sz w:val="24"/>
              </w:rPr>
              <w:t xml:space="preserve"> </w:t>
            </w:r>
            <w:r>
              <w:rPr>
                <w:sz w:val="24"/>
              </w:rPr>
              <w:t>the coffee machine.</w:t>
            </w:r>
            <w:r>
              <w:rPr>
                <w:spacing w:val="40"/>
                <w:sz w:val="24"/>
              </w:rPr>
              <w:t xml:space="preserve"> </w:t>
            </w:r>
            <w:r>
              <w:rPr>
                <w:noProof/>
                <w:spacing w:val="11"/>
                <w:position w:val="-7"/>
                <w:sz w:val="24"/>
              </w:rPr>
              <w:drawing>
                <wp:inline distT="0" distB="0" distL="0" distR="0" wp14:anchorId="4287FC0A" wp14:editId="75DCDE80">
                  <wp:extent cx="214630" cy="163195"/>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3" cstate="print"/>
                          <a:stretch>
                            <a:fillRect/>
                          </a:stretch>
                        </pic:blipFill>
                        <pic:spPr>
                          <a:xfrm>
                            <a:off x="0" y="0"/>
                            <a:ext cx="214630" cy="163195"/>
                          </a:xfrm>
                          <a:prstGeom prst="rect">
                            <a:avLst/>
                          </a:prstGeom>
                        </pic:spPr>
                      </pic:pic>
                    </a:graphicData>
                  </a:graphic>
                </wp:inline>
              </w:drawing>
            </w:r>
          </w:p>
          <w:p w14:paraId="5246C413" w14:textId="77777777" w:rsidR="00673117" w:rsidRDefault="00673117" w:rsidP="00FC4C85">
            <w:pPr>
              <w:pStyle w:val="TableParagraph"/>
              <w:spacing w:before="275" w:after="71"/>
              <w:rPr>
                <w:sz w:val="24"/>
              </w:rPr>
            </w:pPr>
            <w:r>
              <w:rPr>
                <w:spacing w:val="-2"/>
                <w:sz w:val="24"/>
              </w:rPr>
              <w:t>Connection</w:t>
            </w:r>
            <w:r>
              <w:rPr>
                <w:spacing w:val="-9"/>
                <w:sz w:val="24"/>
              </w:rPr>
              <w:t xml:space="preserve"> </w:t>
            </w:r>
            <w:r>
              <w:rPr>
                <w:spacing w:val="-2"/>
                <w:sz w:val="24"/>
              </w:rPr>
              <w:t>serial</w:t>
            </w:r>
            <w:r>
              <w:rPr>
                <w:spacing w:val="-8"/>
                <w:sz w:val="24"/>
              </w:rPr>
              <w:t xml:space="preserve"> </w:t>
            </w:r>
            <w:r>
              <w:rPr>
                <w:spacing w:val="-2"/>
                <w:sz w:val="24"/>
              </w:rPr>
              <w:t>and</w:t>
            </w:r>
            <w:r>
              <w:rPr>
                <w:spacing w:val="-8"/>
                <w:sz w:val="24"/>
              </w:rPr>
              <w:t xml:space="preserve"> </w:t>
            </w:r>
            <w:r>
              <w:rPr>
                <w:spacing w:val="-2"/>
                <w:sz w:val="24"/>
              </w:rPr>
              <w:t>power</w:t>
            </w:r>
            <w:r>
              <w:rPr>
                <w:spacing w:val="-9"/>
                <w:sz w:val="24"/>
              </w:rPr>
              <w:t xml:space="preserve"> </w:t>
            </w:r>
            <w:r>
              <w:rPr>
                <w:spacing w:val="-2"/>
                <w:sz w:val="24"/>
              </w:rPr>
              <w:t>supply</w:t>
            </w:r>
          </w:p>
          <w:p w14:paraId="7FDCE025" w14:textId="77777777" w:rsidR="00673117" w:rsidRDefault="00673117" w:rsidP="00FC4C85">
            <w:pPr>
              <w:pStyle w:val="TableParagraph"/>
              <w:spacing w:before="0"/>
              <w:ind w:left="183"/>
              <w:rPr>
                <w:rFonts w:ascii="Times New Roman"/>
                <w:sz w:val="20"/>
              </w:rPr>
            </w:pPr>
            <w:r>
              <w:rPr>
                <w:rFonts w:ascii="Times New Roman"/>
                <w:noProof/>
                <w:sz w:val="20"/>
              </w:rPr>
              <w:drawing>
                <wp:inline distT="0" distB="0" distL="0" distR="0" wp14:anchorId="3550D0A8" wp14:editId="7861961E">
                  <wp:extent cx="212959" cy="161925"/>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212959" cy="161925"/>
                          </a:xfrm>
                          <a:prstGeom prst="rect">
                            <a:avLst/>
                          </a:prstGeom>
                        </pic:spPr>
                      </pic:pic>
                    </a:graphicData>
                  </a:graphic>
                </wp:inline>
              </w:drawing>
            </w:r>
          </w:p>
          <w:p w14:paraId="578FE413" w14:textId="77777777" w:rsidR="00673117" w:rsidRDefault="00673117" w:rsidP="00FC4C85">
            <w:pPr>
              <w:pStyle w:val="TableParagraph"/>
              <w:spacing w:before="274" w:line="253" w:lineRule="exact"/>
              <w:rPr>
                <w:sz w:val="24"/>
              </w:rPr>
            </w:pPr>
            <w:r>
              <w:rPr>
                <w:sz w:val="24"/>
              </w:rPr>
              <w:t>Connection</w:t>
            </w:r>
            <w:r>
              <w:rPr>
                <w:spacing w:val="-14"/>
                <w:sz w:val="24"/>
              </w:rPr>
              <w:t xml:space="preserve"> </w:t>
            </w:r>
            <w:r>
              <w:rPr>
                <w:sz w:val="24"/>
              </w:rPr>
              <w:t>Ethernet</w:t>
            </w:r>
            <w:r>
              <w:rPr>
                <w:spacing w:val="-13"/>
                <w:sz w:val="24"/>
              </w:rPr>
              <w:t xml:space="preserve"> </w:t>
            </w:r>
            <w:r>
              <w:rPr>
                <w:b/>
                <w:sz w:val="24"/>
              </w:rPr>
              <w:t>left</w:t>
            </w:r>
            <w:r>
              <w:rPr>
                <w:b/>
                <w:spacing w:val="-12"/>
                <w:sz w:val="24"/>
              </w:rPr>
              <w:t xml:space="preserve"> </w:t>
            </w:r>
            <w:r>
              <w:rPr>
                <w:spacing w:val="-2"/>
                <w:sz w:val="24"/>
              </w:rPr>
              <w:t>bushing</w:t>
            </w:r>
          </w:p>
        </w:tc>
        <w:tc>
          <w:tcPr>
            <w:tcW w:w="5017" w:type="dxa"/>
          </w:tcPr>
          <w:p w14:paraId="462D97D3"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52C8FBFA" wp14:editId="03778210">
                      <wp:extent cx="2966720" cy="1880870"/>
                      <wp:effectExtent l="0" t="0" r="0" b="5080"/>
                      <wp:docPr id="2" name="Group 2" descr="C:\Users\tv0718\AppData\Local\Microsoft\Windows\INetCache\Content.Word\Winkel mit Modem.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66720" cy="1880870"/>
                                <a:chOff x="0" y="0"/>
                                <a:chExt cx="2966720" cy="1880870"/>
                              </a:xfrm>
                            </wpg:grpSpPr>
                            <pic:pic xmlns:pic="http://schemas.openxmlformats.org/drawingml/2006/picture">
                              <pic:nvPicPr>
                                <pic:cNvPr id="11" name="Image 8" descr="C:\Users\tv0718\AppData\Local\Microsoft\Windows\INetCache\Content.Word\Winkel mit Modem.jpg"/>
                                <pic:cNvPicPr/>
                              </pic:nvPicPr>
                              <pic:blipFill>
                                <a:blip r:embed="rId15" cstate="print"/>
                                <a:stretch>
                                  <a:fillRect/>
                                </a:stretch>
                              </pic:blipFill>
                              <pic:spPr>
                                <a:xfrm>
                                  <a:off x="0" y="0"/>
                                  <a:ext cx="2966466" cy="1880871"/>
                                </a:xfrm>
                                <a:prstGeom prst="rect">
                                  <a:avLst/>
                                </a:prstGeom>
                              </pic:spPr>
                            </pic:pic>
                            <wps:wsp>
                              <wps:cNvPr id="12" name="Graphic 9"/>
                              <wps:cNvSpPr/>
                              <wps:spPr>
                                <a:xfrm>
                                  <a:off x="195071" y="1450976"/>
                                  <a:ext cx="434340" cy="217804"/>
                                </a:xfrm>
                                <a:custGeom>
                                  <a:avLst/>
                                  <a:gdLst/>
                                  <a:ahLst/>
                                  <a:cxnLst/>
                                  <a:rect l="l" t="t" r="r" b="b"/>
                                  <a:pathLst>
                                    <a:path w="434340" h="217804">
                                      <a:moveTo>
                                        <a:pt x="308483" y="0"/>
                                      </a:moveTo>
                                      <a:lnTo>
                                        <a:pt x="318262" y="52958"/>
                                      </a:lnTo>
                                      <a:lnTo>
                                        <a:pt x="0" y="111505"/>
                                      </a:lnTo>
                                      <a:lnTo>
                                        <a:pt x="19558" y="217423"/>
                                      </a:lnTo>
                                      <a:lnTo>
                                        <a:pt x="337693" y="158876"/>
                                      </a:lnTo>
                                      <a:lnTo>
                                        <a:pt x="347472" y="211708"/>
                                      </a:lnTo>
                                      <a:lnTo>
                                        <a:pt x="433831" y="86359"/>
                                      </a:lnTo>
                                      <a:lnTo>
                                        <a:pt x="308483" y="0"/>
                                      </a:lnTo>
                                      <a:close/>
                                    </a:path>
                                  </a:pathLst>
                                </a:custGeom>
                                <a:solidFill>
                                  <a:srgbClr val="C0504D"/>
                                </a:solidFill>
                              </wps:spPr>
                              <wps:bodyPr wrap="square" lIns="0" tIns="0" rIns="0" bIns="0" rtlCol="0">
                                <a:prstTxWarp prst="textNoShape">
                                  <a:avLst/>
                                </a:prstTxWarp>
                                <a:noAutofit/>
                              </wps:bodyPr>
                            </wps:wsp>
                            <wps:wsp>
                              <wps:cNvPr id="13" name="Graphic 10"/>
                              <wps:cNvSpPr/>
                              <wps:spPr>
                                <a:xfrm>
                                  <a:off x="195071" y="1450976"/>
                                  <a:ext cx="434340" cy="217804"/>
                                </a:xfrm>
                                <a:custGeom>
                                  <a:avLst/>
                                  <a:gdLst/>
                                  <a:ahLst/>
                                  <a:cxnLst/>
                                  <a:rect l="l" t="t" r="r" b="b"/>
                                  <a:pathLst>
                                    <a:path w="434340" h="217804">
                                      <a:moveTo>
                                        <a:pt x="0" y="111505"/>
                                      </a:moveTo>
                                      <a:lnTo>
                                        <a:pt x="318262" y="52958"/>
                                      </a:lnTo>
                                      <a:lnTo>
                                        <a:pt x="308483" y="0"/>
                                      </a:lnTo>
                                      <a:lnTo>
                                        <a:pt x="433831" y="86359"/>
                                      </a:lnTo>
                                      <a:lnTo>
                                        <a:pt x="347472" y="211708"/>
                                      </a:lnTo>
                                      <a:lnTo>
                                        <a:pt x="337693" y="158876"/>
                                      </a:lnTo>
                                      <a:lnTo>
                                        <a:pt x="19558" y="217423"/>
                                      </a:lnTo>
                                      <a:lnTo>
                                        <a:pt x="0" y="111505"/>
                                      </a:lnTo>
                                      <a:close/>
                                    </a:path>
                                  </a:pathLst>
                                </a:custGeom>
                                <a:ln w="25400">
                                  <a:solidFill>
                                    <a:srgbClr val="8B3836"/>
                                  </a:solidFill>
                                  <a:prstDash val="solid"/>
                                </a:ln>
                              </wps:spPr>
                              <wps:bodyPr wrap="square" lIns="0" tIns="0" rIns="0" bIns="0" rtlCol="0">
                                <a:prstTxWarp prst="textNoShape">
                                  <a:avLst/>
                                </a:prstTxWarp>
                                <a:noAutofit/>
                              </wps:bodyPr>
                            </wps:wsp>
                            <wps:wsp>
                              <wps:cNvPr id="14" name="Graphic 11"/>
                              <wps:cNvSpPr/>
                              <wps:spPr>
                                <a:xfrm>
                                  <a:off x="187451" y="969646"/>
                                  <a:ext cx="434340" cy="217804"/>
                                </a:xfrm>
                                <a:custGeom>
                                  <a:avLst/>
                                  <a:gdLst/>
                                  <a:ahLst/>
                                  <a:cxnLst/>
                                  <a:rect l="l" t="t" r="r" b="b"/>
                                  <a:pathLst>
                                    <a:path w="434340" h="217804">
                                      <a:moveTo>
                                        <a:pt x="308483" y="0"/>
                                      </a:moveTo>
                                      <a:lnTo>
                                        <a:pt x="318262" y="52958"/>
                                      </a:lnTo>
                                      <a:lnTo>
                                        <a:pt x="0" y="111505"/>
                                      </a:lnTo>
                                      <a:lnTo>
                                        <a:pt x="19558" y="217423"/>
                                      </a:lnTo>
                                      <a:lnTo>
                                        <a:pt x="337693" y="158876"/>
                                      </a:lnTo>
                                      <a:lnTo>
                                        <a:pt x="347472" y="211708"/>
                                      </a:lnTo>
                                      <a:lnTo>
                                        <a:pt x="433831" y="86486"/>
                                      </a:lnTo>
                                      <a:lnTo>
                                        <a:pt x="308483" y="0"/>
                                      </a:lnTo>
                                      <a:close/>
                                    </a:path>
                                  </a:pathLst>
                                </a:custGeom>
                                <a:solidFill>
                                  <a:srgbClr val="C0504D"/>
                                </a:solidFill>
                              </wps:spPr>
                              <wps:bodyPr wrap="square" lIns="0" tIns="0" rIns="0" bIns="0" rtlCol="0">
                                <a:prstTxWarp prst="textNoShape">
                                  <a:avLst/>
                                </a:prstTxWarp>
                                <a:noAutofit/>
                              </wps:bodyPr>
                            </wps:wsp>
                            <wps:wsp>
                              <wps:cNvPr id="15" name="Graphic 12"/>
                              <wps:cNvSpPr/>
                              <wps:spPr>
                                <a:xfrm>
                                  <a:off x="187451" y="969646"/>
                                  <a:ext cx="434340" cy="217804"/>
                                </a:xfrm>
                                <a:custGeom>
                                  <a:avLst/>
                                  <a:gdLst/>
                                  <a:ahLst/>
                                  <a:cxnLst/>
                                  <a:rect l="l" t="t" r="r" b="b"/>
                                  <a:pathLst>
                                    <a:path w="434340" h="217804">
                                      <a:moveTo>
                                        <a:pt x="0" y="111505"/>
                                      </a:moveTo>
                                      <a:lnTo>
                                        <a:pt x="318262" y="52958"/>
                                      </a:lnTo>
                                      <a:lnTo>
                                        <a:pt x="308483" y="0"/>
                                      </a:lnTo>
                                      <a:lnTo>
                                        <a:pt x="433831" y="86486"/>
                                      </a:lnTo>
                                      <a:lnTo>
                                        <a:pt x="347472" y="211708"/>
                                      </a:lnTo>
                                      <a:lnTo>
                                        <a:pt x="337693" y="158876"/>
                                      </a:lnTo>
                                      <a:lnTo>
                                        <a:pt x="19558" y="217423"/>
                                      </a:lnTo>
                                      <a:lnTo>
                                        <a:pt x="0" y="111505"/>
                                      </a:lnTo>
                                      <a:close/>
                                    </a:path>
                                  </a:pathLst>
                                </a:custGeom>
                                <a:ln w="25400">
                                  <a:solidFill>
                                    <a:srgbClr val="8B3836"/>
                                  </a:solidFill>
                                  <a:prstDash val="solid"/>
                                </a:ln>
                              </wps:spPr>
                              <wps:bodyPr wrap="square" lIns="0" tIns="0" rIns="0" bIns="0" rtlCol="0">
                                <a:prstTxWarp prst="textNoShape">
                                  <a:avLst/>
                                </a:prstTxWarp>
                                <a:noAutofit/>
                              </wps:bodyPr>
                            </wps:wsp>
                            <wps:wsp>
                              <wps:cNvPr id="16" name="Graphic 13"/>
                              <wps:cNvSpPr/>
                              <wps:spPr>
                                <a:xfrm>
                                  <a:off x="1958720" y="989966"/>
                                  <a:ext cx="463550" cy="528955"/>
                                </a:xfrm>
                                <a:custGeom>
                                  <a:avLst/>
                                  <a:gdLst/>
                                  <a:ahLst/>
                                  <a:cxnLst/>
                                  <a:rect l="l" t="t" r="r" b="b"/>
                                  <a:pathLst>
                                    <a:path w="463550" h="528955">
                                      <a:moveTo>
                                        <a:pt x="23621" y="0"/>
                                      </a:moveTo>
                                      <a:lnTo>
                                        <a:pt x="0" y="202945"/>
                                      </a:lnTo>
                                      <a:lnTo>
                                        <a:pt x="56641" y="158114"/>
                                      </a:lnTo>
                                      <a:lnTo>
                                        <a:pt x="350138" y="528827"/>
                                      </a:lnTo>
                                      <a:lnTo>
                                        <a:pt x="463422" y="439038"/>
                                      </a:lnTo>
                                      <a:lnTo>
                                        <a:pt x="169925" y="68452"/>
                                      </a:lnTo>
                                      <a:lnTo>
                                        <a:pt x="226567" y="23621"/>
                                      </a:lnTo>
                                      <a:lnTo>
                                        <a:pt x="23621" y="0"/>
                                      </a:lnTo>
                                      <a:close/>
                                    </a:path>
                                  </a:pathLst>
                                </a:custGeom>
                                <a:solidFill>
                                  <a:srgbClr val="9BBA58"/>
                                </a:solidFill>
                              </wps:spPr>
                              <wps:bodyPr wrap="square" lIns="0" tIns="0" rIns="0" bIns="0" rtlCol="0">
                                <a:prstTxWarp prst="textNoShape">
                                  <a:avLst/>
                                </a:prstTxWarp>
                                <a:noAutofit/>
                              </wps:bodyPr>
                            </wps:wsp>
                            <wps:wsp>
                              <wps:cNvPr id="17" name="Graphic 14"/>
                              <wps:cNvSpPr/>
                              <wps:spPr>
                                <a:xfrm>
                                  <a:off x="1958720" y="989966"/>
                                  <a:ext cx="463550" cy="528955"/>
                                </a:xfrm>
                                <a:custGeom>
                                  <a:avLst/>
                                  <a:gdLst/>
                                  <a:ahLst/>
                                  <a:cxnLst/>
                                  <a:rect l="l" t="t" r="r" b="b"/>
                                  <a:pathLst>
                                    <a:path w="463550" h="528955">
                                      <a:moveTo>
                                        <a:pt x="350138" y="528827"/>
                                      </a:moveTo>
                                      <a:lnTo>
                                        <a:pt x="56641" y="158114"/>
                                      </a:lnTo>
                                      <a:lnTo>
                                        <a:pt x="0" y="202945"/>
                                      </a:lnTo>
                                      <a:lnTo>
                                        <a:pt x="23621" y="0"/>
                                      </a:lnTo>
                                      <a:lnTo>
                                        <a:pt x="226567" y="23621"/>
                                      </a:lnTo>
                                      <a:lnTo>
                                        <a:pt x="169925" y="68452"/>
                                      </a:lnTo>
                                      <a:lnTo>
                                        <a:pt x="463422" y="439038"/>
                                      </a:lnTo>
                                      <a:lnTo>
                                        <a:pt x="350138" y="528827"/>
                                      </a:lnTo>
                                      <a:close/>
                                    </a:path>
                                  </a:pathLst>
                                </a:custGeom>
                                <a:ln w="25400">
                                  <a:solidFill>
                                    <a:srgbClr val="70883E"/>
                                  </a:solidFill>
                                  <a:prstDash val="solid"/>
                                </a:ln>
                              </wps:spPr>
                              <wps:bodyPr wrap="square" lIns="0" tIns="0" rIns="0" bIns="0" rtlCol="0">
                                <a:prstTxWarp prst="textNoShape">
                                  <a:avLst/>
                                </a:prstTxWarp>
                                <a:noAutofit/>
                              </wps:bodyPr>
                            </wps:wsp>
                            <wps:wsp>
                              <wps:cNvPr id="18" name="Graphic 15"/>
                              <wps:cNvSpPr/>
                              <wps:spPr>
                                <a:xfrm>
                                  <a:off x="1169161" y="1049275"/>
                                  <a:ext cx="266700" cy="351155"/>
                                </a:xfrm>
                                <a:custGeom>
                                  <a:avLst/>
                                  <a:gdLst/>
                                  <a:ahLst/>
                                  <a:cxnLst/>
                                  <a:rect l="l" t="t" r="r" b="b"/>
                                  <a:pathLst>
                                    <a:path w="266700" h="351155">
                                      <a:moveTo>
                                        <a:pt x="220090" y="0"/>
                                      </a:moveTo>
                                      <a:lnTo>
                                        <a:pt x="70866" y="46355"/>
                                      </a:lnTo>
                                      <a:lnTo>
                                        <a:pt x="119761" y="72009"/>
                                      </a:lnTo>
                                      <a:lnTo>
                                        <a:pt x="0" y="299720"/>
                                      </a:lnTo>
                                      <a:lnTo>
                                        <a:pt x="97790" y="351028"/>
                                      </a:lnTo>
                                      <a:lnTo>
                                        <a:pt x="217551" y="123444"/>
                                      </a:lnTo>
                                      <a:lnTo>
                                        <a:pt x="266446" y="149225"/>
                                      </a:lnTo>
                                      <a:lnTo>
                                        <a:pt x="220090" y="0"/>
                                      </a:lnTo>
                                      <a:close/>
                                    </a:path>
                                  </a:pathLst>
                                </a:custGeom>
                                <a:solidFill>
                                  <a:srgbClr val="4F81BC"/>
                                </a:solidFill>
                              </wps:spPr>
                              <wps:bodyPr wrap="square" lIns="0" tIns="0" rIns="0" bIns="0" rtlCol="0">
                                <a:prstTxWarp prst="textNoShape">
                                  <a:avLst/>
                                </a:prstTxWarp>
                                <a:noAutofit/>
                              </wps:bodyPr>
                            </wps:wsp>
                            <wps:wsp>
                              <wps:cNvPr id="19" name="Graphic 16"/>
                              <wps:cNvSpPr/>
                              <wps:spPr>
                                <a:xfrm>
                                  <a:off x="1169161" y="1049275"/>
                                  <a:ext cx="266700" cy="351155"/>
                                </a:xfrm>
                                <a:custGeom>
                                  <a:avLst/>
                                  <a:gdLst/>
                                  <a:ahLst/>
                                  <a:cxnLst/>
                                  <a:rect l="l" t="t" r="r" b="b"/>
                                  <a:pathLst>
                                    <a:path w="266700" h="351155">
                                      <a:moveTo>
                                        <a:pt x="0" y="299720"/>
                                      </a:moveTo>
                                      <a:lnTo>
                                        <a:pt x="119761" y="72009"/>
                                      </a:lnTo>
                                      <a:lnTo>
                                        <a:pt x="70866" y="46355"/>
                                      </a:lnTo>
                                      <a:lnTo>
                                        <a:pt x="220090" y="0"/>
                                      </a:lnTo>
                                      <a:lnTo>
                                        <a:pt x="266446" y="149225"/>
                                      </a:lnTo>
                                      <a:lnTo>
                                        <a:pt x="217551" y="123444"/>
                                      </a:lnTo>
                                      <a:lnTo>
                                        <a:pt x="97790" y="351028"/>
                                      </a:lnTo>
                                      <a:lnTo>
                                        <a:pt x="0" y="299720"/>
                                      </a:lnTo>
                                      <a:close/>
                                    </a:path>
                                  </a:pathLst>
                                </a:custGeom>
                                <a:ln w="25400">
                                  <a:solidFill>
                                    <a:srgbClr val="385D89"/>
                                  </a:solidFill>
                                  <a:prstDash val="solid"/>
                                </a:ln>
                              </wps:spPr>
                              <wps:bodyPr wrap="square" lIns="0" tIns="0" rIns="0" bIns="0" rtlCol="0">
                                <a:prstTxWarp prst="textNoShape">
                                  <a:avLst/>
                                </a:prstTxWarp>
                                <a:noAutofit/>
                              </wps:bodyPr>
                            </wps:wsp>
                          </wpg:wgp>
                        </a:graphicData>
                      </a:graphic>
                    </wp:inline>
                  </w:drawing>
                </mc:Choice>
                <mc:Fallback>
                  <w:pict>
                    <v:group w14:anchorId="218C162C" id="Group 2" o:spid="_x0000_s1026" style="width:233.6pt;height:148.1pt;mso-position-horizontal-relative:char;mso-position-vertical-relative:line" coordsize="29667,188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 o:spid="_x0000_s1027" type="#_x0000_t75" style="position:absolute;width:29664;height:18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">
                        <v:imagedata r:id="rId16" o:title="Winkel mit Modem"/>
                      </v:shape>
                      <v:shape id="Graphic 9" o:spid="_x0000_s1028" style="position:absolute;left:1950;top:14509;width:4344;height:2178;visibility:visible;mso-wrap-style:square;v-text-anchor:top" coordsize="434340,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" path="m308483,r9779,52958l,111505,19558,217423,337693,158876r9779,52832l433831,86359,308483,xe" fillcolor="#c0504d" stroked="f">
                        <v:path arrowok="t"/>
                      </v:shape>
                      <v:shape id="Graphic 10" o:spid="_x0000_s1029" style="position:absolute;left:1950;top:14509;width:4344;height:2178;visibility:visible;mso-wrap-style:square;v-text-anchor:top" coordsize="434340,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" path="m,111505l318262,52958,308483,,433831,86359,347472,211708r-9779,-52832l19558,217423,,111505xe" filled="f" strokecolor="#8b3836" strokeweight="2pt">
                        <v:path arrowok="t"/>
                      </v:shape>
                      <v:shape id="Graphic 11" o:spid="_x0000_s1030" style="position:absolute;left:1874;top:9696;width:4343;height:2178;visibility:visible;mso-wrap-style:square;v-text-anchor:top" coordsize="434340,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" path="m308483,r9779,52958l,111505,19558,217423,337693,158876r9779,52832l433831,86486,308483,xe" fillcolor="#c0504d" stroked="f">
                        <v:path arrowok="t"/>
                      </v:shape>
                      <v:shape id="Graphic 12" o:spid="_x0000_s1031" style="position:absolute;left:1874;top:9696;width:4343;height:2178;visibility:visible;mso-wrap-style:square;v-text-anchor:top" coordsize="434340,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" path="m,111505l318262,52958,308483,,433831,86486,347472,211708r-9779,-52832l19558,217423,,111505xe" filled="f" strokecolor="#8b3836" strokeweight="2pt">
                        <v:path arrowok="t"/>
                      </v:shape>
                      <v:shape id="Graphic 13" o:spid="_x0000_s1032" style="position:absolute;left:19587;top:9899;width:4635;height:5290;visibility:visible;mso-wrap-style:square;v-text-anchor:top" coordsize="463550,528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" path="m23621,l,202945,56641,158114,350138,528827,463422,439038,169925,68452,226567,23621,23621,xe" fillcolor="#9bba58" stroked="f">
                        <v:path arrowok="t"/>
                      </v:shape>
                      <v:shape id="Graphic 14" o:spid="_x0000_s1033" style="position:absolute;left:19587;top:9899;width:4635;height:5290;visibility:visible;mso-wrap-style:square;v-text-anchor:top" coordsize="463550,528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" path="m350138,528827l56641,158114,,202945,23621,,226567,23621,169925,68452,463422,439038,350138,528827xe" filled="f" strokecolor="#70883e" strokeweight="2pt">
                        <v:path arrowok="t"/>
                      </v:shape>
                      <v:shape id="Graphic 15" o:spid="_x0000_s1034" style="position:absolute;left:11691;top:10492;width:2667;height:3512;visibility:visible;mso-wrap-style:square;v-text-anchor:top" coordsize="266700,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" path="m220090,l70866,46355r48895,25654l,299720r97790,51308l217551,123444r48895,25781l220090,xe" fillcolor="#4f81bc" stroked="f">
                        <v:path arrowok="t"/>
                      </v:shape>
                      <v:shape id="Graphic 16" o:spid="_x0000_s1035" style="position:absolute;left:11691;top:10492;width:2667;height:3512;visibility:visible;mso-wrap-style:square;v-text-anchor:top" coordsize="266700,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" path="m,299720l119761,72009,70866,46355,220090,r46356,149225l217551,123444,97790,351028,,299720xe" filled="f" strokecolor="#385d89" strokeweight="2pt">
                        <v:path arrowok="t"/>
                      </v:shape>
                      <w10:anchorlock/>
                    </v:group>
                  </w:pict>
                </mc:Fallback>
              </mc:AlternateContent>
            </w:r>
          </w:p>
        </w:tc>
      </w:tr>
      <w:tr w:rsidR="00673117" w14:paraId="6E6F5DAC" w14:textId="77777777" w:rsidTr="00FC4C85">
        <w:trPr>
          <w:trHeight w:val="3144"/>
        </w:trPr>
        <w:tc>
          <w:tcPr>
            <w:tcW w:w="3776" w:type="dxa"/>
          </w:tcPr>
          <w:p w14:paraId="0A8D6E0E" w14:textId="77777777" w:rsidR="00ED23C1" w:rsidRDefault="00ED23C1" w:rsidP="00FC4C85">
            <w:pPr>
              <w:pStyle w:val="TableParagraph"/>
              <w:spacing w:before="19" w:line="225" w:lineRule="auto"/>
              <w:rPr>
                <w:b/>
                <w:sz w:val="24"/>
              </w:rPr>
            </w:pPr>
          </w:p>
          <w:p w14:paraId="2CE6BB8B" w14:textId="174D4644" w:rsidR="00673117" w:rsidRDefault="00673117" w:rsidP="00FC4C85">
            <w:pPr>
              <w:pStyle w:val="TableParagraph"/>
              <w:spacing w:before="19" w:line="225" w:lineRule="auto"/>
              <w:rPr>
                <w:sz w:val="24"/>
              </w:rPr>
            </w:pPr>
            <w:r>
              <w:rPr>
                <w:spacing w:val="-2"/>
                <w:sz w:val="24"/>
              </w:rPr>
              <w:t>Assembly</w:t>
            </w:r>
            <w:r>
              <w:rPr>
                <w:spacing w:val="-8"/>
                <w:sz w:val="24"/>
              </w:rPr>
              <w:t xml:space="preserve"> </w:t>
            </w:r>
            <w:r>
              <w:rPr>
                <w:spacing w:val="-2"/>
                <w:sz w:val="24"/>
              </w:rPr>
              <w:t>situation</w:t>
            </w:r>
            <w:r>
              <w:rPr>
                <w:spacing w:val="-7"/>
                <w:sz w:val="24"/>
              </w:rPr>
              <w:t xml:space="preserve"> </w:t>
            </w:r>
            <w:r>
              <w:rPr>
                <w:spacing w:val="-2"/>
                <w:sz w:val="24"/>
              </w:rPr>
              <w:t>and</w:t>
            </w:r>
            <w:r>
              <w:rPr>
                <w:spacing w:val="-7"/>
                <w:sz w:val="24"/>
              </w:rPr>
              <w:t xml:space="preserve"> </w:t>
            </w:r>
            <w:r>
              <w:rPr>
                <w:spacing w:val="-2"/>
                <w:sz w:val="24"/>
              </w:rPr>
              <w:t>cable</w:t>
            </w:r>
            <w:r>
              <w:rPr>
                <w:spacing w:val="-7"/>
                <w:sz w:val="24"/>
              </w:rPr>
              <w:t xml:space="preserve"> </w:t>
            </w:r>
            <w:r>
              <w:rPr>
                <w:spacing w:val="-2"/>
                <w:sz w:val="24"/>
              </w:rPr>
              <w:t xml:space="preserve">laying </w:t>
            </w:r>
            <w:r>
              <w:rPr>
                <w:position w:val="1"/>
                <w:sz w:val="24"/>
              </w:rPr>
              <w:t>serial</w:t>
            </w:r>
            <w:r>
              <w:rPr>
                <w:spacing w:val="80"/>
                <w:position w:val="1"/>
                <w:sz w:val="24"/>
              </w:rPr>
              <w:t xml:space="preserve"> </w:t>
            </w:r>
            <w:r>
              <w:rPr>
                <w:noProof/>
                <w:spacing w:val="1"/>
                <w:sz w:val="24"/>
              </w:rPr>
              <w:drawing>
                <wp:inline distT="0" distB="0" distL="0" distR="0" wp14:anchorId="1AC543EE" wp14:editId="1CCBCA12">
                  <wp:extent cx="214630" cy="163195"/>
                  <wp:effectExtent l="0" t="0" r="0" b="0"/>
                  <wp:docPr id="71" name="Pictur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7" cstate="print"/>
                          <a:stretch>
                            <a:fillRect/>
                          </a:stretch>
                        </pic:blipFill>
                        <pic:spPr>
                          <a:xfrm>
                            <a:off x="0" y="0"/>
                            <a:ext cx="214630" cy="163195"/>
                          </a:xfrm>
                          <a:prstGeom prst="rect">
                            <a:avLst/>
                          </a:prstGeom>
                        </pic:spPr>
                      </pic:pic>
                    </a:graphicData>
                  </a:graphic>
                </wp:inline>
              </w:drawing>
            </w:r>
          </w:p>
          <w:p w14:paraId="2AB591F3" w14:textId="77777777" w:rsidR="00673117" w:rsidRDefault="00673117" w:rsidP="00FC4C85">
            <w:pPr>
              <w:pStyle w:val="TableParagraph"/>
              <w:tabs>
                <w:tab w:val="left" w:pos="2143"/>
              </w:tabs>
              <w:spacing w:before="10"/>
              <w:rPr>
                <w:sz w:val="24"/>
              </w:rPr>
            </w:pPr>
            <w:r>
              <w:rPr>
                <w:spacing w:val="-4"/>
                <w:sz w:val="24"/>
              </w:rPr>
              <w:t>and</w:t>
            </w:r>
            <w:r>
              <w:rPr>
                <w:spacing w:val="-5"/>
                <w:sz w:val="24"/>
              </w:rPr>
              <w:t xml:space="preserve"> </w:t>
            </w:r>
            <w:r>
              <w:rPr>
                <w:spacing w:val="-4"/>
                <w:sz w:val="24"/>
              </w:rPr>
              <w:t>power supply.</w:t>
            </w:r>
            <w:r>
              <w:rPr>
                <w:sz w:val="24"/>
              </w:rPr>
              <w:tab/>
            </w:r>
            <w:r>
              <w:rPr>
                <w:noProof/>
                <w:position w:val="-3"/>
                <w:sz w:val="24"/>
              </w:rPr>
              <w:drawing>
                <wp:inline distT="0" distB="0" distL="0" distR="0" wp14:anchorId="5113C864" wp14:editId="7EFB727A">
                  <wp:extent cx="214630" cy="163322"/>
                  <wp:effectExtent l="0" t="0" r="0" b="0"/>
                  <wp:docPr id="78" name="Pictur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8" cstate="print"/>
                          <a:stretch>
                            <a:fillRect/>
                          </a:stretch>
                        </pic:blipFill>
                        <pic:spPr>
                          <a:xfrm>
                            <a:off x="0" y="0"/>
                            <a:ext cx="214630" cy="163322"/>
                          </a:xfrm>
                          <a:prstGeom prst="rect">
                            <a:avLst/>
                          </a:prstGeom>
                        </pic:spPr>
                      </pic:pic>
                    </a:graphicData>
                  </a:graphic>
                </wp:inline>
              </w:drawing>
            </w:r>
          </w:p>
        </w:tc>
        <w:tc>
          <w:tcPr>
            <w:tcW w:w="5017" w:type="dxa"/>
          </w:tcPr>
          <w:p w14:paraId="12ACDD13" w14:textId="77777777" w:rsidR="00673117" w:rsidRDefault="00673117" w:rsidP="00FC4C85">
            <w:pPr>
              <w:pStyle w:val="TableParagraph"/>
              <w:spacing w:before="86"/>
              <w:ind w:left="0"/>
              <w:rPr>
                <w:rFonts w:ascii="Times New Roman"/>
                <w:sz w:val="20"/>
              </w:rPr>
            </w:pPr>
          </w:p>
          <w:p w14:paraId="0CA9F02B"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0F639D79" wp14:editId="7B9CD4D7">
                      <wp:extent cx="2967355" cy="1626870"/>
                      <wp:effectExtent l="0" t="0" r="0" b="1905"/>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67355" cy="1626870"/>
                                <a:chOff x="0" y="0"/>
                                <a:chExt cx="2967355" cy="1626870"/>
                              </a:xfrm>
                            </wpg:grpSpPr>
                            <pic:pic xmlns:pic="http://schemas.openxmlformats.org/drawingml/2006/picture">
                              <pic:nvPicPr>
                                <pic:cNvPr id="21" name="Image 20" descr="C:\Users\tv0718\AppData\Local\Microsoft\Windows\INetCache\Content.Word\Übersicht.jpg"/>
                                <pic:cNvPicPr/>
                              </pic:nvPicPr>
                              <pic:blipFill>
                                <a:blip r:embed="rId19" cstate="print"/>
                                <a:stretch>
                                  <a:fillRect/>
                                </a:stretch>
                              </pic:blipFill>
                              <pic:spPr>
                                <a:xfrm>
                                  <a:off x="0" y="0"/>
                                  <a:ext cx="2967354" cy="1612899"/>
                                </a:xfrm>
                                <a:prstGeom prst="rect">
                                  <a:avLst/>
                                </a:prstGeom>
                              </pic:spPr>
                            </pic:pic>
                            <pic:pic xmlns:pic="http://schemas.openxmlformats.org/drawingml/2006/picture">
                              <pic:nvPicPr>
                                <pic:cNvPr id="22" name="Image 21"/>
                                <pic:cNvPicPr/>
                              </pic:nvPicPr>
                              <pic:blipFill>
                                <a:blip r:embed="rId20" cstate="print"/>
                                <a:stretch>
                                  <a:fillRect/>
                                </a:stretch>
                              </pic:blipFill>
                              <pic:spPr>
                                <a:xfrm>
                                  <a:off x="1203960" y="292100"/>
                                  <a:ext cx="214629" cy="163195"/>
                                </a:xfrm>
                                <a:prstGeom prst="rect">
                                  <a:avLst/>
                                </a:prstGeom>
                              </pic:spPr>
                            </pic:pic>
                            <pic:pic xmlns:pic="http://schemas.openxmlformats.org/drawingml/2006/picture">
                              <pic:nvPicPr>
                                <pic:cNvPr id="23" name="Image 22"/>
                                <pic:cNvPicPr/>
                              </pic:nvPicPr>
                              <pic:blipFill>
                                <a:blip r:embed="rId21" cstate="print"/>
                                <a:stretch>
                                  <a:fillRect/>
                                </a:stretch>
                              </pic:blipFill>
                              <pic:spPr>
                                <a:xfrm>
                                  <a:off x="1527936" y="778001"/>
                                  <a:ext cx="182372" cy="190373"/>
                                </a:xfrm>
                                <a:prstGeom prst="rect">
                                  <a:avLst/>
                                </a:prstGeom>
                              </pic:spPr>
                            </pic:pic>
                            <pic:pic xmlns:pic="http://schemas.openxmlformats.org/drawingml/2006/picture">
                              <pic:nvPicPr>
                                <pic:cNvPr id="24" name="Image 23"/>
                                <pic:cNvPicPr/>
                              </pic:nvPicPr>
                              <pic:blipFill>
                                <a:blip r:embed="rId22" cstate="print"/>
                                <a:stretch>
                                  <a:fillRect/>
                                </a:stretch>
                              </pic:blipFill>
                              <pic:spPr>
                                <a:xfrm>
                                  <a:off x="1485900" y="226313"/>
                                  <a:ext cx="217550" cy="159385"/>
                                </a:xfrm>
                                <a:prstGeom prst="rect">
                                  <a:avLst/>
                                </a:prstGeom>
                              </pic:spPr>
                            </pic:pic>
                            <pic:pic xmlns:pic="http://schemas.openxmlformats.org/drawingml/2006/picture">
                              <pic:nvPicPr>
                                <pic:cNvPr id="25" name="Image 24"/>
                                <pic:cNvPicPr/>
                              </pic:nvPicPr>
                              <pic:blipFill>
                                <a:blip r:embed="rId23" cstate="print"/>
                                <a:stretch>
                                  <a:fillRect/>
                                </a:stretch>
                              </pic:blipFill>
                              <pic:spPr>
                                <a:xfrm>
                                  <a:off x="446786" y="1459611"/>
                                  <a:ext cx="213232" cy="167132"/>
                                </a:xfrm>
                                <a:prstGeom prst="rect">
                                  <a:avLst/>
                                </a:prstGeom>
                              </pic:spPr>
                            </pic:pic>
                          </wpg:wgp>
                        </a:graphicData>
                      </a:graphic>
                    </wp:inline>
                  </w:drawing>
                </mc:Choice>
                <mc:Fallback>
                  <w:pict>
                    <v:group w14:anchorId="50DD3AE1" id="Group 20" o:spid="_x0000_s1026" style="width:233.65pt;height:128.1pt;mso-position-horizontal-relative:char;mso-position-vertical-relative:line" coordsize="29673,1626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">
                      <v:shape id="Image 20" o:spid="_x0000_s1027" type="#_x0000_t75" style="position:absolute;width:29673;height:16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">
                        <v:imagedata r:id="rId24" o:title="Übersicht"/>
                      </v:shape>
                      <v:shape id="Image 21" o:spid="_x0000_s1028" type="#_x0000_t75" style="position:absolute;left:12039;top:2921;width:2146;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">
                        <v:imagedata r:id="rId25" o:title=""/>
                      </v:shape>
                      <v:shape id="Image 22" o:spid="_x0000_s1029" type="#_x0000_t75" style="position:absolute;left:15279;top:7780;width:1824;height:1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">
                        <v:imagedata r:id="rId26" o:title=""/>
                      </v:shape>
                      <v:shape id="Image 23" o:spid="_x0000_s1030" type="#_x0000_t75" style="position:absolute;left:14859;top:2263;width:2175;height:15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">
                        <v:imagedata r:id="rId27" o:title=""/>
                      </v:shape>
                      <v:shape id="Image 24" o:spid="_x0000_s1031" type="#_x0000_t75" style="position:absolute;left:4467;top:14596;width:2133;height:1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">
                        <v:imagedata r:id="rId28" o:title=""/>
                      </v:shape>
                      <w10:anchorlock/>
                    </v:group>
                  </w:pict>
                </mc:Fallback>
              </mc:AlternateContent>
            </w:r>
          </w:p>
        </w:tc>
      </w:tr>
      <w:tr w:rsidR="00673117" w14:paraId="33997E3F" w14:textId="77777777" w:rsidTr="00FC4C85">
        <w:trPr>
          <w:trHeight w:val="3595"/>
        </w:trPr>
        <w:tc>
          <w:tcPr>
            <w:tcW w:w="3776" w:type="dxa"/>
          </w:tcPr>
          <w:p w14:paraId="416992F2" w14:textId="6FCAC40E" w:rsidR="00673117" w:rsidRDefault="003E1F3E" w:rsidP="00FC4C85">
            <w:pPr>
              <w:pStyle w:val="TableParagraph"/>
              <w:spacing w:before="24"/>
              <w:rPr>
                <w:b/>
                <w:sz w:val="24"/>
              </w:rPr>
            </w:pPr>
            <w:r>
              <w:rPr>
                <w:b/>
                <w:sz w:val="24"/>
              </w:rPr>
              <w:lastRenderedPageBreak/>
              <w:t xml:space="preserve"> </w:t>
            </w:r>
          </w:p>
          <w:p w14:paraId="0A372F1A" w14:textId="77777777" w:rsidR="00673117" w:rsidRDefault="00673117" w:rsidP="00FC4C85">
            <w:pPr>
              <w:pStyle w:val="TableParagraph"/>
              <w:rPr>
                <w:sz w:val="24"/>
              </w:rPr>
            </w:pPr>
            <w:r>
              <w:rPr>
                <w:sz w:val="24"/>
              </w:rPr>
              <w:t>Cable laying Ethernet</w:t>
            </w:r>
            <w:r>
              <w:rPr>
                <w:spacing w:val="80"/>
                <w:sz w:val="24"/>
              </w:rPr>
              <w:t xml:space="preserve"> </w:t>
            </w:r>
            <w:r>
              <w:rPr>
                <w:noProof/>
                <w:spacing w:val="-8"/>
                <w:position w:val="-5"/>
                <w:sz w:val="24"/>
              </w:rPr>
              <w:drawing>
                <wp:inline distT="0" distB="0" distL="0" distR="0" wp14:anchorId="4A9E2A8D" wp14:editId="30D3332C">
                  <wp:extent cx="214630" cy="163195"/>
                  <wp:effectExtent l="0" t="0" r="0" b="0"/>
                  <wp:docPr id="79" name="Pictur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9" cstate="print"/>
                          <a:stretch>
                            <a:fillRect/>
                          </a:stretch>
                        </pic:blipFill>
                        <pic:spPr>
                          <a:xfrm>
                            <a:off x="0" y="0"/>
                            <a:ext cx="214630" cy="163195"/>
                          </a:xfrm>
                          <a:prstGeom prst="rect">
                            <a:avLst/>
                          </a:prstGeom>
                        </pic:spPr>
                      </pic:pic>
                    </a:graphicData>
                  </a:graphic>
                </wp:inline>
              </w:drawing>
            </w:r>
          </w:p>
        </w:tc>
        <w:tc>
          <w:tcPr>
            <w:tcW w:w="5017" w:type="dxa"/>
          </w:tcPr>
          <w:p w14:paraId="02169C1E" w14:textId="77777777" w:rsidR="00673117" w:rsidRDefault="00673117" w:rsidP="00FC4C85">
            <w:pPr>
              <w:pStyle w:val="TableParagraph"/>
              <w:spacing w:before="86"/>
              <w:ind w:left="0"/>
              <w:rPr>
                <w:rFonts w:ascii="Times New Roman"/>
                <w:sz w:val="20"/>
              </w:rPr>
            </w:pPr>
          </w:p>
          <w:p w14:paraId="386FC9B2"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315EF18E" wp14:editId="2265B4DF">
                      <wp:extent cx="2926080" cy="1903095"/>
                      <wp:effectExtent l="0" t="0" r="0" b="1905"/>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26080" cy="1903095"/>
                                <a:chOff x="0" y="0"/>
                                <a:chExt cx="2926080" cy="1903095"/>
                              </a:xfrm>
                            </wpg:grpSpPr>
                            <pic:pic xmlns:pic="http://schemas.openxmlformats.org/drawingml/2006/picture">
                              <pic:nvPicPr>
                                <pic:cNvPr id="27" name="Image 27" descr="C:\Users\tv0718\AppData\Local\Microsoft\Windows\INetCache\Content.Word\Ethernetkabel.jpg"/>
                                <pic:cNvPicPr/>
                              </pic:nvPicPr>
                              <pic:blipFill>
                                <a:blip r:embed="rId30" cstate="print"/>
                                <a:stretch>
                                  <a:fillRect/>
                                </a:stretch>
                              </pic:blipFill>
                              <pic:spPr>
                                <a:xfrm>
                                  <a:off x="0" y="0"/>
                                  <a:ext cx="2925572" cy="1903095"/>
                                </a:xfrm>
                                <a:prstGeom prst="rect">
                                  <a:avLst/>
                                </a:prstGeom>
                              </pic:spPr>
                            </pic:pic>
                            <pic:pic xmlns:pic="http://schemas.openxmlformats.org/drawingml/2006/picture">
                              <pic:nvPicPr>
                                <pic:cNvPr id="28" name="Image 28"/>
                                <pic:cNvPicPr/>
                              </pic:nvPicPr>
                              <pic:blipFill>
                                <a:blip r:embed="rId29" cstate="print"/>
                                <a:stretch>
                                  <a:fillRect/>
                                </a:stretch>
                              </pic:blipFill>
                              <pic:spPr>
                                <a:xfrm>
                                  <a:off x="90169" y="1466850"/>
                                  <a:ext cx="214629" cy="163195"/>
                                </a:xfrm>
                                <a:prstGeom prst="rect">
                                  <a:avLst/>
                                </a:prstGeom>
                              </pic:spPr>
                            </pic:pic>
                            <wps:wsp>
                              <wps:cNvPr id="29" name="Graphic 29"/>
                              <wps:cNvSpPr/>
                              <wps:spPr>
                                <a:xfrm>
                                  <a:off x="1929129" y="232536"/>
                                  <a:ext cx="328930" cy="198755"/>
                                </a:xfrm>
                                <a:custGeom>
                                  <a:avLst/>
                                  <a:gdLst/>
                                  <a:ahLst/>
                                  <a:cxnLst/>
                                  <a:rect l="l" t="t" r="r" b="b"/>
                                  <a:pathLst>
                                    <a:path w="328930" h="198755">
                                      <a:moveTo>
                                        <a:pt x="229489" y="0"/>
                                      </a:moveTo>
                                      <a:lnTo>
                                        <a:pt x="229489" y="49657"/>
                                      </a:lnTo>
                                      <a:lnTo>
                                        <a:pt x="0" y="49657"/>
                                      </a:lnTo>
                                      <a:lnTo>
                                        <a:pt x="0" y="148971"/>
                                      </a:lnTo>
                                      <a:lnTo>
                                        <a:pt x="229489" y="148971"/>
                                      </a:lnTo>
                                      <a:lnTo>
                                        <a:pt x="229489" y="198755"/>
                                      </a:lnTo>
                                      <a:lnTo>
                                        <a:pt x="328930" y="99314"/>
                                      </a:lnTo>
                                      <a:lnTo>
                                        <a:pt x="229489" y="0"/>
                                      </a:lnTo>
                                      <a:close/>
                                    </a:path>
                                  </a:pathLst>
                                </a:custGeom>
                                <a:solidFill>
                                  <a:srgbClr val="9BBA58"/>
                                </a:solidFill>
                              </wps:spPr>
                              <wps:bodyPr wrap="square" lIns="0" tIns="0" rIns="0" bIns="0" rtlCol="0">
                                <a:prstTxWarp prst="textNoShape">
                                  <a:avLst/>
                                </a:prstTxWarp>
                                <a:noAutofit/>
                              </wps:bodyPr>
                            </wps:wsp>
                            <wps:wsp>
                              <wps:cNvPr id="30" name="Graphic 30"/>
                              <wps:cNvSpPr/>
                              <wps:spPr>
                                <a:xfrm>
                                  <a:off x="1929129" y="232536"/>
                                  <a:ext cx="328930" cy="198755"/>
                                </a:xfrm>
                                <a:custGeom>
                                  <a:avLst/>
                                  <a:gdLst/>
                                  <a:ahLst/>
                                  <a:cxnLst/>
                                  <a:rect l="l" t="t" r="r" b="b"/>
                                  <a:pathLst>
                                    <a:path w="328930" h="198755">
                                      <a:moveTo>
                                        <a:pt x="0" y="49657"/>
                                      </a:moveTo>
                                      <a:lnTo>
                                        <a:pt x="229489" y="49657"/>
                                      </a:lnTo>
                                      <a:lnTo>
                                        <a:pt x="229489" y="0"/>
                                      </a:lnTo>
                                      <a:lnTo>
                                        <a:pt x="328930" y="99314"/>
                                      </a:lnTo>
                                      <a:lnTo>
                                        <a:pt x="229489" y="198755"/>
                                      </a:lnTo>
                                      <a:lnTo>
                                        <a:pt x="229489" y="148971"/>
                                      </a:lnTo>
                                      <a:lnTo>
                                        <a:pt x="0" y="148971"/>
                                      </a:lnTo>
                                      <a:lnTo>
                                        <a:pt x="0" y="49657"/>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4F184CDB" id="Group 26" o:spid="_x0000_s1026" style="width:230.4pt;height:149.85pt;mso-position-horizontal-relative:char;mso-position-vertical-relative:line" coordsize="29260,1903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">
                      <v:shape id="Image 27" o:spid="_x0000_s1027" type="#_x0000_t75" style="position:absolute;width:29255;height:19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">
                        <v:imagedata r:id="rId31" o:title="Ethernetkabel"/>
                      </v:shape>
                      <v:shape id="Image 28" o:spid="_x0000_s1028" type="#_x0000_t75" style="position:absolute;left:901;top:14668;width:2146;height:1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">
                        <v:imagedata r:id="rId32" o:title=""/>
                      </v:shape>
                      <v:shape id="Graphic 29" o:spid="_x0000_s1029" style="position:absolute;left:19291;top:2325;width:3289;height:1987;visibility:visible;mso-wrap-style:square;v-text-anchor:top" coordsize="328930,198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" path="m229489,r,49657l,49657r,99314l229489,148971r,49784l328930,99314,229489,xe" fillcolor="#9bba58" stroked="f">
                        <v:path arrowok="t"/>
                      </v:shape>
                      <v:shape id="Graphic 30" o:spid="_x0000_s1030" style="position:absolute;left:19291;top:2325;width:3289;height:1987;visibility:visible;mso-wrap-style:square;v-text-anchor:top" coordsize="328930,198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" path="m,49657r229489,l229489,r99441,99314l229489,198755r,-49784l,148971,,49657xe" filled="f" strokecolor="#70883e" strokeweight="2pt">
                        <v:path arrowok="t"/>
                      </v:shape>
                      <w10:anchorlock/>
                    </v:group>
                  </w:pict>
                </mc:Fallback>
              </mc:AlternateContent>
            </w:r>
          </w:p>
        </w:tc>
      </w:tr>
      <w:tr w:rsidR="00673117" w14:paraId="5BD0DB45" w14:textId="77777777" w:rsidTr="00FC4C85">
        <w:trPr>
          <w:trHeight w:val="3362"/>
        </w:trPr>
        <w:tc>
          <w:tcPr>
            <w:tcW w:w="3776" w:type="dxa"/>
          </w:tcPr>
          <w:p w14:paraId="228CF36E" w14:textId="5E01B1F1" w:rsidR="00673117" w:rsidRDefault="003E1F3E" w:rsidP="00FC4C85">
            <w:pPr>
              <w:pStyle w:val="TableParagraph"/>
              <w:spacing w:before="24"/>
              <w:rPr>
                <w:b/>
                <w:sz w:val="24"/>
              </w:rPr>
            </w:pPr>
            <w:r>
              <w:rPr>
                <w:b/>
                <w:sz w:val="24"/>
              </w:rPr>
              <w:t xml:space="preserve"> </w:t>
            </w:r>
          </w:p>
          <w:p w14:paraId="146393D0" w14:textId="77777777" w:rsidR="00673117" w:rsidRDefault="00673117" w:rsidP="00FC4C85">
            <w:pPr>
              <w:pStyle w:val="TableParagraph"/>
              <w:spacing w:before="9" w:line="235" w:lineRule="auto"/>
              <w:rPr>
                <w:sz w:val="24"/>
              </w:rPr>
            </w:pPr>
            <w:r>
              <w:rPr>
                <w:spacing w:val="-2"/>
                <w:sz w:val="24"/>
              </w:rPr>
              <w:t>Guide</w:t>
            </w:r>
            <w:r>
              <w:rPr>
                <w:spacing w:val="-12"/>
                <w:sz w:val="24"/>
              </w:rPr>
              <w:t xml:space="preserve"> </w:t>
            </w:r>
            <w:r>
              <w:rPr>
                <w:spacing w:val="-2"/>
                <w:sz w:val="24"/>
              </w:rPr>
              <w:t>Ethernet</w:t>
            </w:r>
            <w:r>
              <w:rPr>
                <w:spacing w:val="-12"/>
                <w:sz w:val="24"/>
              </w:rPr>
              <w:t xml:space="preserve"> </w:t>
            </w:r>
            <w:r>
              <w:rPr>
                <w:spacing w:val="-2"/>
                <w:sz w:val="24"/>
              </w:rPr>
              <w:t>cable</w:t>
            </w:r>
            <w:r>
              <w:rPr>
                <w:spacing w:val="-11"/>
                <w:sz w:val="24"/>
              </w:rPr>
              <w:t xml:space="preserve"> </w:t>
            </w:r>
            <w:r>
              <w:rPr>
                <w:spacing w:val="-2"/>
                <w:sz w:val="24"/>
              </w:rPr>
              <w:t>through</w:t>
            </w:r>
            <w:r>
              <w:rPr>
                <w:spacing w:val="-12"/>
                <w:sz w:val="24"/>
              </w:rPr>
              <w:t xml:space="preserve"> </w:t>
            </w:r>
            <w:r>
              <w:rPr>
                <w:spacing w:val="-2"/>
                <w:sz w:val="24"/>
              </w:rPr>
              <w:t xml:space="preserve">rubber </w:t>
            </w:r>
            <w:r>
              <w:rPr>
                <w:position w:val="2"/>
                <w:sz w:val="24"/>
              </w:rPr>
              <w:t>bushing…</w:t>
            </w:r>
            <w:r>
              <w:rPr>
                <w:spacing w:val="40"/>
                <w:position w:val="2"/>
                <w:sz w:val="24"/>
              </w:rPr>
              <w:t xml:space="preserve"> </w:t>
            </w:r>
            <w:r>
              <w:rPr>
                <w:noProof/>
                <w:spacing w:val="10"/>
                <w:sz w:val="24"/>
              </w:rPr>
              <w:drawing>
                <wp:inline distT="0" distB="0" distL="0" distR="0" wp14:anchorId="32D89226" wp14:editId="396B8C0E">
                  <wp:extent cx="214630" cy="163194"/>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9" cstate="print"/>
                          <a:stretch>
                            <a:fillRect/>
                          </a:stretch>
                        </pic:blipFill>
                        <pic:spPr>
                          <a:xfrm>
                            <a:off x="0" y="0"/>
                            <a:ext cx="214630" cy="163194"/>
                          </a:xfrm>
                          <a:prstGeom prst="rect">
                            <a:avLst/>
                          </a:prstGeom>
                        </pic:spPr>
                      </pic:pic>
                    </a:graphicData>
                  </a:graphic>
                </wp:inline>
              </w:drawing>
            </w:r>
          </w:p>
        </w:tc>
        <w:tc>
          <w:tcPr>
            <w:tcW w:w="5017" w:type="dxa"/>
          </w:tcPr>
          <w:p w14:paraId="4B2A45AA" w14:textId="77777777" w:rsidR="00673117" w:rsidRDefault="00673117" w:rsidP="00FC4C85">
            <w:pPr>
              <w:pStyle w:val="TableParagraph"/>
              <w:spacing w:before="85"/>
              <w:ind w:left="0"/>
              <w:rPr>
                <w:rFonts w:ascii="Times New Roman"/>
                <w:sz w:val="20"/>
              </w:rPr>
            </w:pPr>
          </w:p>
          <w:p w14:paraId="2FBF5FF4"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6DE8BD2A" wp14:editId="14ADEA6C">
                      <wp:extent cx="2889250" cy="1757045"/>
                      <wp:effectExtent l="0" t="0" r="0" b="5080"/>
                      <wp:docPr id="32" name="Group 32" descr="C:\Users\tv0718\AppData\Local\Microsoft\Windows\INetCache\Content.Word\Ethernet duch Muffe.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9250" cy="1757045"/>
                                <a:chOff x="0" y="0"/>
                                <a:chExt cx="2889250" cy="1757045"/>
                              </a:xfrm>
                            </wpg:grpSpPr>
                            <pic:pic xmlns:pic="http://schemas.openxmlformats.org/drawingml/2006/picture">
                              <pic:nvPicPr>
                                <pic:cNvPr id="33" name="Image 33" descr="C:\Users\tv0718\AppData\Local\Microsoft\Windows\INetCache\Content.Word\Ethernet duch Muffe.jpg"/>
                                <pic:cNvPicPr/>
                              </pic:nvPicPr>
                              <pic:blipFill>
                                <a:blip r:embed="rId33" cstate="print"/>
                                <a:stretch>
                                  <a:fillRect/>
                                </a:stretch>
                              </pic:blipFill>
                              <pic:spPr>
                                <a:xfrm>
                                  <a:off x="0" y="0"/>
                                  <a:ext cx="2888996" cy="1757044"/>
                                </a:xfrm>
                                <a:prstGeom prst="rect">
                                  <a:avLst/>
                                </a:prstGeom>
                              </pic:spPr>
                            </pic:pic>
                            <wps:wsp>
                              <wps:cNvPr id="34" name="Graphic 34"/>
                              <wps:cNvSpPr/>
                              <wps:spPr>
                                <a:xfrm>
                                  <a:off x="410463" y="642188"/>
                                  <a:ext cx="377825" cy="314325"/>
                                </a:xfrm>
                                <a:custGeom>
                                  <a:avLst/>
                                  <a:gdLst/>
                                  <a:ahLst/>
                                  <a:cxnLst/>
                                  <a:rect l="l" t="t" r="r" b="b"/>
                                  <a:pathLst>
                                    <a:path w="377825" h="314325">
                                      <a:moveTo>
                                        <a:pt x="73533" y="0"/>
                                      </a:moveTo>
                                      <a:lnTo>
                                        <a:pt x="0" y="131190"/>
                                      </a:lnTo>
                                      <a:lnTo>
                                        <a:pt x="209296" y="248665"/>
                                      </a:lnTo>
                                      <a:lnTo>
                                        <a:pt x="172593" y="314197"/>
                                      </a:lnTo>
                                      <a:lnTo>
                                        <a:pt x="377444" y="256539"/>
                                      </a:lnTo>
                                      <a:lnTo>
                                        <a:pt x="319659" y="51688"/>
                                      </a:lnTo>
                                      <a:lnTo>
                                        <a:pt x="282956" y="117347"/>
                                      </a:lnTo>
                                      <a:lnTo>
                                        <a:pt x="73533" y="0"/>
                                      </a:lnTo>
                                      <a:close/>
                                    </a:path>
                                  </a:pathLst>
                                </a:custGeom>
                                <a:solidFill>
                                  <a:srgbClr val="9BBA58"/>
                                </a:solidFill>
                              </wps:spPr>
                              <wps:bodyPr wrap="square" lIns="0" tIns="0" rIns="0" bIns="0" rtlCol="0">
                                <a:prstTxWarp prst="textNoShape">
                                  <a:avLst/>
                                </a:prstTxWarp>
                                <a:noAutofit/>
                              </wps:bodyPr>
                            </wps:wsp>
                            <wps:wsp>
                              <wps:cNvPr id="35" name="Graphic 35"/>
                              <wps:cNvSpPr/>
                              <wps:spPr>
                                <a:xfrm>
                                  <a:off x="410463" y="642188"/>
                                  <a:ext cx="377825" cy="314325"/>
                                </a:xfrm>
                                <a:custGeom>
                                  <a:avLst/>
                                  <a:gdLst/>
                                  <a:ahLst/>
                                  <a:cxnLst/>
                                  <a:rect l="l" t="t" r="r" b="b"/>
                                  <a:pathLst>
                                    <a:path w="377825" h="314325">
                                      <a:moveTo>
                                        <a:pt x="73533" y="0"/>
                                      </a:moveTo>
                                      <a:lnTo>
                                        <a:pt x="282956" y="117347"/>
                                      </a:lnTo>
                                      <a:lnTo>
                                        <a:pt x="319659" y="51688"/>
                                      </a:lnTo>
                                      <a:lnTo>
                                        <a:pt x="377444" y="256539"/>
                                      </a:lnTo>
                                      <a:lnTo>
                                        <a:pt x="172593" y="314197"/>
                                      </a:lnTo>
                                      <a:lnTo>
                                        <a:pt x="209296" y="248665"/>
                                      </a:lnTo>
                                      <a:lnTo>
                                        <a:pt x="0" y="131190"/>
                                      </a:lnTo>
                                      <a:lnTo>
                                        <a:pt x="73533" y="0"/>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39750987" id="Group 32" o:spid="_x0000_s1026" style="width:227.5pt;height:138.35pt;mso-position-horizontal-relative:char;mso-position-vertical-relative:line" coordsize="28892,175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">
                      <v:shape id="Image 33" o:spid="_x0000_s1027" type="#_x0000_t75" style="position:absolute;width:28889;height:175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">
                        <v:imagedata r:id="rId34" o:title="Ethernet duch Muffe"/>
                      </v:shape>
                      <v:shape id="Graphic 34" o:spid="_x0000_s1028" style="position:absolute;left:4104;top:6421;width:3778;height:3144;visibility:visible;mso-wrap-style:square;v-text-anchor:top" coordsize="37782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" path="m73533,l,131190,209296,248665r-36703,65532l377444,256539,319659,51688r-36703,65659l73533,xe" fillcolor="#9bba58" stroked="f">
                        <v:path arrowok="t"/>
                      </v:shape>
                      <v:shape id="Graphic 35" o:spid="_x0000_s1029" style="position:absolute;left:4104;top:6421;width:3778;height:3144;visibility:visible;mso-wrap-style:square;v-text-anchor:top" coordsize="37782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" path="m73533,l282956,117347,319659,51688r57785,204851l172593,314197r36703,-65532l,131190,73533,xe" filled="f" strokecolor="#70883e" strokeweight="2pt">
                        <v:path arrowok="t"/>
                      </v:shape>
                      <w10:anchorlock/>
                    </v:group>
                  </w:pict>
                </mc:Fallback>
              </mc:AlternateContent>
            </w:r>
          </w:p>
        </w:tc>
      </w:tr>
    </w:tbl>
    <w:p w14:paraId="15214E05" w14:textId="77777777" w:rsidR="00673117" w:rsidRDefault="00673117" w:rsidP="00673117">
      <w:pPr>
        <w:pStyle w:val="BodyText"/>
        <w:rPr>
          <w:rFonts w:ascii="Times New Roman"/>
          <w:sz w:val="8"/>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76"/>
        <w:gridCol w:w="5017"/>
      </w:tblGrid>
      <w:tr w:rsidR="00673117" w14:paraId="193D27EC" w14:textId="77777777" w:rsidTr="00FC4C85">
        <w:trPr>
          <w:trHeight w:val="3414"/>
        </w:trPr>
        <w:tc>
          <w:tcPr>
            <w:tcW w:w="3776" w:type="dxa"/>
          </w:tcPr>
          <w:p w14:paraId="39BAD5E1" w14:textId="60FA8631" w:rsidR="00673117" w:rsidRDefault="003E1F3E" w:rsidP="00FC4C85">
            <w:pPr>
              <w:pStyle w:val="TableParagraph"/>
              <w:rPr>
                <w:b/>
                <w:sz w:val="24"/>
              </w:rPr>
            </w:pPr>
            <w:r>
              <w:rPr>
                <w:b/>
                <w:sz w:val="24"/>
              </w:rPr>
              <w:t xml:space="preserve"> </w:t>
            </w:r>
          </w:p>
          <w:p w14:paraId="4FABFE31" w14:textId="77777777" w:rsidR="00673117" w:rsidRDefault="00673117" w:rsidP="00FC4C85">
            <w:pPr>
              <w:pStyle w:val="TableParagraph"/>
              <w:spacing w:line="244" w:lineRule="auto"/>
              <w:rPr>
                <w:sz w:val="24"/>
              </w:rPr>
            </w:pPr>
            <w:r>
              <w:rPr>
                <w:sz w:val="24"/>
              </w:rPr>
              <w:t>…and</w:t>
            </w:r>
            <w:r>
              <w:rPr>
                <w:spacing w:val="-14"/>
                <w:sz w:val="24"/>
              </w:rPr>
              <w:t xml:space="preserve"> </w:t>
            </w:r>
            <w:r>
              <w:rPr>
                <w:sz w:val="24"/>
              </w:rPr>
              <w:t>plug</w:t>
            </w:r>
            <w:r>
              <w:rPr>
                <w:spacing w:val="-14"/>
                <w:sz w:val="24"/>
              </w:rPr>
              <w:t xml:space="preserve"> </w:t>
            </w:r>
            <w:r>
              <w:rPr>
                <w:sz w:val="24"/>
              </w:rPr>
              <w:t>the</w:t>
            </w:r>
            <w:r>
              <w:rPr>
                <w:spacing w:val="-13"/>
                <w:sz w:val="24"/>
              </w:rPr>
              <w:t xml:space="preserve"> </w:t>
            </w:r>
            <w:r>
              <w:rPr>
                <w:sz w:val="24"/>
              </w:rPr>
              <w:t>Ethernet</w:t>
            </w:r>
            <w:r>
              <w:rPr>
                <w:spacing w:val="-14"/>
                <w:sz w:val="24"/>
              </w:rPr>
              <w:t xml:space="preserve"> </w:t>
            </w:r>
            <w:r>
              <w:rPr>
                <w:sz w:val="24"/>
              </w:rPr>
              <w:t>cable</w:t>
            </w:r>
            <w:r>
              <w:rPr>
                <w:spacing w:val="-13"/>
                <w:sz w:val="24"/>
              </w:rPr>
              <w:t xml:space="preserve"> </w:t>
            </w:r>
            <w:r>
              <w:rPr>
                <w:sz w:val="24"/>
              </w:rPr>
              <w:t>into front panel.</w:t>
            </w:r>
            <w:r>
              <w:rPr>
                <w:spacing w:val="40"/>
                <w:sz w:val="24"/>
              </w:rPr>
              <w:t xml:space="preserve"> </w:t>
            </w:r>
            <w:r>
              <w:rPr>
                <w:noProof/>
                <w:spacing w:val="-6"/>
                <w:position w:val="-4"/>
                <w:sz w:val="24"/>
              </w:rPr>
              <w:drawing>
                <wp:inline distT="0" distB="0" distL="0" distR="0" wp14:anchorId="6F06F5F1" wp14:editId="79160E0A">
                  <wp:extent cx="214630" cy="163195"/>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5" cstate="print"/>
                          <a:stretch>
                            <a:fillRect/>
                          </a:stretch>
                        </pic:blipFill>
                        <pic:spPr>
                          <a:xfrm>
                            <a:off x="0" y="0"/>
                            <a:ext cx="214630" cy="163195"/>
                          </a:xfrm>
                          <a:prstGeom prst="rect">
                            <a:avLst/>
                          </a:prstGeom>
                        </pic:spPr>
                      </pic:pic>
                    </a:graphicData>
                  </a:graphic>
                </wp:inline>
              </w:drawing>
            </w:r>
          </w:p>
        </w:tc>
        <w:tc>
          <w:tcPr>
            <w:tcW w:w="5017" w:type="dxa"/>
          </w:tcPr>
          <w:p w14:paraId="14437565" w14:textId="77777777" w:rsidR="00673117" w:rsidRDefault="00673117" w:rsidP="00FC4C85">
            <w:pPr>
              <w:pStyle w:val="TableParagraph"/>
              <w:spacing w:before="67"/>
              <w:ind w:left="0"/>
              <w:rPr>
                <w:rFonts w:ascii="Times New Roman"/>
                <w:sz w:val="20"/>
              </w:rPr>
            </w:pPr>
          </w:p>
          <w:p w14:paraId="7AFB6420"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5E25A0A0" wp14:editId="648FF1DD">
                      <wp:extent cx="1258570" cy="1785620"/>
                      <wp:effectExtent l="0" t="0" r="0" b="5080"/>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58570" cy="1785620"/>
                                <a:chOff x="0" y="0"/>
                                <a:chExt cx="1258570" cy="1785620"/>
                              </a:xfrm>
                            </wpg:grpSpPr>
                            <pic:pic xmlns:pic="http://schemas.openxmlformats.org/drawingml/2006/picture">
                              <pic:nvPicPr>
                                <pic:cNvPr id="42" name="Image 42" descr="C:\Users\tv0718\AppData\Local\Microsoft\Windows\INetCache\Content.Word\Ethernetanschluss.jpg"/>
                                <pic:cNvPicPr/>
                              </pic:nvPicPr>
                              <pic:blipFill>
                                <a:blip r:embed="rId36" cstate="print"/>
                                <a:stretch>
                                  <a:fillRect/>
                                </a:stretch>
                              </pic:blipFill>
                              <pic:spPr>
                                <a:xfrm>
                                  <a:off x="0" y="0"/>
                                  <a:ext cx="1258570" cy="1785620"/>
                                </a:xfrm>
                                <a:prstGeom prst="rect">
                                  <a:avLst/>
                                </a:prstGeom>
                              </pic:spPr>
                            </pic:pic>
                            <pic:pic xmlns:pic="http://schemas.openxmlformats.org/drawingml/2006/picture">
                              <pic:nvPicPr>
                                <pic:cNvPr id="43" name="Image 43"/>
                                <pic:cNvPicPr/>
                              </pic:nvPicPr>
                              <pic:blipFill>
                                <a:blip r:embed="rId37" cstate="print"/>
                                <a:stretch>
                                  <a:fillRect/>
                                </a:stretch>
                              </pic:blipFill>
                              <pic:spPr>
                                <a:xfrm>
                                  <a:off x="161289" y="296545"/>
                                  <a:ext cx="244348" cy="250317"/>
                                </a:xfrm>
                                <a:prstGeom prst="rect">
                                  <a:avLst/>
                                </a:prstGeom>
                              </pic:spPr>
                            </pic:pic>
                          </wpg:wgp>
                        </a:graphicData>
                      </a:graphic>
                    </wp:inline>
                  </w:drawing>
                </mc:Choice>
                <mc:Fallback>
                  <w:pict>
                    <v:group w14:anchorId="66621ED9" id="Group 41" o:spid="_x0000_s1026" style="width:99.1pt;height:140.6pt;mso-position-horizontal-relative:char;mso-position-vertical-relative:line" coordsize="12585,1785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">
                      <v:shape id="Image 42" o:spid="_x0000_s1027" type="#_x0000_t75" style="position:absolute;width:12585;height:17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">
                        <v:imagedata r:id="rId38" o:title="Ethernetanschluss"/>
                      </v:shape>
                      <v:shape id="Image 43" o:spid="_x0000_s1028" type="#_x0000_t75" style="position:absolute;left:1612;top:2965;width:2444;height:2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">
                        <v:imagedata r:id="rId39" o:title=""/>
                      </v:shape>
                      <w10:anchorlock/>
                    </v:group>
                  </w:pict>
                </mc:Fallback>
              </mc:AlternateContent>
            </w:r>
          </w:p>
        </w:tc>
      </w:tr>
      <w:tr w:rsidR="00673117" w14:paraId="262F2D89" w14:textId="77777777" w:rsidTr="00FC4C85">
        <w:trPr>
          <w:trHeight w:val="3458"/>
        </w:trPr>
        <w:tc>
          <w:tcPr>
            <w:tcW w:w="3776" w:type="dxa"/>
          </w:tcPr>
          <w:p w14:paraId="5A314BCB" w14:textId="09842428" w:rsidR="00673117" w:rsidRDefault="003E1F3E" w:rsidP="00FC4C85">
            <w:pPr>
              <w:pStyle w:val="TableParagraph"/>
              <w:rPr>
                <w:b/>
                <w:sz w:val="24"/>
              </w:rPr>
            </w:pPr>
            <w:r>
              <w:rPr>
                <w:b/>
                <w:sz w:val="24"/>
              </w:rPr>
              <w:lastRenderedPageBreak/>
              <w:t xml:space="preserve"> </w:t>
            </w:r>
          </w:p>
          <w:p w14:paraId="30359A64" w14:textId="77777777" w:rsidR="00673117" w:rsidRDefault="00673117" w:rsidP="00FC4C85">
            <w:pPr>
              <w:pStyle w:val="TableParagraph"/>
              <w:spacing w:before="14" w:line="230" w:lineRule="auto"/>
              <w:rPr>
                <w:sz w:val="24"/>
              </w:rPr>
            </w:pPr>
            <w:r>
              <w:rPr>
                <w:sz w:val="24"/>
              </w:rPr>
              <w:t xml:space="preserve">The cable for serial connection is </w:t>
            </w:r>
            <w:r>
              <w:rPr>
                <w:position w:val="1"/>
                <w:sz w:val="24"/>
              </w:rPr>
              <w:t>plugged</w:t>
            </w:r>
            <w:r>
              <w:rPr>
                <w:spacing w:val="-10"/>
                <w:position w:val="1"/>
                <w:sz w:val="24"/>
              </w:rPr>
              <w:t xml:space="preserve"> </w:t>
            </w:r>
            <w:r>
              <w:rPr>
                <w:position w:val="1"/>
                <w:sz w:val="24"/>
              </w:rPr>
              <w:t>onto</w:t>
            </w:r>
            <w:r>
              <w:rPr>
                <w:spacing w:val="-10"/>
                <w:position w:val="1"/>
                <w:sz w:val="24"/>
              </w:rPr>
              <w:t xml:space="preserve"> </w:t>
            </w:r>
            <w:r>
              <w:rPr>
                <w:position w:val="1"/>
                <w:sz w:val="24"/>
              </w:rPr>
              <w:t>the</w:t>
            </w:r>
            <w:r>
              <w:rPr>
                <w:spacing w:val="-10"/>
                <w:position w:val="1"/>
                <w:sz w:val="24"/>
              </w:rPr>
              <w:t xml:space="preserve"> </w:t>
            </w:r>
            <w:r>
              <w:rPr>
                <w:position w:val="1"/>
                <w:sz w:val="24"/>
              </w:rPr>
              <w:t>plug</w:t>
            </w:r>
            <w:r>
              <w:rPr>
                <w:spacing w:val="-10"/>
                <w:position w:val="1"/>
                <w:sz w:val="24"/>
              </w:rPr>
              <w:t xml:space="preserve"> </w:t>
            </w:r>
            <w:r>
              <w:rPr>
                <w:position w:val="1"/>
                <w:sz w:val="24"/>
              </w:rPr>
              <w:t>„XRDA“.</w:t>
            </w:r>
            <w:r>
              <w:rPr>
                <w:spacing w:val="49"/>
                <w:position w:val="1"/>
                <w:sz w:val="24"/>
              </w:rPr>
              <w:t xml:space="preserve"> </w:t>
            </w:r>
            <w:r>
              <w:rPr>
                <w:noProof/>
                <w:spacing w:val="-16"/>
                <w:sz w:val="24"/>
              </w:rPr>
              <w:drawing>
                <wp:inline distT="0" distB="0" distL="0" distR="0" wp14:anchorId="013EA007" wp14:editId="5A8DDFDE">
                  <wp:extent cx="214630" cy="163195"/>
                  <wp:effectExtent l="0" t="0" r="0" b="0"/>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40" cstate="print"/>
                          <a:stretch>
                            <a:fillRect/>
                          </a:stretch>
                        </pic:blipFill>
                        <pic:spPr>
                          <a:xfrm>
                            <a:off x="0" y="0"/>
                            <a:ext cx="214630" cy="163195"/>
                          </a:xfrm>
                          <a:prstGeom prst="rect">
                            <a:avLst/>
                          </a:prstGeom>
                        </pic:spPr>
                      </pic:pic>
                    </a:graphicData>
                  </a:graphic>
                </wp:inline>
              </w:drawing>
            </w:r>
          </w:p>
        </w:tc>
        <w:tc>
          <w:tcPr>
            <w:tcW w:w="5017" w:type="dxa"/>
          </w:tcPr>
          <w:p w14:paraId="1370BA89" w14:textId="77777777" w:rsidR="00673117" w:rsidRDefault="00673117" w:rsidP="00FC4C85">
            <w:pPr>
              <w:pStyle w:val="TableParagraph"/>
              <w:spacing w:before="67"/>
              <w:ind w:left="0"/>
              <w:rPr>
                <w:rFonts w:ascii="Times New Roman"/>
                <w:sz w:val="20"/>
              </w:rPr>
            </w:pPr>
          </w:p>
          <w:p w14:paraId="66B0C2D4"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0FD231C0" wp14:editId="0DCB597C">
                      <wp:extent cx="2861310" cy="1818005"/>
                      <wp:effectExtent l="0" t="0" r="0" b="1269"/>
                      <wp:docPr id="45" name="Group 45" descr="C:\Users\tv0718\AppData\Local\Microsoft\Windows\INetCache\Content.Word\Anschluss Platine.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61310" cy="1818005"/>
                                <a:chOff x="0" y="0"/>
                                <a:chExt cx="2861310" cy="1818005"/>
                              </a:xfrm>
                            </wpg:grpSpPr>
                            <pic:pic xmlns:pic="http://schemas.openxmlformats.org/drawingml/2006/picture">
                              <pic:nvPicPr>
                                <pic:cNvPr id="46" name="Image 46" descr="C:\Users\tv0718\AppData\Local\Microsoft\Windows\INetCache\Content.Word\Anschluss Platine.jpg"/>
                                <pic:cNvPicPr/>
                              </pic:nvPicPr>
                              <pic:blipFill>
                                <a:blip r:embed="rId41" cstate="print"/>
                                <a:stretch>
                                  <a:fillRect/>
                                </a:stretch>
                              </pic:blipFill>
                              <pic:spPr>
                                <a:xfrm>
                                  <a:off x="0" y="0"/>
                                  <a:ext cx="2861310" cy="1817623"/>
                                </a:xfrm>
                                <a:prstGeom prst="rect">
                                  <a:avLst/>
                                </a:prstGeom>
                              </pic:spPr>
                            </pic:pic>
                            <wps:wsp>
                              <wps:cNvPr id="47" name="Graphic 47"/>
                              <wps:cNvSpPr/>
                              <wps:spPr>
                                <a:xfrm>
                                  <a:off x="686688" y="605790"/>
                                  <a:ext cx="458470" cy="270510"/>
                                </a:xfrm>
                                <a:custGeom>
                                  <a:avLst/>
                                  <a:gdLst/>
                                  <a:ahLst/>
                                  <a:cxnLst/>
                                  <a:rect l="l" t="t" r="r" b="b"/>
                                  <a:pathLst>
                                    <a:path w="458470" h="270510">
                                      <a:moveTo>
                                        <a:pt x="34416" y="0"/>
                                      </a:moveTo>
                                      <a:lnTo>
                                        <a:pt x="0" y="88138"/>
                                      </a:lnTo>
                                      <a:lnTo>
                                        <a:pt x="353186" y="225933"/>
                                      </a:lnTo>
                                      <a:lnTo>
                                        <a:pt x="336041" y="270002"/>
                                      </a:lnTo>
                                      <a:lnTo>
                                        <a:pt x="458469" y="216281"/>
                                      </a:lnTo>
                                      <a:lnTo>
                                        <a:pt x="404748" y="93726"/>
                                      </a:lnTo>
                                      <a:lnTo>
                                        <a:pt x="387603" y="137795"/>
                                      </a:lnTo>
                                      <a:lnTo>
                                        <a:pt x="34416" y="0"/>
                                      </a:lnTo>
                                      <a:close/>
                                    </a:path>
                                  </a:pathLst>
                                </a:custGeom>
                                <a:solidFill>
                                  <a:srgbClr val="9BBA58"/>
                                </a:solidFill>
                              </wps:spPr>
                              <wps:bodyPr wrap="square" lIns="0" tIns="0" rIns="0" bIns="0" rtlCol="0">
                                <a:prstTxWarp prst="textNoShape">
                                  <a:avLst/>
                                </a:prstTxWarp>
                                <a:noAutofit/>
                              </wps:bodyPr>
                            </wps:wsp>
                            <wps:wsp>
                              <wps:cNvPr id="48" name="Graphic 48"/>
                              <wps:cNvSpPr/>
                              <wps:spPr>
                                <a:xfrm>
                                  <a:off x="686688" y="605790"/>
                                  <a:ext cx="458470" cy="270510"/>
                                </a:xfrm>
                                <a:custGeom>
                                  <a:avLst/>
                                  <a:gdLst/>
                                  <a:ahLst/>
                                  <a:cxnLst/>
                                  <a:rect l="l" t="t" r="r" b="b"/>
                                  <a:pathLst>
                                    <a:path w="458470" h="270510">
                                      <a:moveTo>
                                        <a:pt x="34416" y="0"/>
                                      </a:moveTo>
                                      <a:lnTo>
                                        <a:pt x="387603" y="137795"/>
                                      </a:lnTo>
                                      <a:lnTo>
                                        <a:pt x="404748" y="93726"/>
                                      </a:lnTo>
                                      <a:lnTo>
                                        <a:pt x="458469" y="216281"/>
                                      </a:lnTo>
                                      <a:lnTo>
                                        <a:pt x="336041" y="270002"/>
                                      </a:lnTo>
                                      <a:lnTo>
                                        <a:pt x="353186" y="225933"/>
                                      </a:lnTo>
                                      <a:lnTo>
                                        <a:pt x="0" y="88138"/>
                                      </a:lnTo>
                                      <a:lnTo>
                                        <a:pt x="34416" y="0"/>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0C52FBF0" id="Group 45" o:spid="_x0000_s1026" style="width:225.3pt;height:143.15pt;mso-position-horizontal-relative:char;mso-position-vertical-relative:line" coordsize="28613,181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">
                      <v:shape id="Image 46" o:spid="_x0000_s1027" type="#_x0000_t75" style="position:absolute;width:28613;height:18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">
                        <v:imagedata r:id="rId42" o:title="Anschluss Platine"/>
                      </v:shape>
                      <v:shape id="Graphic 47" o:spid="_x0000_s1028" style="position:absolute;left:6866;top:6057;width:4585;height:2706;visibility:visible;mso-wrap-style:square;v-text-anchor:top" coordsize="45847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" path="m34416,l,88138,353186,225933r-17145,44069l458469,216281,404748,93726r-17145,44069l34416,xe" fillcolor="#9bba58" stroked="f">
                        <v:path arrowok="t"/>
                      </v:shape>
                      <v:shape id="Graphic 48" o:spid="_x0000_s1029" style="position:absolute;left:6866;top:6057;width:4585;height:2706;visibility:visible;mso-wrap-style:square;v-text-anchor:top" coordsize="458470,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" path="m34416,l387603,137795,404748,93726r53721,122555l336041,270002r17145,-44069l,88138,34416,xe" filled="f" strokecolor="#70883e" strokeweight="2pt">
                        <v:path arrowok="t"/>
                      </v:shape>
                      <w10:anchorlock/>
                    </v:group>
                  </w:pict>
                </mc:Fallback>
              </mc:AlternateContent>
            </w:r>
          </w:p>
        </w:tc>
      </w:tr>
      <w:tr w:rsidR="00673117" w14:paraId="499757D2" w14:textId="77777777" w:rsidTr="00FC4C85">
        <w:trPr>
          <w:trHeight w:val="3775"/>
        </w:trPr>
        <w:tc>
          <w:tcPr>
            <w:tcW w:w="3776" w:type="dxa"/>
          </w:tcPr>
          <w:p w14:paraId="7AF2B789" w14:textId="18A3E2E7" w:rsidR="00673117" w:rsidRDefault="003E1F3E" w:rsidP="00FC4C85">
            <w:pPr>
              <w:pStyle w:val="TableParagraph"/>
              <w:rPr>
                <w:b/>
                <w:sz w:val="24"/>
              </w:rPr>
            </w:pPr>
            <w:r>
              <w:rPr>
                <w:b/>
                <w:sz w:val="24"/>
              </w:rPr>
              <w:t xml:space="preserve"> </w:t>
            </w:r>
          </w:p>
          <w:p w14:paraId="4C77E9A5" w14:textId="77777777" w:rsidR="00673117" w:rsidRDefault="00673117" w:rsidP="00FC4C85">
            <w:pPr>
              <w:pStyle w:val="TableParagraph"/>
              <w:spacing w:before="5" w:line="244" w:lineRule="auto"/>
              <w:ind w:right="369"/>
              <w:rPr>
                <w:sz w:val="24"/>
              </w:rPr>
            </w:pPr>
            <w:r>
              <w:rPr>
                <w:sz w:val="24"/>
              </w:rPr>
              <w:t>Remove</w:t>
            </w:r>
            <w:r>
              <w:rPr>
                <w:spacing w:val="-14"/>
                <w:sz w:val="24"/>
              </w:rPr>
              <w:t xml:space="preserve"> </w:t>
            </w:r>
            <w:r>
              <w:rPr>
                <w:sz w:val="24"/>
              </w:rPr>
              <w:t>plug</w:t>
            </w:r>
            <w:r>
              <w:rPr>
                <w:spacing w:val="-14"/>
                <w:sz w:val="24"/>
              </w:rPr>
              <w:t xml:space="preserve"> </w:t>
            </w:r>
            <w:r>
              <w:rPr>
                <w:sz w:val="24"/>
              </w:rPr>
              <w:t>of</w:t>
            </w:r>
            <w:r>
              <w:rPr>
                <w:spacing w:val="-13"/>
                <w:sz w:val="24"/>
              </w:rPr>
              <w:t xml:space="preserve"> </w:t>
            </w:r>
            <w:r>
              <w:rPr>
                <w:sz w:val="24"/>
              </w:rPr>
              <w:t>milk</w:t>
            </w:r>
            <w:r>
              <w:rPr>
                <w:spacing w:val="-14"/>
                <w:sz w:val="24"/>
              </w:rPr>
              <w:t xml:space="preserve"> </w:t>
            </w:r>
            <w:r>
              <w:rPr>
                <w:sz w:val="24"/>
              </w:rPr>
              <w:t>cooler</w:t>
            </w:r>
            <w:r>
              <w:rPr>
                <w:spacing w:val="-13"/>
                <w:sz w:val="24"/>
              </w:rPr>
              <w:t xml:space="preserve"> </w:t>
            </w:r>
            <w:r>
              <w:rPr>
                <w:sz w:val="24"/>
              </w:rPr>
              <w:t>empty sensor from housing…</w:t>
            </w:r>
            <w:r>
              <w:rPr>
                <w:spacing w:val="80"/>
                <w:sz w:val="24"/>
              </w:rPr>
              <w:t xml:space="preserve"> </w:t>
            </w:r>
            <w:r>
              <w:rPr>
                <w:noProof/>
                <w:spacing w:val="-23"/>
                <w:position w:val="-3"/>
                <w:sz w:val="24"/>
              </w:rPr>
              <w:drawing>
                <wp:inline distT="0" distB="0" distL="0" distR="0" wp14:anchorId="4D34AF81" wp14:editId="793DD04F">
                  <wp:extent cx="214630" cy="163194"/>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3" cstate="print"/>
                          <a:stretch>
                            <a:fillRect/>
                          </a:stretch>
                        </pic:blipFill>
                        <pic:spPr>
                          <a:xfrm>
                            <a:off x="0" y="0"/>
                            <a:ext cx="214630" cy="163194"/>
                          </a:xfrm>
                          <a:prstGeom prst="rect">
                            <a:avLst/>
                          </a:prstGeom>
                        </pic:spPr>
                      </pic:pic>
                    </a:graphicData>
                  </a:graphic>
                </wp:inline>
              </w:drawing>
            </w:r>
          </w:p>
        </w:tc>
        <w:tc>
          <w:tcPr>
            <w:tcW w:w="5017" w:type="dxa"/>
          </w:tcPr>
          <w:p w14:paraId="2F4B47EB" w14:textId="77777777" w:rsidR="00673117" w:rsidRDefault="00673117" w:rsidP="00FC4C85">
            <w:pPr>
              <w:pStyle w:val="TableParagraph"/>
              <w:spacing w:before="66"/>
              <w:ind w:left="0"/>
              <w:rPr>
                <w:rFonts w:ascii="Times New Roman"/>
                <w:sz w:val="20"/>
              </w:rPr>
            </w:pPr>
          </w:p>
          <w:p w14:paraId="7612C834"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536D6ED8" wp14:editId="28422FF5">
                      <wp:extent cx="2950210" cy="2018030"/>
                      <wp:effectExtent l="0" t="0" r="0" b="1269"/>
                      <wp:docPr id="50" name="Group 50" descr="C:\Users\tv0718\AppData\Local\Microsoft\Windows\INetCache\Content.Word\Stecker 12V.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0210" cy="2018030"/>
                                <a:chOff x="0" y="0"/>
                                <a:chExt cx="2950210" cy="2018030"/>
                              </a:xfrm>
                            </wpg:grpSpPr>
                            <pic:pic xmlns:pic="http://schemas.openxmlformats.org/drawingml/2006/picture">
                              <pic:nvPicPr>
                                <pic:cNvPr id="51" name="Image 51" descr="C:\Users\tv0718\AppData\Local\Microsoft\Windows\INetCache\Content.Word\Stecker 12V.JPG"/>
                                <pic:cNvPicPr/>
                              </pic:nvPicPr>
                              <pic:blipFill>
                                <a:blip r:embed="rId44" cstate="print"/>
                                <a:stretch>
                                  <a:fillRect/>
                                </a:stretch>
                              </pic:blipFill>
                              <pic:spPr>
                                <a:xfrm>
                                  <a:off x="0" y="0"/>
                                  <a:ext cx="2949829" cy="2018030"/>
                                </a:xfrm>
                                <a:prstGeom prst="rect">
                                  <a:avLst/>
                                </a:prstGeom>
                              </pic:spPr>
                            </pic:pic>
                            <wps:wsp>
                              <wps:cNvPr id="52" name="Graphic 52"/>
                              <wps:cNvSpPr/>
                              <wps:spPr>
                                <a:xfrm>
                                  <a:off x="956691" y="504316"/>
                                  <a:ext cx="469900" cy="383540"/>
                                </a:xfrm>
                                <a:custGeom>
                                  <a:avLst/>
                                  <a:gdLst/>
                                  <a:ahLst/>
                                  <a:cxnLst/>
                                  <a:rect l="l" t="t" r="r" b="b"/>
                                  <a:pathLst>
                                    <a:path w="469900" h="383540">
                                      <a:moveTo>
                                        <a:pt x="60578" y="0"/>
                                      </a:moveTo>
                                      <a:lnTo>
                                        <a:pt x="0" y="83439"/>
                                      </a:lnTo>
                                      <a:lnTo>
                                        <a:pt x="355472" y="341249"/>
                                      </a:lnTo>
                                      <a:lnTo>
                                        <a:pt x="325246" y="383032"/>
                                      </a:lnTo>
                                      <a:lnTo>
                                        <a:pt x="469391" y="360045"/>
                                      </a:lnTo>
                                      <a:lnTo>
                                        <a:pt x="446404" y="215900"/>
                                      </a:lnTo>
                                      <a:lnTo>
                                        <a:pt x="416051" y="257683"/>
                                      </a:lnTo>
                                      <a:lnTo>
                                        <a:pt x="60578" y="0"/>
                                      </a:lnTo>
                                      <a:close/>
                                    </a:path>
                                  </a:pathLst>
                                </a:custGeom>
                                <a:solidFill>
                                  <a:srgbClr val="C0504D"/>
                                </a:solidFill>
                              </wps:spPr>
                              <wps:bodyPr wrap="square" lIns="0" tIns="0" rIns="0" bIns="0" rtlCol="0">
                                <a:prstTxWarp prst="textNoShape">
                                  <a:avLst/>
                                </a:prstTxWarp>
                                <a:noAutofit/>
                              </wps:bodyPr>
                            </wps:wsp>
                            <wps:wsp>
                              <wps:cNvPr id="53" name="Graphic 53"/>
                              <wps:cNvSpPr/>
                              <wps:spPr>
                                <a:xfrm>
                                  <a:off x="956691" y="504316"/>
                                  <a:ext cx="469900" cy="383540"/>
                                </a:xfrm>
                                <a:custGeom>
                                  <a:avLst/>
                                  <a:gdLst/>
                                  <a:ahLst/>
                                  <a:cxnLst/>
                                  <a:rect l="l" t="t" r="r" b="b"/>
                                  <a:pathLst>
                                    <a:path w="469900" h="383540">
                                      <a:moveTo>
                                        <a:pt x="60578" y="0"/>
                                      </a:moveTo>
                                      <a:lnTo>
                                        <a:pt x="416051" y="257683"/>
                                      </a:lnTo>
                                      <a:lnTo>
                                        <a:pt x="446404" y="215900"/>
                                      </a:lnTo>
                                      <a:lnTo>
                                        <a:pt x="469391" y="360045"/>
                                      </a:lnTo>
                                      <a:lnTo>
                                        <a:pt x="325246" y="383032"/>
                                      </a:lnTo>
                                      <a:lnTo>
                                        <a:pt x="355472" y="341249"/>
                                      </a:lnTo>
                                      <a:lnTo>
                                        <a:pt x="0" y="83439"/>
                                      </a:lnTo>
                                      <a:lnTo>
                                        <a:pt x="60578" y="0"/>
                                      </a:lnTo>
                                      <a:close/>
                                    </a:path>
                                  </a:pathLst>
                                </a:custGeom>
                                <a:ln w="25400">
                                  <a:solidFill>
                                    <a:srgbClr val="8B3836"/>
                                  </a:solidFill>
                                  <a:prstDash val="solid"/>
                                </a:ln>
                              </wps:spPr>
                              <wps:bodyPr wrap="square" lIns="0" tIns="0" rIns="0" bIns="0" rtlCol="0">
                                <a:prstTxWarp prst="textNoShape">
                                  <a:avLst/>
                                </a:prstTxWarp>
                                <a:noAutofit/>
                              </wps:bodyPr>
                            </wps:wsp>
                          </wpg:wgp>
                        </a:graphicData>
                      </a:graphic>
                    </wp:inline>
                  </w:drawing>
                </mc:Choice>
                <mc:Fallback>
                  <w:pict>
                    <v:group w14:anchorId="411DF9CF" id="Group 50" o:spid="_x0000_s1026" style="width:232.3pt;height:158.9pt;mso-position-horizontal-relative:char;mso-position-vertical-relative:line" coordsize="29502,201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">
                      <v:shape id="Image 51" o:spid="_x0000_s1027" type="#_x0000_t75" style="position:absolute;width:29498;height:20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">
                        <v:imagedata r:id="rId45" o:title="Stecker 12V"/>
                      </v:shape>
                      <v:shape id="Graphic 52" o:spid="_x0000_s1028" style="position:absolute;left:9566;top:5043;width:4699;height:3835;visibility:visible;mso-wrap-style:square;v-text-anchor:top" coordsize="469900,383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" path="m60578,l,83439,355472,341249r-30226,41783l469391,360045,446404,215900r-30353,41783l60578,xe" fillcolor="#c0504d" stroked="f">
                        <v:path arrowok="t"/>
                      </v:shape>
                      <v:shape id="Graphic 53" o:spid="_x0000_s1029" style="position:absolute;left:9566;top:5043;width:4699;height:3835;visibility:visible;mso-wrap-style:square;v-text-anchor:top" coordsize="469900,383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" path="m60578,l416051,257683r30353,-41783l469391,360045,325246,383032r30226,-41783l,83439,60578,xe" filled="f" strokecolor="#8b3836" strokeweight="2pt">
                        <v:path arrowok="t"/>
                      </v:shape>
                      <w10:anchorlock/>
                    </v:group>
                  </w:pict>
                </mc:Fallback>
              </mc:AlternateContent>
            </w:r>
          </w:p>
        </w:tc>
      </w:tr>
    </w:tbl>
    <w:p w14:paraId="1EA3B785" w14:textId="77777777" w:rsidR="00673117" w:rsidRDefault="00673117" w:rsidP="00673117">
      <w:pPr>
        <w:pStyle w:val="BodyText"/>
        <w:rPr>
          <w:rFonts w:ascii="Times New Roman"/>
          <w:sz w:val="8"/>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76"/>
        <w:gridCol w:w="5017"/>
      </w:tblGrid>
      <w:tr w:rsidR="00673117" w14:paraId="66A02443" w14:textId="77777777" w:rsidTr="00FC4C85">
        <w:trPr>
          <w:trHeight w:val="4077"/>
        </w:trPr>
        <w:tc>
          <w:tcPr>
            <w:tcW w:w="3776" w:type="dxa"/>
          </w:tcPr>
          <w:p w14:paraId="09C43A2B" w14:textId="79C1265B" w:rsidR="00673117" w:rsidRDefault="003E1F3E" w:rsidP="00FC4C85">
            <w:pPr>
              <w:pStyle w:val="TableParagraph"/>
              <w:rPr>
                <w:b/>
                <w:sz w:val="24"/>
              </w:rPr>
            </w:pPr>
            <w:r>
              <w:rPr>
                <w:b/>
                <w:sz w:val="24"/>
              </w:rPr>
              <w:t xml:space="preserve"> </w:t>
            </w:r>
          </w:p>
          <w:p w14:paraId="47F836B9" w14:textId="77777777" w:rsidR="00673117" w:rsidRDefault="00673117" w:rsidP="00FC4C85">
            <w:pPr>
              <w:pStyle w:val="TableParagraph"/>
              <w:tabs>
                <w:tab w:val="left" w:pos="1119"/>
              </w:tabs>
              <w:spacing w:line="244" w:lineRule="auto"/>
              <w:ind w:right="141"/>
              <w:rPr>
                <w:sz w:val="24"/>
              </w:rPr>
            </w:pPr>
            <w:r>
              <w:rPr>
                <w:sz w:val="24"/>
              </w:rPr>
              <w:t>and</w:t>
            </w:r>
            <w:r>
              <w:rPr>
                <w:spacing w:val="-6"/>
                <w:sz w:val="24"/>
              </w:rPr>
              <w:t xml:space="preserve"> </w:t>
            </w:r>
            <w:r>
              <w:rPr>
                <w:sz w:val="24"/>
              </w:rPr>
              <w:t>plug</w:t>
            </w:r>
            <w:r>
              <w:rPr>
                <w:spacing w:val="-5"/>
                <w:sz w:val="24"/>
              </w:rPr>
              <w:t xml:space="preserve"> </w:t>
            </w:r>
            <w:r>
              <w:rPr>
                <w:sz w:val="24"/>
              </w:rPr>
              <w:t>the</w:t>
            </w:r>
            <w:r>
              <w:rPr>
                <w:spacing w:val="-5"/>
                <w:sz w:val="24"/>
              </w:rPr>
              <w:t xml:space="preserve"> </w:t>
            </w:r>
            <w:r>
              <w:rPr>
                <w:sz w:val="24"/>
              </w:rPr>
              <w:t>Y</w:t>
            </w:r>
            <w:r>
              <w:rPr>
                <w:spacing w:val="-5"/>
                <w:sz w:val="24"/>
              </w:rPr>
              <w:t xml:space="preserve"> </w:t>
            </w:r>
            <w:r>
              <w:rPr>
                <w:sz w:val="24"/>
              </w:rPr>
              <w:t>plug</w:t>
            </w:r>
            <w:r>
              <w:rPr>
                <w:spacing w:val="-5"/>
                <w:sz w:val="24"/>
              </w:rPr>
              <w:t xml:space="preserve"> </w:t>
            </w:r>
            <w:r>
              <w:rPr>
                <w:sz w:val="24"/>
              </w:rPr>
              <w:t>between</w:t>
            </w:r>
            <w:r>
              <w:rPr>
                <w:spacing w:val="-5"/>
                <w:sz w:val="24"/>
              </w:rPr>
              <w:t xml:space="preserve"> </w:t>
            </w:r>
            <w:r>
              <w:rPr>
                <w:sz w:val="24"/>
              </w:rPr>
              <w:t>plug</w:t>
            </w:r>
            <w:r>
              <w:rPr>
                <w:spacing w:val="-5"/>
                <w:sz w:val="24"/>
              </w:rPr>
              <w:t xml:space="preserve"> </w:t>
            </w:r>
            <w:r>
              <w:rPr>
                <w:sz w:val="24"/>
              </w:rPr>
              <w:t xml:space="preserve">of milk cooler empty sensor and </w:t>
            </w:r>
            <w:r>
              <w:rPr>
                <w:spacing w:val="-2"/>
                <w:sz w:val="24"/>
              </w:rPr>
              <w:t>housing.</w:t>
            </w:r>
            <w:r>
              <w:rPr>
                <w:sz w:val="24"/>
              </w:rPr>
              <w:tab/>
            </w:r>
            <w:r>
              <w:rPr>
                <w:noProof/>
                <w:position w:val="-5"/>
                <w:sz w:val="24"/>
              </w:rPr>
              <w:drawing>
                <wp:inline distT="0" distB="0" distL="0" distR="0" wp14:anchorId="0E369B87" wp14:editId="5FF9557E">
                  <wp:extent cx="214630" cy="163195"/>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46" cstate="print"/>
                          <a:stretch>
                            <a:fillRect/>
                          </a:stretch>
                        </pic:blipFill>
                        <pic:spPr>
                          <a:xfrm>
                            <a:off x="0" y="0"/>
                            <a:ext cx="214630" cy="163195"/>
                          </a:xfrm>
                          <a:prstGeom prst="rect">
                            <a:avLst/>
                          </a:prstGeom>
                        </pic:spPr>
                      </pic:pic>
                    </a:graphicData>
                  </a:graphic>
                </wp:inline>
              </w:drawing>
            </w:r>
          </w:p>
          <w:p w14:paraId="18582C67" w14:textId="77777777" w:rsidR="00673117" w:rsidRDefault="00673117" w:rsidP="00FC4C85">
            <w:pPr>
              <w:pStyle w:val="TableParagraph"/>
              <w:spacing w:before="18"/>
              <w:ind w:left="0"/>
              <w:rPr>
                <w:rFonts w:ascii="Times New Roman"/>
                <w:sz w:val="24"/>
              </w:rPr>
            </w:pPr>
          </w:p>
          <w:p w14:paraId="09AC330E" w14:textId="77777777" w:rsidR="00673117" w:rsidRDefault="00673117" w:rsidP="00FC4C85">
            <w:pPr>
              <w:pStyle w:val="TableParagraph"/>
              <w:spacing w:before="0" w:line="242" w:lineRule="auto"/>
              <w:rPr>
                <w:sz w:val="24"/>
              </w:rPr>
            </w:pPr>
            <w:r>
              <w:rPr>
                <w:sz w:val="24"/>
              </w:rPr>
              <w:t>Fit</w:t>
            </w:r>
            <w:r>
              <w:rPr>
                <w:spacing w:val="-7"/>
                <w:sz w:val="24"/>
              </w:rPr>
              <w:t xml:space="preserve"> </w:t>
            </w:r>
            <w:r>
              <w:rPr>
                <w:sz w:val="24"/>
              </w:rPr>
              <w:t>Y</w:t>
            </w:r>
            <w:r>
              <w:rPr>
                <w:spacing w:val="-6"/>
                <w:sz w:val="24"/>
              </w:rPr>
              <w:t xml:space="preserve"> </w:t>
            </w:r>
            <w:r>
              <w:rPr>
                <w:sz w:val="24"/>
              </w:rPr>
              <w:t>plug</w:t>
            </w:r>
            <w:r>
              <w:rPr>
                <w:spacing w:val="-6"/>
                <w:sz w:val="24"/>
              </w:rPr>
              <w:t xml:space="preserve"> </w:t>
            </w:r>
            <w:r>
              <w:rPr>
                <w:sz w:val="24"/>
              </w:rPr>
              <w:t>at</w:t>
            </w:r>
            <w:r>
              <w:rPr>
                <w:spacing w:val="-6"/>
                <w:sz w:val="24"/>
              </w:rPr>
              <w:t xml:space="preserve"> </w:t>
            </w:r>
            <w:r>
              <w:rPr>
                <w:sz w:val="24"/>
              </w:rPr>
              <w:t>housing</w:t>
            </w:r>
            <w:r>
              <w:rPr>
                <w:spacing w:val="-6"/>
                <w:sz w:val="24"/>
              </w:rPr>
              <w:t xml:space="preserve"> </w:t>
            </w:r>
            <w:r>
              <w:rPr>
                <w:sz w:val="24"/>
              </w:rPr>
              <w:t>again</w:t>
            </w:r>
            <w:r>
              <w:rPr>
                <w:spacing w:val="-6"/>
                <w:sz w:val="24"/>
              </w:rPr>
              <w:t xml:space="preserve"> </w:t>
            </w:r>
            <w:r>
              <w:rPr>
                <w:sz w:val="24"/>
              </w:rPr>
              <w:t xml:space="preserve">(w/o illustration) </w:t>
            </w:r>
            <w:r>
              <w:rPr>
                <w:noProof/>
                <w:spacing w:val="13"/>
                <w:position w:val="-2"/>
                <w:sz w:val="24"/>
              </w:rPr>
              <w:drawing>
                <wp:inline distT="0" distB="0" distL="0" distR="0" wp14:anchorId="7B51BF9A" wp14:editId="0A306851">
                  <wp:extent cx="214630" cy="163195"/>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47" cstate="print"/>
                          <a:stretch>
                            <a:fillRect/>
                          </a:stretch>
                        </pic:blipFill>
                        <pic:spPr>
                          <a:xfrm>
                            <a:off x="0" y="0"/>
                            <a:ext cx="214630" cy="163195"/>
                          </a:xfrm>
                          <a:prstGeom prst="rect">
                            <a:avLst/>
                          </a:prstGeom>
                        </pic:spPr>
                      </pic:pic>
                    </a:graphicData>
                  </a:graphic>
                </wp:inline>
              </w:drawing>
            </w:r>
          </w:p>
        </w:tc>
        <w:tc>
          <w:tcPr>
            <w:tcW w:w="5017" w:type="dxa"/>
          </w:tcPr>
          <w:p w14:paraId="2E2F4613" w14:textId="77777777" w:rsidR="00673117" w:rsidRDefault="00673117" w:rsidP="00FC4C85">
            <w:pPr>
              <w:pStyle w:val="TableParagraph"/>
              <w:spacing w:before="0"/>
              <w:ind w:left="105"/>
              <w:rPr>
                <w:rFonts w:ascii="Times New Roman"/>
                <w:sz w:val="20"/>
              </w:rPr>
            </w:pPr>
            <w:r>
              <w:rPr>
                <w:rFonts w:ascii="Times New Roman"/>
                <w:noProof/>
                <w:sz w:val="20"/>
              </w:rPr>
              <mc:AlternateContent>
                <mc:Choice Requires="wpg">
                  <w:drawing>
                    <wp:inline distT="0" distB="0" distL="0" distR="0" wp14:anchorId="7E1E9828" wp14:editId="76C0213A">
                      <wp:extent cx="2993390" cy="2398395"/>
                      <wp:effectExtent l="0" t="0" r="0" b="1905"/>
                      <wp:docPr id="56" name="Group 56" descr="C:\Users\tv0718\AppData\Local\Microsoft\Windows\INetCache\Content.Word\12 V Versorgung.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3390" cy="2398395"/>
                                <a:chOff x="0" y="0"/>
                                <a:chExt cx="2993390" cy="2398395"/>
                              </a:xfrm>
                            </wpg:grpSpPr>
                            <pic:pic xmlns:pic="http://schemas.openxmlformats.org/drawingml/2006/picture">
                              <pic:nvPicPr>
                                <pic:cNvPr id="57" name="Image 57" descr="C:\Users\tv0718\AppData\Local\Microsoft\Windows\INetCache\Content.Word\12 V Versorgung.jpg"/>
                                <pic:cNvPicPr/>
                              </pic:nvPicPr>
                              <pic:blipFill>
                                <a:blip r:embed="rId48" cstate="print"/>
                                <a:stretch>
                                  <a:fillRect/>
                                </a:stretch>
                              </pic:blipFill>
                              <pic:spPr>
                                <a:xfrm>
                                  <a:off x="0" y="0"/>
                                  <a:ext cx="2993390" cy="2398395"/>
                                </a:xfrm>
                                <a:prstGeom prst="rect">
                                  <a:avLst/>
                                </a:prstGeom>
                              </pic:spPr>
                            </pic:pic>
                            <wps:wsp>
                              <wps:cNvPr id="58" name="Graphic 58"/>
                              <wps:cNvSpPr/>
                              <wps:spPr>
                                <a:xfrm>
                                  <a:off x="1457833" y="731773"/>
                                  <a:ext cx="504190" cy="346710"/>
                                </a:xfrm>
                                <a:custGeom>
                                  <a:avLst/>
                                  <a:gdLst/>
                                  <a:ahLst/>
                                  <a:cxnLst/>
                                  <a:rect l="l" t="t" r="r" b="b"/>
                                  <a:pathLst>
                                    <a:path w="504190" h="346710">
                                      <a:moveTo>
                                        <a:pt x="53721" y="0"/>
                                      </a:moveTo>
                                      <a:lnTo>
                                        <a:pt x="0" y="106298"/>
                                      </a:lnTo>
                                      <a:lnTo>
                                        <a:pt x="370459" y="293243"/>
                                      </a:lnTo>
                                      <a:lnTo>
                                        <a:pt x="343662" y="346456"/>
                                      </a:lnTo>
                                      <a:lnTo>
                                        <a:pt x="503682" y="293751"/>
                                      </a:lnTo>
                                      <a:lnTo>
                                        <a:pt x="450977" y="133858"/>
                                      </a:lnTo>
                                      <a:lnTo>
                                        <a:pt x="424180" y="186944"/>
                                      </a:lnTo>
                                      <a:lnTo>
                                        <a:pt x="53721" y="0"/>
                                      </a:lnTo>
                                      <a:close/>
                                    </a:path>
                                  </a:pathLst>
                                </a:custGeom>
                                <a:solidFill>
                                  <a:srgbClr val="C0504D"/>
                                </a:solidFill>
                              </wps:spPr>
                              <wps:bodyPr wrap="square" lIns="0" tIns="0" rIns="0" bIns="0" rtlCol="0">
                                <a:prstTxWarp prst="textNoShape">
                                  <a:avLst/>
                                </a:prstTxWarp>
                                <a:noAutofit/>
                              </wps:bodyPr>
                            </wps:wsp>
                            <wps:wsp>
                              <wps:cNvPr id="59" name="Graphic 59"/>
                              <wps:cNvSpPr/>
                              <wps:spPr>
                                <a:xfrm>
                                  <a:off x="1457833" y="731773"/>
                                  <a:ext cx="504190" cy="346710"/>
                                </a:xfrm>
                                <a:custGeom>
                                  <a:avLst/>
                                  <a:gdLst/>
                                  <a:ahLst/>
                                  <a:cxnLst/>
                                  <a:rect l="l" t="t" r="r" b="b"/>
                                  <a:pathLst>
                                    <a:path w="504190" h="346710">
                                      <a:moveTo>
                                        <a:pt x="53721" y="0"/>
                                      </a:moveTo>
                                      <a:lnTo>
                                        <a:pt x="424180" y="186944"/>
                                      </a:lnTo>
                                      <a:lnTo>
                                        <a:pt x="450977" y="133858"/>
                                      </a:lnTo>
                                      <a:lnTo>
                                        <a:pt x="503682" y="293751"/>
                                      </a:lnTo>
                                      <a:lnTo>
                                        <a:pt x="343662" y="346456"/>
                                      </a:lnTo>
                                      <a:lnTo>
                                        <a:pt x="370459" y="293243"/>
                                      </a:lnTo>
                                      <a:lnTo>
                                        <a:pt x="0" y="106298"/>
                                      </a:lnTo>
                                      <a:lnTo>
                                        <a:pt x="53721" y="0"/>
                                      </a:lnTo>
                                      <a:close/>
                                    </a:path>
                                  </a:pathLst>
                                </a:custGeom>
                                <a:ln w="25400">
                                  <a:solidFill>
                                    <a:srgbClr val="8B3836"/>
                                  </a:solidFill>
                                  <a:prstDash val="solid"/>
                                </a:ln>
                              </wps:spPr>
                              <wps:bodyPr wrap="square" lIns="0" tIns="0" rIns="0" bIns="0" rtlCol="0">
                                <a:prstTxWarp prst="textNoShape">
                                  <a:avLst/>
                                </a:prstTxWarp>
                                <a:noAutofit/>
                              </wps:bodyPr>
                            </wps:wsp>
                            <wps:wsp>
                              <wps:cNvPr id="60" name="Graphic 60"/>
                              <wps:cNvSpPr/>
                              <wps:spPr>
                                <a:xfrm>
                                  <a:off x="41401" y="1221232"/>
                                  <a:ext cx="389890" cy="407034"/>
                                </a:xfrm>
                                <a:custGeom>
                                  <a:avLst/>
                                  <a:gdLst/>
                                  <a:ahLst/>
                                  <a:cxnLst/>
                                  <a:rect l="l" t="t" r="r" b="b"/>
                                  <a:pathLst>
                                    <a:path w="389890" h="407034">
                                      <a:moveTo>
                                        <a:pt x="75437" y="0"/>
                                      </a:moveTo>
                                      <a:lnTo>
                                        <a:pt x="0" y="70358"/>
                                      </a:lnTo>
                                      <a:lnTo>
                                        <a:pt x="276098" y="366395"/>
                                      </a:lnTo>
                                      <a:lnTo>
                                        <a:pt x="238378" y="401574"/>
                                      </a:lnTo>
                                      <a:lnTo>
                                        <a:pt x="384302" y="406654"/>
                                      </a:lnTo>
                                      <a:lnTo>
                                        <a:pt x="389381" y="260858"/>
                                      </a:lnTo>
                                      <a:lnTo>
                                        <a:pt x="351663" y="296037"/>
                                      </a:lnTo>
                                      <a:lnTo>
                                        <a:pt x="75437" y="0"/>
                                      </a:lnTo>
                                      <a:close/>
                                    </a:path>
                                  </a:pathLst>
                                </a:custGeom>
                                <a:solidFill>
                                  <a:srgbClr val="9BBA58"/>
                                </a:solidFill>
                              </wps:spPr>
                              <wps:bodyPr wrap="square" lIns="0" tIns="0" rIns="0" bIns="0" rtlCol="0">
                                <a:prstTxWarp prst="textNoShape">
                                  <a:avLst/>
                                </a:prstTxWarp>
                                <a:noAutofit/>
                              </wps:bodyPr>
                            </wps:wsp>
                            <wps:wsp>
                              <wps:cNvPr id="61" name="Graphic 61"/>
                              <wps:cNvSpPr/>
                              <wps:spPr>
                                <a:xfrm>
                                  <a:off x="41401" y="1221232"/>
                                  <a:ext cx="389890" cy="407034"/>
                                </a:xfrm>
                                <a:custGeom>
                                  <a:avLst/>
                                  <a:gdLst/>
                                  <a:ahLst/>
                                  <a:cxnLst/>
                                  <a:rect l="l" t="t" r="r" b="b"/>
                                  <a:pathLst>
                                    <a:path w="389890" h="407034">
                                      <a:moveTo>
                                        <a:pt x="75437" y="0"/>
                                      </a:moveTo>
                                      <a:lnTo>
                                        <a:pt x="351663" y="296037"/>
                                      </a:lnTo>
                                      <a:lnTo>
                                        <a:pt x="389381" y="260858"/>
                                      </a:lnTo>
                                      <a:lnTo>
                                        <a:pt x="384302" y="406654"/>
                                      </a:lnTo>
                                      <a:lnTo>
                                        <a:pt x="238378" y="401574"/>
                                      </a:lnTo>
                                      <a:lnTo>
                                        <a:pt x="276098" y="366395"/>
                                      </a:lnTo>
                                      <a:lnTo>
                                        <a:pt x="0" y="70358"/>
                                      </a:lnTo>
                                      <a:lnTo>
                                        <a:pt x="75437" y="0"/>
                                      </a:lnTo>
                                      <a:close/>
                                    </a:path>
                                  </a:pathLst>
                                </a:custGeom>
                                <a:ln w="25400">
                                  <a:solidFill>
                                    <a:srgbClr val="70883E"/>
                                  </a:solidFill>
                                  <a:prstDash val="solid"/>
                                </a:ln>
                              </wps:spPr>
                              <wps:bodyPr wrap="square" lIns="0" tIns="0" rIns="0" bIns="0" rtlCol="0">
                                <a:prstTxWarp prst="textNoShape">
                                  <a:avLst/>
                                </a:prstTxWarp>
                                <a:noAutofit/>
                              </wps:bodyPr>
                            </wps:wsp>
                            <wps:wsp>
                              <wps:cNvPr id="62" name="Graphic 62"/>
                              <wps:cNvSpPr/>
                              <wps:spPr>
                                <a:xfrm>
                                  <a:off x="915288" y="1145413"/>
                                  <a:ext cx="510540" cy="206375"/>
                                </a:xfrm>
                                <a:custGeom>
                                  <a:avLst/>
                                  <a:gdLst/>
                                  <a:ahLst/>
                                  <a:cxnLst/>
                                  <a:rect l="l" t="t" r="r" b="b"/>
                                  <a:pathLst>
                                    <a:path w="510540" h="206375">
                                      <a:moveTo>
                                        <a:pt x="414528" y="0"/>
                                      </a:moveTo>
                                      <a:lnTo>
                                        <a:pt x="410972" y="51562"/>
                                      </a:lnTo>
                                      <a:lnTo>
                                        <a:pt x="7112" y="23495"/>
                                      </a:lnTo>
                                      <a:lnTo>
                                        <a:pt x="0" y="126492"/>
                                      </a:lnTo>
                                      <a:lnTo>
                                        <a:pt x="403860" y="154432"/>
                                      </a:lnTo>
                                      <a:lnTo>
                                        <a:pt x="400304" y="205867"/>
                                      </a:lnTo>
                                      <a:lnTo>
                                        <a:pt x="510286" y="110109"/>
                                      </a:lnTo>
                                      <a:lnTo>
                                        <a:pt x="414528" y="0"/>
                                      </a:lnTo>
                                      <a:close/>
                                    </a:path>
                                  </a:pathLst>
                                </a:custGeom>
                                <a:solidFill>
                                  <a:srgbClr val="9BBA58"/>
                                </a:solidFill>
                              </wps:spPr>
                              <wps:bodyPr wrap="square" lIns="0" tIns="0" rIns="0" bIns="0" rtlCol="0">
                                <a:prstTxWarp prst="textNoShape">
                                  <a:avLst/>
                                </a:prstTxWarp>
                                <a:noAutofit/>
                              </wps:bodyPr>
                            </wps:wsp>
                            <wps:wsp>
                              <wps:cNvPr id="63" name="Graphic 63"/>
                              <wps:cNvSpPr/>
                              <wps:spPr>
                                <a:xfrm>
                                  <a:off x="915288" y="1145413"/>
                                  <a:ext cx="510540" cy="206375"/>
                                </a:xfrm>
                                <a:custGeom>
                                  <a:avLst/>
                                  <a:gdLst/>
                                  <a:ahLst/>
                                  <a:cxnLst/>
                                  <a:rect l="l" t="t" r="r" b="b"/>
                                  <a:pathLst>
                                    <a:path w="510540" h="206375">
                                      <a:moveTo>
                                        <a:pt x="7112" y="23495"/>
                                      </a:moveTo>
                                      <a:lnTo>
                                        <a:pt x="410972" y="51562"/>
                                      </a:lnTo>
                                      <a:lnTo>
                                        <a:pt x="414528" y="0"/>
                                      </a:lnTo>
                                      <a:lnTo>
                                        <a:pt x="510286" y="110109"/>
                                      </a:lnTo>
                                      <a:lnTo>
                                        <a:pt x="400304" y="205867"/>
                                      </a:lnTo>
                                      <a:lnTo>
                                        <a:pt x="403860" y="154432"/>
                                      </a:lnTo>
                                      <a:lnTo>
                                        <a:pt x="0" y="126492"/>
                                      </a:lnTo>
                                      <a:lnTo>
                                        <a:pt x="7112" y="23495"/>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32CB8AB8" id="Group 56" o:spid="_x0000_s1026" style="width:235.7pt;height:188.85pt;mso-position-horizontal-relative:char;mso-position-vertical-relative:line" coordsize="29933,239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">
                      <v:shape id="Image 57" o:spid="_x0000_s1027" type="#_x0000_t75" style="position:absolute;width:29933;height:23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">
                        <v:imagedata r:id="rId49" o:title="12 V Versorgung"/>
                      </v:shape>
                      <v:shape id="Graphic 58" o:spid="_x0000_s1028" style="position:absolute;left:14578;top:7317;width:5042;height:3467;visibility:visible;mso-wrap-style:square;v-text-anchor:top" coordsize="504190,346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" path="m53721,l,106298,370459,293243r-26797,53213l503682,293751,450977,133858r-26797,53086l53721,xe" fillcolor="#c0504d" stroked="f">
                        <v:path arrowok="t"/>
                      </v:shape>
                      <v:shape id="Graphic 59" o:spid="_x0000_s1029" style="position:absolute;left:14578;top:7317;width:5042;height:3467;visibility:visible;mso-wrap-style:square;v-text-anchor:top" coordsize="504190,346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" path="m53721,l424180,186944r26797,-53086l503682,293751,343662,346456r26797,-53213l,106298,53721,xe" filled="f" strokecolor="#8b3836" strokeweight="2pt">
                        <v:path arrowok="t"/>
                      </v:shape>
                      <v:shape id="Graphic 60" o:spid="_x0000_s1030" style="position:absolute;left:414;top:12212;width:3898;height:4070;visibility:visible;mso-wrap-style:square;v-text-anchor:top" coordsize="389890,407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" path="m75437,l,70358,276098,366395r-37720,35179l384302,406654r5079,-145796l351663,296037,75437,xe" fillcolor="#9bba58" stroked="f">
                        <v:path arrowok="t"/>
                      </v:shape>
                      <v:shape id="Graphic 61" o:spid="_x0000_s1031" style="position:absolute;left:414;top:12212;width:3898;height:4070;visibility:visible;mso-wrap-style:square;v-text-anchor:top" coordsize="389890,407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" path="m75437,l351663,296037r37718,-35179l384302,406654,238378,401574r37720,-35179l,70358,75437,xe" filled="f" strokecolor="#70883e" strokeweight="2pt">
                        <v:path arrowok="t"/>
                      </v:shape>
                      <v:shape id="Graphic 62" o:spid="_x0000_s1032" style="position:absolute;left:9152;top:11454;width:5106;height:2063;visibility:visible;mso-wrap-style:square;v-text-anchor:top" coordsize="510540,206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" path="m414528,r-3556,51562l7112,23495,,126492r403860,27940l400304,205867,510286,110109,414528,xe" fillcolor="#9bba58" stroked="f">
                        <v:path arrowok="t"/>
                      </v:shape>
                      <v:shape id="Graphic 63" o:spid="_x0000_s1033" style="position:absolute;left:9152;top:11454;width:5106;height:2063;visibility:visible;mso-wrap-style:square;v-text-anchor:top" coordsize="510540,206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" path="m7112,23495l410972,51562,414528,r95758,110109l400304,205867r3556,-51435l,126492,7112,23495xe" filled="f" strokecolor="#70883e" strokeweight="2pt">
                        <v:path arrowok="t"/>
                      </v:shape>
                      <w10:anchorlock/>
                    </v:group>
                  </w:pict>
                </mc:Fallback>
              </mc:AlternateContent>
            </w:r>
          </w:p>
        </w:tc>
      </w:tr>
      <w:tr w:rsidR="00673117" w14:paraId="4F9BA1CD" w14:textId="77777777" w:rsidTr="00FC4C85">
        <w:trPr>
          <w:trHeight w:val="3595"/>
        </w:trPr>
        <w:tc>
          <w:tcPr>
            <w:tcW w:w="3776" w:type="dxa"/>
          </w:tcPr>
          <w:p w14:paraId="289C049E" w14:textId="77777777" w:rsidR="00673117" w:rsidRDefault="00673117" w:rsidP="00FC4C85">
            <w:pPr>
              <w:pStyle w:val="TableParagraph"/>
              <w:rPr>
                <w:b/>
                <w:sz w:val="24"/>
              </w:rPr>
            </w:pPr>
            <w:r>
              <w:rPr>
                <w:b/>
                <w:spacing w:val="-2"/>
                <w:sz w:val="24"/>
              </w:rPr>
              <w:lastRenderedPageBreak/>
              <w:t>Attention!</w:t>
            </w:r>
          </w:p>
          <w:p w14:paraId="0469F8EB" w14:textId="77777777" w:rsidR="00673117" w:rsidRDefault="00673117" w:rsidP="00FC4C85">
            <w:pPr>
              <w:pStyle w:val="TableParagraph"/>
              <w:spacing w:before="26"/>
              <w:ind w:left="0"/>
              <w:rPr>
                <w:rFonts w:ascii="Times New Roman"/>
                <w:sz w:val="24"/>
              </w:rPr>
            </w:pPr>
          </w:p>
          <w:p w14:paraId="707F08D7" w14:textId="77777777" w:rsidR="00673117" w:rsidRDefault="00673117" w:rsidP="00FC4C85">
            <w:pPr>
              <w:pStyle w:val="TableParagraph"/>
              <w:spacing w:before="0" w:line="242" w:lineRule="auto"/>
              <w:ind w:right="175"/>
              <w:rPr>
                <w:b/>
                <w:sz w:val="24"/>
              </w:rPr>
            </w:pPr>
            <w:r>
              <w:rPr>
                <w:b/>
                <w:sz w:val="24"/>
              </w:rPr>
              <w:t>If there is still an older modem with independent power supply installed in the machine, it needs to be dismantled and the power supply cable (230 V) needs to be secured (insulated) with a 3-pole luster terminal and must be fixed at the cable harness!</w:t>
            </w:r>
          </w:p>
        </w:tc>
        <w:tc>
          <w:tcPr>
            <w:tcW w:w="5017" w:type="dxa"/>
          </w:tcPr>
          <w:p w14:paraId="54830628" w14:textId="77777777" w:rsidR="00673117" w:rsidRDefault="00673117" w:rsidP="00FC4C85">
            <w:pPr>
              <w:pStyle w:val="TableParagraph"/>
              <w:spacing w:before="67"/>
              <w:ind w:left="0"/>
              <w:rPr>
                <w:rFonts w:ascii="Times New Roman"/>
                <w:sz w:val="20"/>
              </w:rPr>
            </w:pPr>
          </w:p>
          <w:p w14:paraId="419015A8" w14:textId="77777777" w:rsidR="00673117" w:rsidRDefault="00673117" w:rsidP="00FC4C85">
            <w:pPr>
              <w:pStyle w:val="TableParagraph"/>
              <w:spacing w:before="0"/>
              <w:ind w:left="105"/>
              <w:rPr>
                <w:rFonts w:ascii="Times New Roman"/>
                <w:sz w:val="20"/>
              </w:rPr>
            </w:pPr>
            <w:r>
              <w:rPr>
                <w:rFonts w:ascii="Times New Roman"/>
                <w:noProof/>
                <w:sz w:val="20"/>
              </w:rPr>
              <w:drawing>
                <wp:inline distT="0" distB="0" distL="0" distR="0" wp14:anchorId="43C7A116" wp14:editId="5C7B9BF0">
                  <wp:extent cx="3015498" cy="1911096"/>
                  <wp:effectExtent l="0" t="0" r="0" b="0"/>
                  <wp:docPr id="64" name="Image 64" descr="Kabel mit Klem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descr="Kabel mit Klemme"/>
                          <pic:cNvPicPr/>
                        </pic:nvPicPr>
                        <pic:blipFill>
                          <a:blip r:embed="rId50" cstate="print"/>
                          <a:stretch>
                            <a:fillRect/>
                          </a:stretch>
                        </pic:blipFill>
                        <pic:spPr>
                          <a:xfrm>
                            <a:off x="0" y="0"/>
                            <a:ext cx="3015498" cy="1911096"/>
                          </a:xfrm>
                          <a:prstGeom prst="rect">
                            <a:avLst/>
                          </a:prstGeom>
                        </pic:spPr>
                      </pic:pic>
                    </a:graphicData>
                  </a:graphic>
                </wp:inline>
              </w:drawing>
            </w:r>
          </w:p>
        </w:tc>
      </w:tr>
    </w:tbl>
    <w:p w14:paraId="44D44282" w14:textId="77777777" w:rsidR="00673117" w:rsidRDefault="00673117" w:rsidP="00673117">
      <w:pPr>
        <w:pStyle w:val="Heading1"/>
        <w:rPr>
          <w:color w:val="365F91"/>
          <w:lang w:val="en-GB"/>
        </w:rPr>
      </w:pPr>
    </w:p>
    <w:p w14:paraId="448045A8" w14:textId="77777777" w:rsidR="00ED23C1" w:rsidRDefault="00ED23C1" w:rsidP="00ED23C1">
      <w:pPr>
        <w:rPr>
          <w:lang w:val="en-GB"/>
        </w:rPr>
      </w:pPr>
    </w:p>
    <w:p w14:paraId="12F13E8A" w14:textId="77777777" w:rsidR="00ED23C1" w:rsidRDefault="00ED23C1" w:rsidP="00ED23C1">
      <w:pPr>
        <w:rPr>
          <w:lang w:val="en-GB"/>
        </w:rPr>
      </w:pPr>
    </w:p>
    <w:p w14:paraId="2AC55036" w14:textId="77777777" w:rsidR="00ED23C1" w:rsidRPr="00ED23C1" w:rsidRDefault="00ED23C1" w:rsidP="00ED23C1">
      <w:pPr>
        <w:rPr>
          <w:lang w:val="en-GB"/>
        </w:rPr>
      </w:pPr>
    </w:p>
    <w:p w14:paraId="78147CD1" w14:textId="2DF5AC00" w:rsidR="00673117" w:rsidRPr="003E1F3E" w:rsidRDefault="00673117" w:rsidP="00673117">
      <w:pPr>
        <w:pStyle w:val="Heading1"/>
        <w:rPr>
          <w:lang w:val="en-GB"/>
        </w:rPr>
      </w:pPr>
      <w:r w:rsidRPr="003E1F3E">
        <w:rPr>
          <w:lang w:val="en-GB"/>
        </w:rPr>
        <w:t>Software</w:t>
      </w:r>
      <w:r w:rsidRPr="003E1F3E">
        <w:rPr>
          <w:spacing w:val="-14"/>
          <w:lang w:val="en-GB"/>
        </w:rPr>
        <w:t xml:space="preserve"> </w:t>
      </w:r>
      <w:r w:rsidRPr="003E1F3E">
        <w:rPr>
          <w:spacing w:val="-2"/>
          <w:lang w:val="en-GB"/>
        </w:rPr>
        <w:t>Settings</w:t>
      </w:r>
    </w:p>
    <w:p w14:paraId="45055A88" w14:textId="77777777" w:rsidR="00673117" w:rsidRPr="00673117" w:rsidRDefault="00673117" w:rsidP="00673117">
      <w:pPr>
        <w:spacing w:before="66"/>
        <w:ind w:left="118"/>
        <w:rPr>
          <w:sz w:val="28"/>
          <w:lang w:val="en-GB"/>
        </w:rPr>
      </w:pPr>
      <w:r w:rsidRPr="00673117">
        <w:rPr>
          <w:sz w:val="28"/>
          <w:lang w:val="en-GB"/>
        </w:rPr>
        <w:t>Set</w:t>
      </w:r>
      <w:r w:rsidRPr="00673117">
        <w:rPr>
          <w:spacing w:val="-7"/>
          <w:sz w:val="28"/>
          <w:lang w:val="en-GB"/>
        </w:rPr>
        <w:t xml:space="preserve"> </w:t>
      </w:r>
      <w:r w:rsidRPr="00673117">
        <w:rPr>
          <w:sz w:val="28"/>
          <w:lang w:val="en-GB"/>
        </w:rPr>
        <w:t>NGx3</w:t>
      </w:r>
      <w:r w:rsidRPr="00673117">
        <w:rPr>
          <w:spacing w:val="-6"/>
          <w:sz w:val="28"/>
          <w:lang w:val="en-GB"/>
        </w:rPr>
        <w:t xml:space="preserve"> </w:t>
      </w:r>
      <w:r w:rsidRPr="00673117">
        <w:rPr>
          <w:sz w:val="28"/>
          <w:lang w:val="en-GB"/>
        </w:rPr>
        <w:t>in</w:t>
      </w:r>
      <w:r w:rsidRPr="00673117">
        <w:rPr>
          <w:spacing w:val="-6"/>
          <w:sz w:val="28"/>
          <w:lang w:val="en-GB"/>
        </w:rPr>
        <w:t xml:space="preserve"> </w:t>
      </w:r>
      <w:r w:rsidRPr="00673117">
        <w:rPr>
          <w:sz w:val="28"/>
          <w:lang w:val="en-GB"/>
        </w:rPr>
        <w:t>the</w:t>
      </w:r>
      <w:r w:rsidRPr="00673117">
        <w:rPr>
          <w:spacing w:val="-6"/>
          <w:sz w:val="28"/>
          <w:lang w:val="en-GB"/>
        </w:rPr>
        <w:t xml:space="preserve"> </w:t>
      </w:r>
      <w:r w:rsidRPr="00673117">
        <w:rPr>
          <w:sz w:val="28"/>
          <w:lang w:val="en-GB"/>
        </w:rPr>
        <w:t>machine</w:t>
      </w:r>
      <w:r w:rsidRPr="00673117">
        <w:rPr>
          <w:spacing w:val="-5"/>
          <w:sz w:val="28"/>
          <w:lang w:val="en-GB"/>
        </w:rPr>
        <w:t xml:space="preserve"> </w:t>
      </w:r>
      <w:r w:rsidRPr="00673117">
        <w:rPr>
          <w:spacing w:val="-2"/>
          <w:sz w:val="28"/>
          <w:lang w:val="en-GB"/>
        </w:rPr>
        <w:t>settings:</w:t>
      </w:r>
    </w:p>
    <w:p w14:paraId="796EEFF1" w14:textId="77777777" w:rsidR="00673117" w:rsidRDefault="00673117" w:rsidP="00673117">
      <w:pPr>
        <w:pStyle w:val="BodyText"/>
        <w:ind w:left="118"/>
        <w:rPr>
          <w:sz w:val="20"/>
        </w:rPr>
      </w:pPr>
      <w:r>
        <w:rPr>
          <w:noProof/>
          <w:sz w:val="20"/>
        </w:rPr>
        <mc:AlternateContent>
          <mc:Choice Requires="wpg">
            <w:drawing>
              <wp:inline distT="0" distB="0" distL="0" distR="0" wp14:anchorId="0D1A22F4" wp14:editId="3EBB992C">
                <wp:extent cx="2896235" cy="2406650"/>
                <wp:effectExtent l="0" t="0" r="0" b="3175"/>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96235" cy="2406650"/>
                          <a:chOff x="0" y="0"/>
                          <a:chExt cx="2896235" cy="2406650"/>
                        </a:xfrm>
                      </wpg:grpSpPr>
                      <pic:pic xmlns:pic="http://schemas.openxmlformats.org/drawingml/2006/picture">
                        <pic:nvPicPr>
                          <pic:cNvPr id="37" name="Image 66"/>
                          <pic:cNvPicPr/>
                        </pic:nvPicPr>
                        <pic:blipFill>
                          <a:blip r:embed="rId51" cstate="print"/>
                          <a:stretch>
                            <a:fillRect/>
                          </a:stretch>
                        </pic:blipFill>
                        <pic:spPr>
                          <a:xfrm>
                            <a:off x="0" y="0"/>
                            <a:ext cx="2895726" cy="2406395"/>
                          </a:xfrm>
                          <a:prstGeom prst="rect">
                            <a:avLst/>
                          </a:prstGeom>
                        </pic:spPr>
                      </pic:pic>
                      <wps:wsp>
                        <wps:cNvPr id="38" name="Graphic 67"/>
                        <wps:cNvSpPr/>
                        <wps:spPr>
                          <a:xfrm>
                            <a:off x="1184910" y="806958"/>
                            <a:ext cx="358140" cy="201295"/>
                          </a:xfrm>
                          <a:custGeom>
                            <a:avLst/>
                            <a:gdLst/>
                            <a:ahLst/>
                            <a:cxnLst/>
                            <a:rect l="l" t="t" r="r" b="b"/>
                            <a:pathLst>
                              <a:path w="358140" h="201295">
                                <a:moveTo>
                                  <a:pt x="334137" y="0"/>
                                </a:moveTo>
                                <a:lnTo>
                                  <a:pt x="52704" y="103886"/>
                                </a:lnTo>
                                <a:lnTo>
                                  <a:pt x="40766" y="71628"/>
                                </a:lnTo>
                                <a:lnTo>
                                  <a:pt x="0" y="160147"/>
                                </a:lnTo>
                                <a:lnTo>
                                  <a:pt x="88518" y="200914"/>
                                </a:lnTo>
                                <a:lnTo>
                                  <a:pt x="76580" y="168529"/>
                                </a:lnTo>
                                <a:lnTo>
                                  <a:pt x="358013" y="64643"/>
                                </a:lnTo>
                                <a:lnTo>
                                  <a:pt x="334137" y="0"/>
                                </a:lnTo>
                                <a:close/>
                              </a:path>
                            </a:pathLst>
                          </a:custGeom>
                          <a:solidFill>
                            <a:srgbClr val="9BBA58"/>
                          </a:solidFill>
                        </wps:spPr>
                        <wps:bodyPr wrap="square" lIns="0" tIns="0" rIns="0" bIns="0" rtlCol="0">
                          <a:prstTxWarp prst="textNoShape">
                            <a:avLst/>
                          </a:prstTxWarp>
                          <a:noAutofit/>
                        </wps:bodyPr>
                      </wps:wsp>
                      <wps:wsp>
                        <wps:cNvPr id="39" name="Graphic 68"/>
                        <wps:cNvSpPr/>
                        <wps:spPr>
                          <a:xfrm>
                            <a:off x="1184910" y="806958"/>
                            <a:ext cx="358140" cy="201295"/>
                          </a:xfrm>
                          <a:custGeom>
                            <a:avLst/>
                            <a:gdLst/>
                            <a:ahLst/>
                            <a:cxnLst/>
                            <a:rect l="l" t="t" r="r" b="b"/>
                            <a:pathLst>
                              <a:path w="358140" h="201295">
                                <a:moveTo>
                                  <a:pt x="358013" y="64643"/>
                                </a:moveTo>
                                <a:lnTo>
                                  <a:pt x="76580" y="168529"/>
                                </a:lnTo>
                                <a:lnTo>
                                  <a:pt x="88518" y="200914"/>
                                </a:lnTo>
                                <a:lnTo>
                                  <a:pt x="0" y="160147"/>
                                </a:lnTo>
                                <a:lnTo>
                                  <a:pt x="40766" y="71628"/>
                                </a:lnTo>
                                <a:lnTo>
                                  <a:pt x="52704" y="103886"/>
                                </a:lnTo>
                                <a:lnTo>
                                  <a:pt x="334137" y="0"/>
                                </a:lnTo>
                                <a:lnTo>
                                  <a:pt x="358013" y="64643"/>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1337361A" id="Group 36" o:spid="_x0000_s1026" style="width:228.05pt;height:189.5pt;mso-position-horizontal-relative:char;mso-position-vertical-relative:line" coordsize="28962,240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">
                <v:shape id="Image 66" o:spid="_x0000_s1027" type="#_x0000_t75" style="position:absolute;width:28957;height:240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">
                  <v:imagedata r:id="rId52" o:title=""/>
                </v:shape>
                <v:shape id="Graphic 67" o:spid="_x0000_s1028" style="position:absolute;left:11849;top:8069;width:3581;height:2013;visibility:visible;mso-wrap-style:square;v-text-anchor:top" coordsize="358140,201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" path="m334137,l52704,103886,40766,71628,,160147r88518,40767l76580,168529,358013,64643,334137,xe" fillcolor="#9bba58" stroked="f">
                  <v:path arrowok="t"/>
                </v:shape>
                <v:shape id="Graphic 68" o:spid="_x0000_s1029" style="position:absolute;left:11849;top:8069;width:3581;height:2013;visibility:visible;mso-wrap-style:square;v-text-anchor:top" coordsize="358140,201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" path="m358013,64643l76580,168529r11938,32385l,160147,40766,71628r11938,32258l334137,r23876,64643xe" filled="f" strokecolor="#70883e" strokeweight="2pt">
                  <v:path arrowok="t"/>
                </v:shape>
                <w10:anchorlock/>
              </v:group>
            </w:pict>
          </mc:Fallback>
        </mc:AlternateContent>
      </w:r>
    </w:p>
    <w:p w14:paraId="2FF7D6E7" w14:textId="2DAB52B0" w:rsidR="00673117" w:rsidRDefault="00673117">
      <w:pPr>
        <w:spacing w:after="160" w:line="259" w:lineRule="auto"/>
        <w:rPr>
          <w:i/>
          <w:iCs/>
          <w:color w:val="000000" w:themeColor="text1"/>
          <w:sz w:val="28"/>
          <w:szCs w:val="18"/>
          <w:lang w:val="en-GB"/>
        </w:rPr>
      </w:pPr>
      <w:r>
        <w:rPr>
          <w:sz w:val="28"/>
        </w:rPr>
        <w:br w:type="page"/>
      </w:r>
    </w:p>
    <w:p w14:paraId="208FFADD" w14:textId="77777777" w:rsidR="00673117" w:rsidRDefault="00673117" w:rsidP="00673117">
      <w:pPr>
        <w:pStyle w:val="BodyText"/>
        <w:spacing w:before="223"/>
        <w:rPr>
          <w:sz w:val="28"/>
        </w:rPr>
      </w:pPr>
    </w:p>
    <w:p w14:paraId="51FC3A8D" w14:textId="7D0BE32F" w:rsidR="00673117" w:rsidRPr="003E1F3E" w:rsidRDefault="00673117" w:rsidP="00673117">
      <w:pPr>
        <w:pStyle w:val="Heading1"/>
        <w:spacing w:before="1"/>
      </w:pPr>
      <w:r w:rsidRPr="003E1F3E">
        <w:t>Display</w:t>
      </w:r>
      <w:r w:rsidRPr="003E1F3E">
        <w:rPr>
          <w:spacing w:val="-6"/>
        </w:rPr>
        <w:t xml:space="preserve"> </w:t>
      </w:r>
      <w:r w:rsidRPr="003E1F3E">
        <w:t>of</w:t>
      </w:r>
      <w:r w:rsidRPr="003E1F3E">
        <w:rPr>
          <w:spacing w:val="-9"/>
        </w:rPr>
        <w:t xml:space="preserve"> </w:t>
      </w:r>
      <w:r w:rsidRPr="003E1F3E">
        <w:t>System</w:t>
      </w:r>
      <w:r w:rsidRPr="003E1F3E">
        <w:rPr>
          <w:spacing w:val="-5"/>
        </w:rPr>
        <w:t xml:space="preserve"> </w:t>
      </w:r>
      <w:r w:rsidRPr="003E1F3E">
        <w:rPr>
          <w:spacing w:val="-2"/>
        </w:rPr>
        <w:t>Information:</w:t>
      </w:r>
    </w:p>
    <w:p w14:paraId="545F1CDF" w14:textId="77777777" w:rsidR="00673117" w:rsidRDefault="00673117" w:rsidP="00673117">
      <w:pPr>
        <w:pStyle w:val="BodyText"/>
        <w:spacing w:before="97"/>
        <w:rPr>
          <w:rFonts w:ascii="Cambria"/>
          <w:sz w:val="20"/>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4813"/>
      </w:tblGrid>
      <w:tr w:rsidR="00673117" w14:paraId="57646C89" w14:textId="77777777" w:rsidTr="00FC4C85">
        <w:trPr>
          <w:trHeight w:val="3676"/>
        </w:trPr>
        <w:tc>
          <w:tcPr>
            <w:tcW w:w="4249" w:type="dxa"/>
          </w:tcPr>
          <w:p w14:paraId="5FE37532" w14:textId="77777777" w:rsidR="00673117" w:rsidRDefault="00673117" w:rsidP="00FC4C85">
            <w:pPr>
              <w:pStyle w:val="TableParagraph"/>
              <w:spacing w:before="18"/>
              <w:ind w:left="0"/>
              <w:rPr>
                <w:rFonts w:ascii="Cambria"/>
                <w:sz w:val="20"/>
              </w:rPr>
            </w:pPr>
          </w:p>
          <w:p w14:paraId="3413E55E" w14:textId="77777777" w:rsidR="00673117" w:rsidRDefault="00673117" w:rsidP="00FC4C85">
            <w:pPr>
              <w:pStyle w:val="TableParagraph"/>
              <w:spacing w:before="1" w:line="242" w:lineRule="auto"/>
              <w:ind w:right="296"/>
              <w:rPr>
                <w:b/>
                <w:sz w:val="20"/>
              </w:rPr>
            </w:pPr>
            <w:r>
              <w:rPr>
                <w:b/>
                <w:sz w:val="20"/>
              </w:rPr>
              <w:t>As of NGx3 the status is displayed at the coffee machine.</w:t>
            </w:r>
          </w:p>
          <w:p w14:paraId="7A5317B1" w14:textId="77777777" w:rsidR="00673117" w:rsidRDefault="00673117" w:rsidP="00FC4C85">
            <w:pPr>
              <w:pStyle w:val="TableParagraph"/>
              <w:spacing w:before="13"/>
              <w:ind w:left="0"/>
              <w:rPr>
                <w:rFonts w:ascii="Cambria"/>
                <w:sz w:val="20"/>
              </w:rPr>
            </w:pPr>
          </w:p>
          <w:p w14:paraId="60C0EB9E" w14:textId="77777777" w:rsidR="00673117" w:rsidRDefault="00673117" w:rsidP="00FC4C85">
            <w:pPr>
              <w:pStyle w:val="TableParagraph"/>
              <w:spacing w:before="1" w:line="242" w:lineRule="auto"/>
              <w:ind w:right="296"/>
              <w:rPr>
                <w:sz w:val="20"/>
              </w:rPr>
            </w:pPr>
            <w:r>
              <w:rPr>
                <w:sz w:val="20"/>
              </w:rPr>
              <w:t xml:space="preserve">Info -&gt; Service -&gt; browse until the following is </w:t>
            </w:r>
            <w:r>
              <w:rPr>
                <w:spacing w:val="-2"/>
                <w:w w:val="105"/>
                <w:sz w:val="20"/>
              </w:rPr>
              <w:t>displayed:</w:t>
            </w:r>
          </w:p>
          <w:p w14:paraId="641BF239" w14:textId="77777777" w:rsidR="00673117" w:rsidRDefault="00673117" w:rsidP="00FC4C85">
            <w:pPr>
              <w:pStyle w:val="TableParagraph"/>
              <w:spacing w:before="16"/>
              <w:ind w:left="0"/>
              <w:rPr>
                <w:rFonts w:ascii="Cambria"/>
                <w:sz w:val="20"/>
              </w:rPr>
            </w:pPr>
          </w:p>
          <w:p w14:paraId="1F286F24" w14:textId="77777777" w:rsidR="00673117" w:rsidRDefault="00673117" w:rsidP="00FC4C85">
            <w:pPr>
              <w:pStyle w:val="TableParagraph"/>
              <w:spacing w:before="0" w:line="242" w:lineRule="auto"/>
              <w:rPr>
                <w:sz w:val="20"/>
              </w:rPr>
            </w:pPr>
            <w:r>
              <w:rPr>
                <w:sz w:val="20"/>
              </w:rPr>
              <w:t xml:space="preserve">If it says at „Telemetry Status:“ CONNECTED, </w:t>
            </w:r>
            <w:r>
              <w:rPr>
                <w:spacing w:val="-2"/>
                <w:sz w:val="20"/>
              </w:rPr>
              <w:t>modem</w:t>
            </w:r>
            <w:r>
              <w:rPr>
                <w:spacing w:val="-7"/>
                <w:sz w:val="20"/>
              </w:rPr>
              <w:t xml:space="preserve"> </w:t>
            </w:r>
            <w:r>
              <w:rPr>
                <w:spacing w:val="-2"/>
                <w:sz w:val="20"/>
              </w:rPr>
              <w:t>is</w:t>
            </w:r>
            <w:r>
              <w:rPr>
                <w:spacing w:val="-8"/>
                <w:sz w:val="20"/>
              </w:rPr>
              <w:t xml:space="preserve"> </w:t>
            </w:r>
            <w:r>
              <w:rPr>
                <w:spacing w:val="-2"/>
                <w:sz w:val="20"/>
              </w:rPr>
              <w:t>connected</w:t>
            </w:r>
            <w:r>
              <w:rPr>
                <w:spacing w:val="-6"/>
                <w:sz w:val="20"/>
              </w:rPr>
              <w:t xml:space="preserve"> </w:t>
            </w:r>
            <w:r>
              <w:rPr>
                <w:spacing w:val="-2"/>
                <w:sz w:val="20"/>
              </w:rPr>
              <w:t>to</w:t>
            </w:r>
            <w:r>
              <w:rPr>
                <w:spacing w:val="-6"/>
                <w:sz w:val="20"/>
              </w:rPr>
              <w:t xml:space="preserve"> </w:t>
            </w:r>
            <w:r>
              <w:rPr>
                <w:spacing w:val="-2"/>
                <w:sz w:val="20"/>
              </w:rPr>
              <w:t>server</w:t>
            </w:r>
            <w:r>
              <w:rPr>
                <w:spacing w:val="-5"/>
                <w:sz w:val="20"/>
              </w:rPr>
              <w:t xml:space="preserve"> </w:t>
            </w:r>
            <w:r>
              <w:rPr>
                <w:spacing w:val="-2"/>
                <w:sz w:val="20"/>
              </w:rPr>
              <w:t>and</w:t>
            </w:r>
            <w:r>
              <w:rPr>
                <w:spacing w:val="-7"/>
                <w:sz w:val="20"/>
              </w:rPr>
              <w:t xml:space="preserve"> </w:t>
            </w:r>
            <w:r>
              <w:rPr>
                <w:spacing w:val="-2"/>
                <w:sz w:val="20"/>
              </w:rPr>
              <w:t>retrofitting</w:t>
            </w:r>
            <w:r>
              <w:rPr>
                <w:spacing w:val="-7"/>
                <w:sz w:val="20"/>
              </w:rPr>
              <w:t xml:space="preserve"> </w:t>
            </w:r>
            <w:r>
              <w:rPr>
                <w:spacing w:val="-2"/>
                <w:sz w:val="20"/>
              </w:rPr>
              <w:t xml:space="preserve">has </w:t>
            </w:r>
            <w:r>
              <w:rPr>
                <w:sz w:val="20"/>
              </w:rPr>
              <w:t>been successful!</w:t>
            </w:r>
          </w:p>
        </w:tc>
        <w:tc>
          <w:tcPr>
            <w:tcW w:w="4813" w:type="dxa"/>
          </w:tcPr>
          <w:p w14:paraId="6D3C8A46" w14:textId="77777777" w:rsidR="00673117" w:rsidRDefault="00673117" w:rsidP="00FC4C85">
            <w:pPr>
              <w:pStyle w:val="TableParagraph"/>
              <w:spacing w:before="13"/>
              <w:ind w:left="0"/>
              <w:rPr>
                <w:rFonts w:ascii="Cambria"/>
                <w:sz w:val="20"/>
              </w:rPr>
            </w:pPr>
          </w:p>
          <w:p w14:paraId="4691833C" w14:textId="77777777" w:rsidR="00673117" w:rsidRDefault="00673117" w:rsidP="00FC4C85">
            <w:pPr>
              <w:pStyle w:val="TableParagraph"/>
              <w:spacing w:before="0"/>
              <w:ind w:left="106"/>
              <w:rPr>
                <w:rFonts w:ascii="Cambria"/>
                <w:sz w:val="20"/>
              </w:rPr>
            </w:pPr>
            <w:r>
              <w:rPr>
                <w:rFonts w:ascii="Cambria"/>
                <w:noProof/>
                <w:sz w:val="20"/>
              </w:rPr>
              <mc:AlternateContent>
                <mc:Choice Requires="wpg">
                  <w:drawing>
                    <wp:inline distT="0" distB="0" distL="0" distR="0" wp14:anchorId="3DEFFF1B" wp14:editId="3B1A8BA5">
                      <wp:extent cx="2691130" cy="2018030"/>
                      <wp:effectExtent l="0" t="0" r="0" b="1269"/>
                      <wp:docPr id="65" name="Group 65" descr="C:\Users\tv0718\AppData\Local\Microsoft\Windows\INetCache\Content.Outlook\58BL8W7Y\screen-2018-09-06__09-44-03.pn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91130" cy="2018030"/>
                                <a:chOff x="0" y="0"/>
                                <a:chExt cx="2691130" cy="2018030"/>
                              </a:xfrm>
                            </wpg:grpSpPr>
                            <pic:pic xmlns:pic="http://schemas.openxmlformats.org/drawingml/2006/picture">
                              <pic:nvPicPr>
                                <pic:cNvPr id="66" name="Image 70" descr="C:\Users\tv0718\AppData\Local\Microsoft\Windows\INetCache\Content.Outlook\58BL8W7Y\screen-2018-09-06__09-44-03.png"/>
                                <pic:cNvPicPr/>
                              </pic:nvPicPr>
                              <pic:blipFill>
                                <a:blip r:embed="rId53" cstate="print"/>
                                <a:stretch>
                                  <a:fillRect/>
                                </a:stretch>
                              </pic:blipFill>
                              <pic:spPr>
                                <a:xfrm>
                                  <a:off x="0" y="0"/>
                                  <a:ext cx="2691130" cy="2017776"/>
                                </a:xfrm>
                                <a:prstGeom prst="rect">
                                  <a:avLst/>
                                </a:prstGeom>
                              </pic:spPr>
                            </pic:pic>
                            <wps:wsp>
                              <wps:cNvPr id="67" name="Graphic 71"/>
                              <wps:cNvSpPr/>
                              <wps:spPr>
                                <a:xfrm>
                                  <a:off x="868425" y="61340"/>
                                  <a:ext cx="318770" cy="260350"/>
                                </a:xfrm>
                                <a:custGeom>
                                  <a:avLst/>
                                  <a:gdLst/>
                                  <a:ahLst/>
                                  <a:cxnLst/>
                                  <a:rect l="l" t="t" r="r" b="b"/>
                                  <a:pathLst>
                                    <a:path w="318770" h="260350">
                                      <a:moveTo>
                                        <a:pt x="278002" y="0"/>
                                      </a:moveTo>
                                      <a:lnTo>
                                        <a:pt x="35432" y="176656"/>
                                      </a:lnTo>
                                      <a:lnTo>
                                        <a:pt x="15239" y="148843"/>
                                      </a:lnTo>
                                      <a:lnTo>
                                        <a:pt x="0" y="245109"/>
                                      </a:lnTo>
                                      <a:lnTo>
                                        <a:pt x="96265" y="260222"/>
                                      </a:lnTo>
                                      <a:lnTo>
                                        <a:pt x="76072" y="232409"/>
                                      </a:lnTo>
                                      <a:lnTo>
                                        <a:pt x="318515" y="55752"/>
                                      </a:lnTo>
                                      <a:lnTo>
                                        <a:pt x="278002" y="0"/>
                                      </a:lnTo>
                                      <a:close/>
                                    </a:path>
                                  </a:pathLst>
                                </a:custGeom>
                                <a:solidFill>
                                  <a:srgbClr val="9BBA58"/>
                                </a:solidFill>
                              </wps:spPr>
                              <wps:bodyPr wrap="square" lIns="0" tIns="0" rIns="0" bIns="0" rtlCol="0">
                                <a:prstTxWarp prst="textNoShape">
                                  <a:avLst/>
                                </a:prstTxWarp>
                                <a:noAutofit/>
                              </wps:bodyPr>
                            </wps:wsp>
                            <wps:wsp>
                              <wps:cNvPr id="70" name="Graphic 72"/>
                              <wps:cNvSpPr/>
                              <wps:spPr>
                                <a:xfrm>
                                  <a:off x="868425" y="61340"/>
                                  <a:ext cx="318770" cy="260350"/>
                                </a:xfrm>
                                <a:custGeom>
                                  <a:avLst/>
                                  <a:gdLst/>
                                  <a:ahLst/>
                                  <a:cxnLst/>
                                  <a:rect l="l" t="t" r="r" b="b"/>
                                  <a:pathLst>
                                    <a:path w="318770" h="260350">
                                      <a:moveTo>
                                        <a:pt x="318515" y="55752"/>
                                      </a:moveTo>
                                      <a:lnTo>
                                        <a:pt x="76072" y="232409"/>
                                      </a:lnTo>
                                      <a:lnTo>
                                        <a:pt x="96265" y="260222"/>
                                      </a:lnTo>
                                      <a:lnTo>
                                        <a:pt x="0" y="245109"/>
                                      </a:lnTo>
                                      <a:lnTo>
                                        <a:pt x="15239" y="148843"/>
                                      </a:lnTo>
                                      <a:lnTo>
                                        <a:pt x="35432" y="176656"/>
                                      </a:lnTo>
                                      <a:lnTo>
                                        <a:pt x="278002" y="0"/>
                                      </a:lnTo>
                                      <a:lnTo>
                                        <a:pt x="318515" y="55752"/>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221B87B8" id="Group 65" o:spid="_x0000_s1026" style="width:211.9pt;height:158.9pt;mso-position-horizontal-relative:char;mso-position-vertical-relative:line" coordsize="26911,201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">
                      <v:shape id="Image 70" o:spid="_x0000_s1027" type="#_x0000_t75" style="position:absolute;width:26911;height:20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">
                        <v:imagedata r:id="rId54" o:title="screen-2018-09-06__09-44-03"/>
                      </v:shape>
                      <v:shape id="Graphic 71" o:spid="_x0000_s1028" style="position:absolute;left:8684;top:613;width:3187;height:2603;visibility:visible;mso-wrap-style:square;v-text-anchor:top" coordsize="3187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" path="m278002,l35432,176656,15239,148843,,245109r96265,15113l76072,232409,318515,55752,278002,xe" fillcolor="#9bba58" stroked="f">
                        <v:path arrowok="t"/>
                      </v:shape>
                      <v:shape id="Graphic 72" o:spid="_x0000_s1029" style="position:absolute;left:8684;top:613;width:3187;height:2603;visibility:visible;mso-wrap-style:square;v-text-anchor:top" coordsize="3187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" path="m318515,55752l76072,232409r20193,27813l,245109,15239,148843r20193,27813l278002,r40513,55752xe" filled="f" strokecolor="#70883e" strokeweight="2pt">
                        <v:path arrowok="t"/>
                      </v:shape>
                      <w10:anchorlock/>
                    </v:group>
                  </w:pict>
                </mc:Fallback>
              </mc:AlternateContent>
            </w:r>
          </w:p>
        </w:tc>
      </w:tr>
      <w:tr w:rsidR="00673117" w14:paraId="0079952F" w14:textId="77777777" w:rsidTr="00FC4C85">
        <w:trPr>
          <w:trHeight w:val="3619"/>
        </w:trPr>
        <w:tc>
          <w:tcPr>
            <w:tcW w:w="4249" w:type="dxa"/>
          </w:tcPr>
          <w:p w14:paraId="42A4B882" w14:textId="77777777" w:rsidR="00673117" w:rsidRDefault="00673117" w:rsidP="00FC4C85">
            <w:pPr>
              <w:pStyle w:val="TableParagraph"/>
              <w:spacing w:before="16"/>
              <w:ind w:left="0"/>
              <w:rPr>
                <w:rFonts w:ascii="Cambria"/>
                <w:sz w:val="20"/>
              </w:rPr>
            </w:pPr>
          </w:p>
          <w:p w14:paraId="44472CEA" w14:textId="77777777" w:rsidR="00673117" w:rsidRDefault="00673117" w:rsidP="00FC4C85">
            <w:pPr>
              <w:pStyle w:val="TableParagraph"/>
              <w:spacing w:before="0"/>
              <w:rPr>
                <w:b/>
                <w:sz w:val="20"/>
              </w:rPr>
            </w:pPr>
            <w:r>
              <w:rPr>
                <w:b/>
                <w:sz w:val="20"/>
              </w:rPr>
              <w:t>NGx3</w:t>
            </w:r>
            <w:r>
              <w:rPr>
                <w:b/>
                <w:spacing w:val="5"/>
                <w:sz w:val="20"/>
              </w:rPr>
              <w:t xml:space="preserve"> </w:t>
            </w:r>
            <w:r>
              <w:rPr>
                <w:b/>
                <w:sz w:val="20"/>
              </w:rPr>
              <w:t>protocol</w:t>
            </w:r>
            <w:r>
              <w:rPr>
                <w:b/>
                <w:spacing w:val="7"/>
                <w:sz w:val="20"/>
              </w:rPr>
              <w:t xml:space="preserve"> </w:t>
            </w:r>
            <w:r>
              <w:rPr>
                <w:b/>
                <w:sz w:val="20"/>
              </w:rPr>
              <w:t>version</w:t>
            </w:r>
            <w:r>
              <w:rPr>
                <w:b/>
                <w:spacing w:val="7"/>
                <w:sz w:val="20"/>
              </w:rPr>
              <w:t xml:space="preserve"> </w:t>
            </w:r>
            <w:r>
              <w:rPr>
                <w:b/>
                <w:sz w:val="20"/>
              </w:rPr>
              <w:t>in</w:t>
            </w:r>
            <w:r>
              <w:rPr>
                <w:b/>
                <w:spacing w:val="7"/>
                <w:sz w:val="20"/>
              </w:rPr>
              <w:t xml:space="preserve"> </w:t>
            </w:r>
            <w:r>
              <w:rPr>
                <w:b/>
                <w:sz w:val="20"/>
              </w:rPr>
              <w:t>„Telemetry“</w:t>
            </w:r>
            <w:r>
              <w:rPr>
                <w:b/>
                <w:spacing w:val="5"/>
                <w:sz w:val="20"/>
              </w:rPr>
              <w:t xml:space="preserve"> </w:t>
            </w:r>
            <w:r>
              <w:rPr>
                <w:b/>
                <w:sz w:val="20"/>
              </w:rPr>
              <w:t>(line</w:t>
            </w:r>
            <w:r>
              <w:rPr>
                <w:b/>
                <w:spacing w:val="7"/>
                <w:sz w:val="20"/>
              </w:rPr>
              <w:t xml:space="preserve"> </w:t>
            </w:r>
            <w:r>
              <w:rPr>
                <w:b/>
                <w:spacing w:val="-5"/>
                <w:sz w:val="20"/>
              </w:rPr>
              <w:t>10)</w:t>
            </w:r>
          </w:p>
          <w:p w14:paraId="7992F71A" w14:textId="77777777" w:rsidR="00673117" w:rsidRDefault="00673117" w:rsidP="00FC4C85">
            <w:pPr>
              <w:pStyle w:val="TableParagraph"/>
              <w:spacing w:before="18"/>
              <w:ind w:left="0"/>
              <w:rPr>
                <w:rFonts w:ascii="Cambria"/>
                <w:sz w:val="20"/>
              </w:rPr>
            </w:pPr>
          </w:p>
          <w:p w14:paraId="161EA871" w14:textId="77777777" w:rsidR="00673117" w:rsidRDefault="00673117" w:rsidP="00FC4C85">
            <w:pPr>
              <w:pStyle w:val="TableParagraph"/>
              <w:spacing w:before="0" w:line="242" w:lineRule="auto"/>
              <w:ind w:right="296"/>
              <w:rPr>
                <w:sz w:val="20"/>
              </w:rPr>
            </w:pPr>
            <w:r>
              <w:rPr>
                <w:sz w:val="20"/>
              </w:rPr>
              <w:t xml:space="preserve">Info -&gt; Service -&gt; browse until the following is </w:t>
            </w:r>
            <w:r>
              <w:rPr>
                <w:spacing w:val="-2"/>
                <w:w w:val="105"/>
                <w:sz w:val="20"/>
              </w:rPr>
              <w:t>displayed:</w:t>
            </w:r>
          </w:p>
          <w:p w14:paraId="3130C49A" w14:textId="77777777" w:rsidR="00673117" w:rsidRDefault="00673117" w:rsidP="00FC4C85">
            <w:pPr>
              <w:pStyle w:val="TableParagraph"/>
              <w:spacing w:before="15"/>
              <w:ind w:left="0"/>
              <w:rPr>
                <w:rFonts w:ascii="Cambria"/>
                <w:sz w:val="20"/>
              </w:rPr>
            </w:pPr>
          </w:p>
          <w:p w14:paraId="36F321B6" w14:textId="77777777" w:rsidR="00673117" w:rsidRDefault="00673117" w:rsidP="00FC4C85">
            <w:pPr>
              <w:pStyle w:val="TableParagraph"/>
              <w:tabs>
                <w:tab w:val="left" w:pos="1364"/>
              </w:tabs>
              <w:spacing w:before="0" w:line="242" w:lineRule="auto"/>
              <w:ind w:right="142"/>
              <w:rPr>
                <w:sz w:val="20"/>
              </w:rPr>
            </w:pPr>
            <w:r>
              <w:rPr>
                <w:spacing w:val="-2"/>
                <w:sz w:val="20"/>
              </w:rPr>
              <w:t>Under</w:t>
            </w:r>
            <w:r>
              <w:rPr>
                <w:spacing w:val="-9"/>
                <w:sz w:val="20"/>
              </w:rPr>
              <w:t xml:space="preserve"> </w:t>
            </w:r>
            <w:r>
              <w:rPr>
                <w:spacing w:val="-2"/>
                <w:sz w:val="20"/>
              </w:rPr>
              <w:t>Telemetry</w:t>
            </w:r>
            <w:r>
              <w:rPr>
                <w:spacing w:val="-9"/>
                <w:sz w:val="20"/>
              </w:rPr>
              <w:t xml:space="preserve"> </w:t>
            </w:r>
            <w:r>
              <w:rPr>
                <w:spacing w:val="-2"/>
                <w:sz w:val="20"/>
              </w:rPr>
              <w:t>the</w:t>
            </w:r>
            <w:r>
              <w:rPr>
                <w:spacing w:val="-9"/>
                <w:sz w:val="20"/>
              </w:rPr>
              <w:t xml:space="preserve"> </w:t>
            </w:r>
            <w:r>
              <w:rPr>
                <w:spacing w:val="-2"/>
                <w:sz w:val="20"/>
              </w:rPr>
              <w:t>version</w:t>
            </w:r>
            <w:r>
              <w:rPr>
                <w:spacing w:val="-9"/>
                <w:sz w:val="20"/>
              </w:rPr>
              <w:t xml:space="preserve"> </w:t>
            </w:r>
            <w:r>
              <w:rPr>
                <w:spacing w:val="-2"/>
                <w:sz w:val="20"/>
              </w:rPr>
              <w:t>of</w:t>
            </w:r>
            <w:r>
              <w:rPr>
                <w:spacing w:val="-9"/>
                <w:sz w:val="20"/>
              </w:rPr>
              <w:t xml:space="preserve"> </w:t>
            </w:r>
            <w:r>
              <w:rPr>
                <w:spacing w:val="-2"/>
                <w:sz w:val="20"/>
              </w:rPr>
              <w:t>the</w:t>
            </w:r>
            <w:r>
              <w:rPr>
                <w:spacing w:val="-8"/>
                <w:sz w:val="20"/>
              </w:rPr>
              <w:t xml:space="preserve"> </w:t>
            </w:r>
            <w:r>
              <w:rPr>
                <w:spacing w:val="-2"/>
                <w:sz w:val="20"/>
              </w:rPr>
              <w:t>NGx3</w:t>
            </w:r>
            <w:r>
              <w:rPr>
                <w:spacing w:val="-9"/>
                <w:sz w:val="20"/>
              </w:rPr>
              <w:t xml:space="preserve"> </w:t>
            </w:r>
            <w:r>
              <w:rPr>
                <w:spacing w:val="-2"/>
                <w:sz w:val="20"/>
              </w:rPr>
              <w:t xml:space="preserve">protocol </w:t>
            </w:r>
            <w:r>
              <w:rPr>
                <w:sz w:val="20"/>
              </w:rPr>
              <w:t>is displayed.</w:t>
            </w:r>
            <w:r>
              <w:rPr>
                <w:sz w:val="20"/>
              </w:rPr>
              <w:tab/>
            </w:r>
            <w:r>
              <w:rPr>
                <w:noProof/>
                <w:position w:val="-11"/>
                <w:sz w:val="20"/>
              </w:rPr>
              <w:drawing>
                <wp:inline distT="0" distB="0" distL="0" distR="0" wp14:anchorId="046C14CF" wp14:editId="4166F0D6">
                  <wp:extent cx="214630" cy="163194"/>
                  <wp:effectExtent l="0" t="0" r="0" b="0"/>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55" cstate="print"/>
                          <a:stretch>
                            <a:fillRect/>
                          </a:stretch>
                        </pic:blipFill>
                        <pic:spPr>
                          <a:xfrm>
                            <a:off x="0" y="0"/>
                            <a:ext cx="214630" cy="163194"/>
                          </a:xfrm>
                          <a:prstGeom prst="rect">
                            <a:avLst/>
                          </a:prstGeom>
                        </pic:spPr>
                      </pic:pic>
                    </a:graphicData>
                  </a:graphic>
                </wp:inline>
              </w:drawing>
            </w:r>
          </w:p>
          <w:p w14:paraId="2E5C0ECD" w14:textId="0A9FCFE4" w:rsidR="00673117" w:rsidRDefault="00673117" w:rsidP="00FC4C85">
            <w:pPr>
              <w:pStyle w:val="TableParagraph"/>
              <w:spacing w:before="3" w:line="242" w:lineRule="auto"/>
              <w:ind w:right="296"/>
              <w:rPr>
                <w:sz w:val="20"/>
              </w:rPr>
            </w:pPr>
          </w:p>
        </w:tc>
        <w:tc>
          <w:tcPr>
            <w:tcW w:w="4813" w:type="dxa"/>
          </w:tcPr>
          <w:p w14:paraId="1CB09C53" w14:textId="77777777" w:rsidR="00673117" w:rsidRDefault="00673117" w:rsidP="00FC4C85">
            <w:pPr>
              <w:pStyle w:val="TableParagraph"/>
              <w:spacing w:before="11"/>
              <w:ind w:left="0"/>
              <w:rPr>
                <w:rFonts w:ascii="Cambria"/>
                <w:sz w:val="20"/>
              </w:rPr>
            </w:pPr>
          </w:p>
          <w:p w14:paraId="3E69EB6D" w14:textId="77777777" w:rsidR="00673117" w:rsidRDefault="00673117" w:rsidP="00FC4C85">
            <w:pPr>
              <w:pStyle w:val="TableParagraph"/>
              <w:spacing w:before="0"/>
              <w:ind w:left="106"/>
              <w:rPr>
                <w:rFonts w:ascii="Cambria"/>
                <w:sz w:val="20"/>
              </w:rPr>
            </w:pPr>
            <w:r>
              <w:rPr>
                <w:rFonts w:ascii="Cambria"/>
                <w:noProof/>
                <w:sz w:val="20"/>
              </w:rPr>
              <mc:AlternateContent>
                <mc:Choice Requires="wpg">
                  <w:drawing>
                    <wp:inline distT="0" distB="0" distL="0" distR="0" wp14:anchorId="25321EF4" wp14:editId="0EDA4EFC">
                      <wp:extent cx="2646045" cy="1983739"/>
                      <wp:effectExtent l="0" t="0" r="0" b="6985"/>
                      <wp:docPr id="74" name="Group 74" descr="C:\Users\tv0718\AppData\Local\Microsoft\Windows\INetCache\Content.Outlook\58BL8W7Y\screen-2018-09-06__09-44-34.pn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46045" cy="1983739"/>
                                <a:chOff x="0" y="0"/>
                                <a:chExt cx="2646045" cy="1983739"/>
                              </a:xfrm>
                            </wpg:grpSpPr>
                            <pic:pic xmlns:pic="http://schemas.openxmlformats.org/drawingml/2006/picture">
                              <pic:nvPicPr>
                                <pic:cNvPr id="75" name="Image 75" descr="C:\Users\tv0718\AppData\Local\Microsoft\Windows\INetCache\Content.Outlook\58BL8W7Y\screen-2018-09-06__09-44-34.png"/>
                                <pic:cNvPicPr/>
                              </pic:nvPicPr>
                              <pic:blipFill>
                                <a:blip r:embed="rId56" cstate="print"/>
                                <a:stretch>
                                  <a:fillRect/>
                                </a:stretch>
                              </pic:blipFill>
                              <pic:spPr>
                                <a:xfrm>
                                  <a:off x="0" y="0"/>
                                  <a:ext cx="2645791" cy="1983739"/>
                                </a:xfrm>
                                <a:prstGeom prst="rect">
                                  <a:avLst/>
                                </a:prstGeom>
                              </pic:spPr>
                            </pic:pic>
                            <wps:wsp>
                              <wps:cNvPr id="76" name="Graphic 76"/>
                              <wps:cNvSpPr/>
                              <wps:spPr>
                                <a:xfrm>
                                  <a:off x="554608" y="961821"/>
                                  <a:ext cx="301625" cy="137160"/>
                                </a:xfrm>
                                <a:custGeom>
                                  <a:avLst/>
                                  <a:gdLst/>
                                  <a:ahLst/>
                                  <a:cxnLst/>
                                  <a:rect l="l" t="t" r="r" b="b"/>
                                  <a:pathLst>
                                    <a:path w="301625" h="137160">
                                      <a:moveTo>
                                        <a:pt x="60959" y="0"/>
                                      </a:moveTo>
                                      <a:lnTo>
                                        <a:pt x="0" y="75946"/>
                                      </a:lnTo>
                                      <a:lnTo>
                                        <a:pt x="76072" y="136906"/>
                                      </a:lnTo>
                                      <a:lnTo>
                                        <a:pt x="72262" y="102616"/>
                                      </a:lnTo>
                                      <a:lnTo>
                                        <a:pt x="301116" y="77343"/>
                                      </a:lnTo>
                                      <a:lnTo>
                                        <a:pt x="293496" y="8890"/>
                                      </a:lnTo>
                                      <a:lnTo>
                                        <a:pt x="64769" y="34163"/>
                                      </a:lnTo>
                                      <a:lnTo>
                                        <a:pt x="60959" y="0"/>
                                      </a:lnTo>
                                      <a:close/>
                                    </a:path>
                                  </a:pathLst>
                                </a:custGeom>
                                <a:solidFill>
                                  <a:srgbClr val="9BBA58"/>
                                </a:solidFill>
                              </wps:spPr>
                              <wps:bodyPr wrap="square" lIns="0" tIns="0" rIns="0" bIns="0" rtlCol="0">
                                <a:prstTxWarp prst="textNoShape">
                                  <a:avLst/>
                                </a:prstTxWarp>
                                <a:noAutofit/>
                              </wps:bodyPr>
                            </wps:wsp>
                            <wps:wsp>
                              <wps:cNvPr id="77" name="Graphic 77"/>
                              <wps:cNvSpPr/>
                              <wps:spPr>
                                <a:xfrm>
                                  <a:off x="554608" y="961821"/>
                                  <a:ext cx="301625" cy="137160"/>
                                </a:xfrm>
                                <a:custGeom>
                                  <a:avLst/>
                                  <a:gdLst/>
                                  <a:ahLst/>
                                  <a:cxnLst/>
                                  <a:rect l="l" t="t" r="r" b="b"/>
                                  <a:pathLst>
                                    <a:path w="301625" h="137160">
                                      <a:moveTo>
                                        <a:pt x="301116" y="77343"/>
                                      </a:moveTo>
                                      <a:lnTo>
                                        <a:pt x="72262" y="102616"/>
                                      </a:lnTo>
                                      <a:lnTo>
                                        <a:pt x="76072" y="136906"/>
                                      </a:lnTo>
                                      <a:lnTo>
                                        <a:pt x="0" y="75946"/>
                                      </a:lnTo>
                                      <a:lnTo>
                                        <a:pt x="60959" y="0"/>
                                      </a:lnTo>
                                      <a:lnTo>
                                        <a:pt x="64769" y="34163"/>
                                      </a:lnTo>
                                      <a:lnTo>
                                        <a:pt x="293496" y="8890"/>
                                      </a:lnTo>
                                      <a:lnTo>
                                        <a:pt x="301116" y="77343"/>
                                      </a:lnTo>
                                      <a:close/>
                                    </a:path>
                                  </a:pathLst>
                                </a:custGeom>
                                <a:ln w="25400">
                                  <a:solidFill>
                                    <a:srgbClr val="70883E"/>
                                  </a:solidFill>
                                  <a:prstDash val="solid"/>
                                </a:ln>
                              </wps:spPr>
                              <wps:bodyPr wrap="square" lIns="0" tIns="0" rIns="0" bIns="0" rtlCol="0">
                                <a:prstTxWarp prst="textNoShape">
                                  <a:avLst/>
                                </a:prstTxWarp>
                                <a:noAutofit/>
                              </wps:bodyPr>
                            </wps:wsp>
                          </wpg:wgp>
                        </a:graphicData>
                      </a:graphic>
                    </wp:inline>
                  </w:drawing>
                </mc:Choice>
                <mc:Fallback>
                  <w:pict>
                    <v:group w14:anchorId="0A2AF30E" id="Group 74" o:spid="_x0000_s1026" style="width:208.35pt;height:156.2pt;mso-position-horizontal-relative:char;mso-position-vertical-relative:line" coordsize="26460,198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">
                      <v:shape id="Image 75" o:spid="_x0000_s1027" type="#_x0000_t75" style="position:absolute;width:26457;height:19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">
                        <v:imagedata r:id="rId57" o:title="screen-2018-09-06__09-44-34"/>
                      </v:shape>
                      <v:shape id="Graphic 76" o:spid="_x0000_s1028" style="position:absolute;left:5546;top:9618;width:3016;height:1371;visibility:visible;mso-wrap-style:square;v-text-anchor:top" coordsize="301625,137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" path="m60959,l,75946r76072,60960l72262,102616,301116,77343,293496,8890,64769,34163,60959,xe" fillcolor="#9bba58" stroked="f">
                        <v:path arrowok="t"/>
                      </v:shape>
                      <v:shape id="Graphic 77" o:spid="_x0000_s1029" style="position:absolute;left:5546;top:9618;width:3016;height:1371;visibility:visible;mso-wrap-style:square;v-text-anchor:top" coordsize="301625,137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" path="m301116,77343l72262,102616r3810,34290l,75946,60959,r3810,34163l293496,8890r7620,68453xe" filled="f" strokecolor="#70883e" strokeweight="2pt">
                        <v:path arrowok="t"/>
                      </v:shape>
                      <w10:anchorlock/>
                    </v:group>
                  </w:pict>
                </mc:Fallback>
              </mc:AlternateContent>
            </w:r>
          </w:p>
        </w:tc>
      </w:tr>
    </w:tbl>
    <w:p w14:paraId="218333C1" w14:textId="69EE3E4B" w:rsidR="00673117" w:rsidRDefault="00673117" w:rsidP="00673117">
      <w:pPr>
        <w:spacing w:before="90"/>
        <w:ind w:left="118"/>
        <w:rPr>
          <w:rFonts w:ascii="Cambria"/>
          <w:color w:val="365F91"/>
          <w:sz w:val="32"/>
        </w:rPr>
      </w:pPr>
    </w:p>
    <w:p w14:paraId="73D8BB0E" w14:textId="77777777" w:rsidR="00673117" w:rsidRDefault="00673117">
      <w:pPr>
        <w:spacing w:after="160" w:line="259" w:lineRule="auto"/>
        <w:rPr>
          <w:rFonts w:ascii="Cambria"/>
          <w:color w:val="365F91"/>
          <w:sz w:val="32"/>
        </w:rPr>
      </w:pPr>
      <w:r>
        <w:rPr>
          <w:rFonts w:ascii="Cambria"/>
          <w:color w:val="365F91"/>
          <w:sz w:val="32"/>
        </w:rPr>
        <w:br w:type="page"/>
      </w:r>
    </w:p>
    <w:p w14:paraId="61C5522C" w14:textId="77777777" w:rsidR="00673117" w:rsidRDefault="00673117" w:rsidP="00673117">
      <w:pPr>
        <w:spacing w:before="90"/>
        <w:ind w:left="118"/>
        <w:rPr>
          <w:rFonts w:ascii="Cambria"/>
          <w:color w:val="365F91"/>
          <w:sz w:val="32"/>
        </w:rPr>
      </w:pPr>
    </w:p>
    <w:p w14:paraId="2DBF4CF9" w14:textId="23B63E5D" w:rsidR="00673117" w:rsidRPr="003E1F3E" w:rsidRDefault="00673117" w:rsidP="00673117">
      <w:pPr>
        <w:spacing w:before="90"/>
        <w:ind w:left="118"/>
        <w:rPr>
          <w:rFonts w:ascii="Cambria"/>
          <w:sz w:val="32"/>
          <w:lang w:val="en-GB"/>
        </w:rPr>
      </w:pPr>
      <w:r w:rsidRPr="003E1F3E">
        <w:rPr>
          <w:rFonts w:ascii="Cambria"/>
          <w:sz w:val="32"/>
          <w:lang w:val="en-GB"/>
        </w:rPr>
        <w:t>Description</w:t>
      </w:r>
      <w:r w:rsidRPr="003E1F3E">
        <w:rPr>
          <w:rFonts w:ascii="Cambria"/>
          <w:spacing w:val="-11"/>
          <w:sz w:val="32"/>
          <w:lang w:val="en-GB"/>
        </w:rPr>
        <w:t xml:space="preserve"> </w:t>
      </w:r>
      <w:r w:rsidRPr="003E1F3E">
        <w:rPr>
          <w:rFonts w:ascii="Cambria"/>
          <w:sz w:val="32"/>
          <w:lang w:val="en-GB"/>
        </w:rPr>
        <w:t>of</w:t>
      </w:r>
      <w:r w:rsidRPr="003E1F3E">
        <w:rPr>
          <w:rFonts w:ascii="Cambria"/>
          <w:spacing w:val="-10"/>
          <w:sz w:val="32"/>
          <w:lang w:val="en-GB"/>
        </w:rPr>
        <w:t xml:space="preserve"> </w:t>
      </w:r>
      <w:r w:rsidRPr="003E1F3E">
        <w:rPr>
          <w:rFonts w:ascii="Cambria"/>
          <w:sz w:val="32"/>
          <w:lang w:val="en-GB"/>
        </w:rPr>
        <w:t>Information</w:t>
      </w:r>
      <w:r w:rsidRPr="003E1F3E">
        <w:rPr>
          <w:rFonts w:ascii="Cambria"/>
          <w:spacing w:val="-10"/>
          <w:sz w:val="32"/>
          <w:lang w:val="en-GB"/>
        </w:rPr>
        <w:t xml:space="preserve"> </w:t>
      </w:r>
      <w:r w:rsidRPr="003E1F3E">
        <w:rPr>
          <w:rFonts w:ascii="Cambria"/>
          <w:sz w:val="32"/>
          <w:lang w:val="en-GB"/>
        </w:rPr>
        <w:t>on</w:t>
      </w:r>
      <w:r w:rsidRPr="003E1F3E">
        <w:rPr>
          <w:rFonts w:ascii="Cambria"/>
          <w:spacing w:val="-9"/>
          <w:sz w:val="32"/>
          <w:lang w:val="en-GB"/>
        </w:rPr>
        <w:t xml:space="preserve"> </w:t>
      </w:r>
      <w:r w:rsidRPr="003E1F3E">
        <w:rPr>
          <w:rFonts w:ascii="Cambria"/>
          <w:spacing w:val="-2"/>
          <w:sz w:val="32"/>
          <w:lang w:val="en-GB"/>
        </w:rPr>
        <w:t>Display</w:t>
      </w:r>
    </w:p>
    <w:p w14:paraId="1EF8C181" w14:textId="77777777" w:rsidR="00673117" w:rsidRDefault="00673117" w:rsidP="00673117">
      <w:pPr>
        <w:pStyle w:val="BodyText"/>
        <w:spacing w:before="182"/>
        <w:rPr>
          <w:rFonts w:ascii="Cambria"/>
          <w:sz w:val="20"/>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3"/>
        <w:gridCol w:w="2048"/>
        <w:gridCol w:w="4900"/>
      </w:tblGrid>
      <w:tr w:rsidR="00673117" w14:paraId="6880EF20" w14:textId="77777777" w:rsidTr="00FC4C85">
        <w:trPr>
          <w:trHeight w:val="270"/>
        </w:trPr>
        <w:tc>
          <w:tcPr>
            <w:tcW w:w="2263" w:type="dxa"/>
            <w:shd w:val="clear" w:color="auto" w:fill="F1F1F1"/>
          </w:tcPr>
          <w:p w14:paraId="48242B8F" w14:textId="77777777" w:rsidR="00673117" w:rsidRDefault="00673117" w:rsidP="00FC4C85">
            <w:pPr>
              <w:pStyle w:val="TableParagraph"/>
              <w:spacing w:line="247" w:lineRule="exact"/>
              <w:rPr>
                <w:b/>
              </w:rPr>
            </w:pPr>
            <w:r>
              <w:rPr>
                <w:b/>
                <w:spacing w:val="-2"/>
              </w:rPr>
              <w:t>Parameter</w:t>
            </w:r>
          </w:p>
        </w:tc>
        <w:tc>
          <w:tcPr>
            <w:tcW w:w="2048" w:type="dxa"/>
            <w:shd w:val="clear" w:color="auto" w:fill="F1F1F1"/>
          </w:tcPr>
          <w:p w14:paraId="2EA7E18B" w14:textId="77777777" w:rsidR="00673117" w:rsidRDefault="00673117" w:rsidP="00FC4C85">
            <w:pPr>
              <w:pStyle w:val="TableParagraph"/>
              <w:spacing w:line="247" w:lineRule="exact"/>
              <w:rPr>
                <w:b/>
              </w:rPr>
            </w:pPr>
            <w:r>
              <w:rPr>
                <w:b/>
                <w:spacing w:val="-2"/>
              </w:rPr>
              <w:t>Value(s)</w:t>
            </w:r>
          </w:p>
        </w:tc>
        <w:tc>
          <w:tcPr>
            <w:tcW w:w="4900" w:type="dxa"/>
            <w:shd w:val="clear" w:color="auto" w:fill="F1F1F1"/>
          </w:tcPr>
          <w:p w14:paraId="79846E1B" w14:textId="77777777" w:rsidR="00673117" w:rsidRDefault="00673117" w:rsidP="00FC4C85">
            <w:pPr>
              <w:pStyle w:val="TableParagraph"/>
              <w:spacing w:line="247" w:lineRule="exact"/>
              <w:rPr>
                <w:b/>
              </w:rPr>
            </w:pPr>
            <w:r>
              <w:rPr>
                <w:b/>
                <w:spacing w:val="-2"/>
              </w:rPr>
              <w:t>Description</w:t>
            </w:r>
          </w:p>
        </w:tc>
      </w:tr>
      <w:tr w:rsidR="00673117" w:rsidRPr="000F22A1" w14:paraId="5DAEB622" w14:textId="77777777" w:rsidTr="00FC4C85">
        <w:trPr>
          <w:trHeight w:val="1636"/>
        </w:trPr>
        <w:tc>
          <w:tcPr>
            <w:tcW w:w="2263" w:type="dxa"/>
          </w:tcPr>
          <w:p w14:paraId="35629F6D" w14:textId="77777777" w:rsidR="00673117" w:rsidRDefault="00673117" w:rsidP="00FC4C85">
            <w:pPr>
              <w:pStyle w:val="TableParagraph"/>
              <w:spacing w:before="6"/>
            </w:pPr>
            <w:r>
              <w:rPr>
                <w:spacing w:val="-2"/>
              </w:rPr>
              <w:t>Modem</w:t>
            </w:r>
            <w:r>
              <w:rPr>
                <w:spacing w:val="-10"/>
              </w:rPr>
              <w:t xml:space="preserve"> </w:t>
            </w:r>
            <w:r>
              <w:rPr>
                <w:spacing w:val="-2"/>
              </w:rPr>
              <w:t>link</w:t>
            </w:r>
            <w:r>
              <w:rPr>
                <w:spacing w:val="-8"/>
              </w:rPr>
              <w:t xml:space="preserve"> </w:t>
            </w:r>
            <w:r>
              <w:rPr>
                <w:spacing w:val="-2"/>
              </w:rPr>
              <w:t>status:</w:t>
            </w:r>
          </w:p>
        </w:tc>
        <w:tc>
          <w:tcPr>
            <w:tcW w:w="2048" w:type="dxa"/>
          </w:tcPr>
          <w:p w14:paraId="238AFBA8" w14:textId="77777777" w:rsidR="00673117" w:rsidRDefault="00673117" w:rsidP="00FC4C85">
            <w:pPr>
              <w:pStyle w:val="TableParagraph"/>
              <w:spacing w:before="6" w:line="242" w:lineRule="auto"/>
              <w:ind w:right="864"/>
              <w:jc w:val="both"/>
            </w:pPr>
            <w:r>
              <w:rPr>
                <w:spacing w:val="-8"/>
              </w:rPr>
              <w:t>*</w:t>
            </w:r>
            <w:r>
              <w:rPr>
                <w:spacing w:val="-5"/>
              </w:rPr>
              <w:t xml:space="preserve"> </w:t>
            </w:r>
            <w:r>
              <w:rPr>
                <w:spacing w:val="-8"/>
              </w:rPr>
              <w:t xml:space="preserve">Connected </w:t>
            </w:r>
            <w:r>
              <w:rPr>
                <w:spacing w:val="-2"/>
              </w:rPr>
              <w:t xml:space="preserve">Connecting </w:t>
            </w:r>
            <w:r>
              <w:rPr>
                <w:spacing w:val="-4"/>
              </w:rPr>
              <w:t>None</w:t>
            </w:r>
          </w:p>
          <w:p w14:paraId="25E51474" w14:textId="77777777" w:rsidR="00673117" w:rsidRDefault="00673117" w:rsidP="00FC4C85">
            <w:pPr>
              <w:pStyle w:val="TableParagraph"/>
              <w:spacing w:before="2" w:line="244" w:lineRule="auto"/>
              <w:ind w:right="1487"/>
            </w:pPr>
            <w:r>
              <w:rPr>
                <w:spacing w:val="-4"/>
              </w:rPr>
              <w:t xml:space="preserve">Idle </w:t>
            </w:r>
            <w:r>
              <w:rPr>
                <w:spacing w:val="-6"/>
              </w:rPr>
              <w:t>Error</w:t>
            </w:r>
          </w:p>
        </w:tc>
        <w:tc>
          <w:tcPr>
            <w:tcW w:w="4900" w:type="dxa"/>
          </w:tcPr>
          <w:p w14:paraId="604E775C" w14:textId="77777777" w:rsidR="00673117" w:rsidRDefault="00673117" w:rsidP="00FC4C85">
            <w:pPr>
              <w:pStyle w:val="TableParagraph"/>
              <w:spacing w:before="6" w:line="242" w:lineRule="auto"/>
            </w:pPr>
            <w:r>
              <w:rPr>
                <w:b/>
              </w:rPr>
              <w:t>Connected</w:t>
            </w:r>
            <w:r>
              <w:rPr>
                <w:b/>
                <w:spacing w:val="-9"/>
              </w:rPr>
              <w:t xml:space="preserve"> </w:t>
            </w:r>
            <w:r>
              <w:rPr>
                <w:w w:val="105"/>
              </w:rPr>
              <w:t>-</w:t>
            </w:r>
            <w:r>
              <w:rPr>
                <w:spacing w:val="-11"/>
                <w:w w:val="105"/>
              </w:rPr>
              <w:t xml:space="preserve"> </w:t>
            </w:r>
            <w:r>
              <w:t>Modem</w:t>
            </w:r>
            <w:r>
              <w:rPr>
                <w:spacing w:val="-9"/>
              </w:rPr>
              <w:t xml:space="preserve"> </w:t>
            </w:r>
            <w:r>
              <w:t>is</w:t>
            </w:r>
            <w:r>
              <w:rPr>
                <w:spacing w:val="-9"/>
              </w:rPr>
              <w:t xml:space="preserve"> </w:t>
            </w:r>
            <w:r>
              <w:t>linked</w:t>
            </w:r>
            <w:r>
              <w:rPr>
                <w:spacing w:val="-9"/>
              </w:rPr>
              <w:t xml:space="preserve"> </w:t>
            </w:r>
            <w:r>
              <w:t>to</w:t>
            </w:r>
            <w:r>
              <w:rPr>
                <w:spacing w:val="-9"/>
              </w:rPr>
              <w:t xml:space="preserve"> </w:t>
            </w:r>
            <w:r>
              <w:t>GSM</w:t>
            </w:r>
            <w:r>
              <w:rPr>
                <w:spacing w:val="-10"/>
              </w:rPr>
              <w:t xml:space="preserve"> </w:t>
            </w:r>
            <w:r>
              <w:t>network</w:t>
            </w:r>
            <w:r>
              <w:rPr>
                <w:spacing w:val="-11"/>
              </w:rPr>
              <w:t xml:space="preserve"> </w:t>
            </w:r>
            <w:r>
              <w:t>and connected to InsideM2M server.</w:t>
            </w:r>
          </w:p>
          <w:p w14:paraId="3D4600BA" w14:textId="77777777" w:rsidR="00673117" w:rsidRDefault="00673117" w:rsidP="00FC4C85">
            <w:pPr>
              <w:pStyle w:val="TableParagraph"/>
              <w:spacing w:before="2"/>
            </w:pPr>
            <w:r>
              <w:rPr>
                <w:b/>
              </w:rPr>
              <w:t>Connecting</w:t>
            </w:r>
            <w:r>
              <w:rPr>
                <w:b/>
                <w:spacing w:val="-1"/>
              </w:rPr>
              <w:t xml:space="preserve"> </w:t>
            </w:r>
            <w:r>
              <w:t>- Modem</w:t>
            </w:r>
            <w:r>
              <w:rPr>
                <w:spacing w:val="-1"/>
              </w:rPr>
              <w:t xml:space="preserve"> </w:t>
            </w:r>
            <w:r>
              <w:t>tries</w:t>
            </w:r>
            <w:r>
              <w:rPr>
                <w:spacing w:val="-1"/>
              </w:rPr>
              <w:t xml:space="preserve"> </w:t>
            </w:r>
            <w:r>
              <w:t>to</w:t>
            </w:r>
            <w:r>
              <w:rPr>
                <w:spacing w:val="-1"/>
              </w:rPr>
              <w:t xml:space="preserve"> </w:t>
            </w:r>
            <w:r>
              <w:t>link</w:t>
            </w:r>
            <w:r>
              <w:rPr>
                <w:spacing w:val="-3"/>
              </w:rPr>
              <w:t xml:space="preserve"> </w:t>
            </w:r>
            <w:r>
              <w:t>with</w:t>
            </w:r>
            <w:r>
              <w:rPr>
                <w:spacing w:val="-2"/>
              </w:rPr>
              <w:t xml:space="preserve"> </w:t>
            </w:r>
            <w:r>
              <w:t>GSM</w:t>
            </w:r>
            <w:r>
              <w:rPr>
                <w:spacing w:val="-2"/>
              </w:rPr>
              <w:t xml:space="preserve"> network</w:t>
            </w:r>
          </w:p>
          <w:p w14:paraId="4196C686" w14:textId="77777777" w:rsidR="00673117" w:rsidRDefault="00673117" w:rsidP="00FC4C85">
            <w:pPr>
              <w:pStyle w:val="TableParagraph"/>
              <w:spacing w:before="3"/>
            </w:pPr>
            <w:r>
              <w:rPr>
                <w:b/>
              </w:rPr>
              <w:t>None</w:t>
            </w:r>
            <w:r>
              <w:rPr>
                <w:b/>
                <w:spacing w:val="1"/>
              </w:rPr>
              <w:t xml:space="preserve"> </w:t>
            </w:r>
            <w:r>
              <w:t>-</w:t>
            </w:r>
            <w:r>
              <w:rPr>
                <w:spacing w:val="4"/>
              </w:rPr>
              <w:t xml:space="preserve"> </w:t>
            </w:r>
            <w:r>
              <w:t>Stack</w:t>
            </w:r>
            <w:r>
              <w:rPr>
                <w:spacing w:val="4"/>
              </w:rPr>
              <w:t xml:space="preserve"> </w:t>
            </w:r>
            <w:r>
              <w:t>not</w:t>
            </w:r>
            <w:r>
              <w:rPr>
                <w:spacing w:val="4"/>
              </w:rPr>
              <w:t xml:space="preserve"> </w:t>
            </w:r>
            <w:r>
              <w:t>initialized</w:t>
            </w:r>
            <w:r>
              <w:rPr>
                <w:spacing w:val="2"/>
              </w:rPr>
              <w:t xml:space="preserve"> </w:t>
            </w:r>
            <w:r>
              <w:t>(right</w:t>
            </w:r>
            <w:r>
              <w:rPr>
                <w:spacing w:val="2"/>
              </w:rPr>
              <w:t xml:space="preserve"> </w:t>
            </w:r>
            <w:r>
              <w:t>after</w:t>
            </w:r>
            <w:r>
              <w:rPr>
                <w:spacing w:val="3"/>
              </w:rPr>
              <w:t xml:space="preserve"> </w:t>
            </w:r>
            <w:r>
              <w:rPr>
                <w:spacing w:val="-2"/>
              </w:rPr>
              <w:t>restart)</w:t>
            </w:r>
          </w:p>
          <w:p w14:paraId="504ACC2F" w14:textId="77777777" w:rsidR="00673117" w:rsidRDefault="00673117" w:rsidP="00FC4C85">
            <w:pPr>
              <w:pStyle w:val="TableParagraph"/>
              <w:spacing w:before="5"/>
            </w:pPr>
            <w:r>
              <w:rPr>
                <w:b/>
                <w:w w:val="105"/>
              </w:rPr>
              <w:t>Idle</w:t>
            </w:r>
            <w:r>
              <w:rPr>
                <w:b/>
                <w:spacing w:val="-8"/>
                <w:w w:val="105"/>
              </w:rPr>
              <w:t xml:space="preserve"> </w:t>
            </w:r>
            <w:r>
              <w:rPr>
                <w:w w:val="105"/>
              </w:rPr>
              <w:t>-</w:t>
            </w:r>
            <w:r>
              <w:rPr>
                <w:spacing w:val="-3"/>
                <w:w w:val="105"/>
              </w:rPr>
              <w:t xml:space="preserve"> </w:t>
            </w:r>
            <w:r>
              <w:rPr>
                <w:w w:val="105"/>
              </w:rPr>
              <w:t>Stack</w:t>
            </w:r>
            <w:r>
              <w:rPr>
                <w:spacing w:val="-5"/>
                <w:w w:val="105"/>
              </w:rPr>
              <w:t xml:space="preserve"> </w:t>
            </w:r>
            <w:r>
              <w:rPr>
                <w:spacing w:val="-2"/>
                <w:w w:val="105"/>
              </w:rPr>
              <w:t>initialized</w:t>
            </w:r>
          </w:p>
          <w:p w14:paraId="6088082E" w14:textId="77777777" w:rsidR="00673117" w:rsidRDefault="00673117" w:rsidP="00FC4C85">
            <w:pPr>
              <w:pStyle w:val="TableParagraph"/>
              <w:spacing w:before="3" w:line="249" w:lineRule="exact"/>
            </w:pPr>
            <w:r>
              <w:rPr>
                <w:b/>
                <w:w w:val="110"/>
              </w:rPr>
              <w:t>Error</w:t>
            </w:r>
            <w:r>
              <w:rPr>
                <w:b/>
                <w:spacing w:val="-10"/>
                <w:w w:val="110"/>
              </w:rPr>
              <w:t xml:space="preserve"> </w:t>
            </w:r>
            <w:r>
              <w:rPr>
                <w:w w:val="110"/>
              </w:rPr>
              <w:t>-</w:t>
            </w:r>
            <w:r>
              <w:rPr>
                <w:spacing w:val="-7"/>
                <w:w w:val="110"/>
              </w:rPr>
              <w:t xml:space="preserve"> </w:t>
            </w:r>
            <w:r>
              <w:rPr>
                <w:spacing w:val="-4"/>
                <w:w w:val="110"/>
              </w:rPr>
              <w:t>Error</w:t>
            </w:r>
          </w:p>
        </w:tc>
      </w:tr>
      <w:tr w:rsidR="00673117" w:rsidRPr="000F22A1" w14:paraId="7AE8310C" w14:textId="77777777" w:rsidTr="00FC4C85">
        <w:trPr>
          <w:trHeight w:val="1089"/>
        </w:trPr>
        <w:tc>
          <w:tcPr>
            <w:tcW w:w="2263" w:type="dxa"/>
          </w:tcPr>
          <w:p w14:paraId="128E25FF" w14:textId="77777777" w:rsidR="00673117" w:rsidRDefault="00673117" w:rsidP="00FC4C85">
            <w:pPr>
              <w:pStyle w:val="TableParagraph"/>
            </w:pPr>
            <w:r>
              <w:rPr>
                <w:spacing w:val="-8"/>
              </w:rPr>
              <w:t>Modem</w:t>
            </w:r>
            <w:r>
              <w:rPr>
                <w:spacing w:val="-4"/>
              </w:rPr>
              <w:t xml:space="preserve"> </w:t>
            </w:r>
            <w:r>
              <w:rPr>
                <w:spacing w:val="-2"/>
              </w:rPr>
              <w:t>status:</w:t>
            </w:r>
          </w:p>
        </w:tc>
        <w:tc>
          <w:tcPr>
            <w:tcW w:w="2048" w:type="dxa"/>
          </w:tcPr>
          <w:p w14:paraId="725473D6" w14:textId="77777777" w:rsidR="00673117" w:rsidRDefault="00673117" w:rsidP="00FC4C85">
            <w:pPr>
              <w:pStyle w:val="TableParagraph"/>
            </w:pPr>
            <w:r>
              <w:rPr>
                <w:spacing w:val="-4"/>
              </w:rPr>
              <w:t>Ready</w:t>
            </w:r>
          </w:p>
          <w:p w14:paraId="2CECCE88" w14:textId="77777777" w:rsidR="00673117" w:rsidRDefault="00673117" w:rsidP="00FC4C85">
            <w:pPr>
              <w:pStyle w:val="TableParagraph"/>
              <w:spacing w:before="18"/>
              <w:ind w:left="0"/>
              <w:rPr>
                <w:rFonts w:ascii="Cambria"/>
              </w:rPr>
            </w:pPr>
          </w:p>
          <w:p w14:paraId="13BBFF91" w14:textId="77777777" w:rsidR="00673117" w:rsidRDefault="00673117" w:rsidP="00FC4C85">
            <w:pPr>
              <w:pStyle w:val="TableParagraph"/>
              <w:spacing w:before="0"/>
            </w:pPr>
            <w:r>
              <w:rPr>
                <w:spacing w:val="-8"/>
              </w:rPr>
              <w:t>Queue</w:t>
            </w:r>
            <w:r>
              <w:rPr>
                <w:spacing w:val="2"/>
              </w:rPr>
              <w:t xml:space="preserve"> </w:t>
            </w:r>
            <w:r>
              <w:rPr>
                <w:spacing w:val="-4"/>
              </w:rPr>
              <w:t>Full</w:t>
            </w:r>
          </w:p>
        </w:tc>
        <w:tc>
          <w:tcPr>
            <w:tcW w:w="4900" w:type="dxa"/>
          </w:tcPr>
          <w:p w14:paraId="2E480E15" w14:textId="77777777" w:rsidR="00673117" w:rsidRDefault="00673117" w:rsidP="00FC4C85">
            <w:pPr>
              <w:pStyle w:val="TableParagraph"/>
              <w:spacing w:line="242" w:lineRule="auto"/>
              <w:ind w:right="174"/>
            </w:pPr>
            <w:r>
              <w:rPr>
                <w:b/>
                <w:spacing w:val="-2"/>
              </w:rPr>
              <w:t>Ready</w:t>
            </w:r>
            <w:r>
              <w:rPr>
                <w:b/>
                <w:spacing w:val="-6"/>
              </w:rPr>
              <w:t xml:space="preserve"> </w:t>
            </w:r>
            <w:r>
              <w:rPr>
                <w:spacing w:val="-2"/>
              </w:rPr>
              <w:t>–</w:t>
            </w:r>
            <w:r>
              <w:rPr>
                <w:spacing w:val="-9"/>
              </w:rPr>
              <w:t xml:space="preserve"> </w:t>
            </w:r>
            <w:r>
              <w:rPr>
                <w:spacing w:val="-2"/>
              </w:rPr>
              <w:t>Connection</w:t>
            </w:r>
            <w:r>
              <w:rPr>
                <w:spacing w:val="-6"/>
              </w:rPr>
              <w:t xml:space="preserve"> </w:t>
            </w:r>
            <w:r>
              <w:rPr>
                <w:spacing w:val="-2"/>
              </w:rPr>
              <w:t>between</w:t>
            </w:r>
            <w:r>
              <w:rPr>
                <w:spacing w:val="-6"/>
              </w:rPr>
              <w:t xml:space="preserve"> </w:t>
            </w:r>
            <w:r>
              <w:rPr>
                <w:spacing w:val="-2"/>
              </w:rPr>
              <w:t>PCM</w:t>
            </w:r>
            <w:r>
              <w:rPr>
                <w:spacing w:val="-9"/>
              </w:rPr>
              <w:t xml:space="preserve"> </w:t>
            </w:r>
            <w:r>
              <w:rPr>
                <w:spacing w:val="-2"/>
              </w:rPr>
              <w:t>(CPU)</w:t>
            </w:r>
            <w:r>
              <w:rPr>
                <w:spacing w:val="-8"/>
              </w:rPr>
              <w:t xml:space="preserve"> </w:t>
            </w:r>
            <w:r>
              <w:rPr>
                <w:spacing w:val="-2"/>
              </w:rPr>
              <w:t xml:space="preserve">and </w:t>
            </w:r>
            <w:r>
              <w:t>modem in order</w:t>
            </w:r>
          </w:p>
          <w:p w14:paraId="1D50FC25" w14:textId="77777777" w:rsidR="00673117" w:rsidRDefault="00673117" w:rsidP="00FC4C85">
            <w:pPr>
              <w:pStyle w:val="TableParagraph"/>
              <w:spacing w:before="2"/>
            </w:pPr>
            <w:r>
              <w:rPr>
                <w:b/>
              </w:rPr>
              <w:t>Queue</w:t>
            </w:r>
            <w:r>
              <w:rPr>
                <w:b/>
                <w:spacing w:val="-6"/>
              </w:rPr>
              <w:t xml:space="preserve"> </w:t>
            </w:r>
            <w:r>
              <w:rPr>
                <w:b/>
              </w:rPr>
              <w:t>Full</w:t>
            </w:r>
            <w:r>
              <w:rPr>
                <w:b/>
                <w:spacing w:val="-10"/>
              </w:rPr>
              <w:t xml:space="preserve"> </w:t>
            </w:r>
            <w:r>
              <w:rPr>
                <w:w w:val="105"/>
              </w:rPr>
              <w:t>-</w:t>
            </w:r>
            <w:r>
              <w:rPr>
                <w:spacing w:val="-12"/>
                <w:w w:val="105"/>
              </w:rPr>
              <w:t xml:space="preserve"> </w:t>
            </w:r>
            <w:r>
              <w:t>Modem</w:t>
            </w:r>
            <w:r>
              <w:rPr>
                <w:spacing w:val="-10"/>
              </w:rPr>
              <w:t xml:space="preserve"> </w:t>
            </w:r>
            <w:r>
              <w:t>not</w:t>
            </w:r>
            <w:r>
              <w:rPr>
                <w:spacing w:val="-11"/>
              </w:rPr>
              <w:t xml:space="preserve"> </w:t>
            </w:r>
            <w:r>
              <w:t>ready,</w:t>
            </w:r>
            <w:r>
              <w:rPr>
                <w:spacing w:val="-10"/>
              </w:rPr>
              <w:t xml:space="preserve"> </w:t>
            </w:r>
            <w:r>
              <w:t>because</w:t>
            </w:r>
            <w:r>
              <w:rPr>
                <w:spacing w:val="-10"/>
              </w:rPr>
              <w:t xml:space="preserve"> </w:t>
            </w:r>
            <w:r>
              <w:t>too</w:t>
            </w:r>
            <w:r>
              <w:rPr>
                <w:spacing w:val="-11"/>
              </w:rPr>
              <w:t xml:space="preserve"> </w:t>
            </w:r>
            <w:r>
              <w:rPr>
                <w:spacing w:val="-4"/>
              </w:rPr>
              <w:t>much</w:t>
            </w:r>
          </w:p>
          <w:p w14:paraId="46E5D9FA" w14:textId="77777777" w:rsidR="00673117" w:rsidRDefault="00673117" w:rsidP="00FC4C85">
            <w:pPr>
              <w:pStyle w:val="TableParagraph"/>
              <w:spacing w:before="3" w:line="249" w:lineRule="exact"/>
            </w:pPr>
            <w:r>
              <w:t>data</w:t>
            </w:r>
            <w:r>
              <w:rPr>
                <w:spacing w:val="-12"/>
              </w:rPr>
              <w:t xml:space="preserve"> </w:t>
            </w:r>
            <w:r>
              <w:t>has</w:t>
            </w:r>
            <w:r>
              <w:rPr>
                <w:spacing w:val="-12"/>
              </w:rPr>
              <w:t xml:space="preserve"> </w:t>
            </w:r>
            <w:r>
              <w:t>been</w:t>
            </w:r>
            <w:r>
              <w:rPr>
                <w:spacing w:val="-10"/>
              </w:rPr>
              <w:t xml:space="preserve"> </w:t>
            </w:r>
            <w:r>
              <w:t>sent</w:t>
            </w:r>
            <w:r>
              <w:rPr>
                <w:spacing w:val="-10"/>
              </w:rPr>
              <w:t xml:space="preserve"> </w:t>
            </w:r>
            <w:r>
              <w:t>by</w:t>
            </w:r>
            <w:r>
              <w:rPr>
                <w:spacing w:val="-12"/>
              </w:rPr>
              <w:t xml:space="preserve"> </w:t>
            </w:r>
            <w:r>
              <w:t>PCM</w:t>
            </w:r>
            <w:r>
              <w:rPr>
                <w:spacing w:val="-12"/>
              </w:rPr>
              <w:t xml:space="preserve"> </w:t>
            </w:r>
            <w:r>
              <w:rPr>
                <w:spacing w:val="-2"/>
              </w:rPr>
              <w:t>(„overflow”)</w:t>
            </w:r>
          </w:p>
        </w:tc>
      </w:tr>
      <w:tr w:rsidR="00673117" w:rsidRPr="000F22A1" w14:paraId="6678D24D" w14:textId="77777777" w:rsidTr="00FC4C85">
        <w:trPr>
          <w:trHeight w:val="1907"/>
        </w:trPr>
        <w:tc>
          <w:tcPr>
            <w:tcW w:w="2263" w:type="dxa"/>
          </w:tcPr>
          <w:p w14:paraId="38AE8269" w14:textId="77777777" w:rsidR="00673117" w:rsidRDefault="00673117" w:rsidP="00FC4C85">
            <w:pPr>
              <w:pStyle w:val="TableParagraph"/>
              <w:spacing w:line="244" w:lineRule="auto"/>
              <w:ind w:right="686"/>
            </w:pPr>
            <w:r>
              <w:rPr>
                <w:spacing w:val="-2"/>
              </w:rPr>
              <w:t>GMS</w:t>
            </w:r>
            <w:r>
              <w:rPr>
                <w:spacing w:val="-11"/>
              </w:rPr>
              <w:t xml:space="preserve"> </w:t>
            </w:r>
            <w:r>
              <w:rPr>
                <w:spacing w:val="-2"/>
              </w:rPr>
              <w:t>connection status:</w:t>
            </w:r>
          </w:p>
        </w:tc>
        <w:tc>
          <w:tcPr>
            <w:tcW w:w="2048" w:type="dxa"/>
          </w:tcPr>
          <w:p w14:paraId="19CDC319" w14:textId="77777777" w:rsidR="00673117" w:rsidRDefault="00673117" w:rsidP="00FC4C85">
            <w:pPr>
              <w:pStyle w:val="TableParagraph"/>
              <w:spacing w:line="244" w:lineRule="auto"/>
              <w:ind w:right="877"/>
            </w:pPr>
            <w:r>
              <w:rPr>
                <w:spacing w:val="-4"/>
              </w:rPr>
              <w:t>Roaming Idle</w:t>
            </w:r>
          </w:p>
          <w:p w14:paraId="05C25E77" w14:textId="77777777" w:rsidR="00673117" w:rsidRDefault="00673117" w:rsidP="00FC4C85">
            <w:pPr>
              <w:pStyle w:val="TableParagraph"/>
              <w:spacing w:before="0" w:line="244" w:lineRule="auto"/>
              <w:ind w:right="479"/>
            </w:pPr>
            <w:r>
              <w:rPr>
                <w:spacing w:val="-6"/>
              </w:rPr>
              <w:t>Home</w:t>
            </w:r>
            <w:r>
              <w:rPr>
                <w:spacing w:val="-7"/>
              </w:rPr>
              <w:t xml:space="preserve"> </w:t>
            </w:r>
            <w:r>
              <w:rPr>
                <w:spacing w:val="-6"/>
              </w:rPr>
              <w:t xml:space="preserve">network </w:t>
            </w:r>
            <w:r>
              <w:rPr>
                <w:spacing w:val="-2"/>
              </w:rPr>
              <w:t>Searching Denied Unknown</w:t>
            </w:r>
          </w:p>
        </w:tc>
        <w:tc>
          <w:tcPr>
            <w:tcW w:w="4900" w:type="dxa"/>
          </w:tcPr>
          <w:p w14:paraId="0CAEC08B" w14:textId="77777777" w:rsidR="00673117" w:rsidRDefault="00673117" w:rsidP="00FC4C85">
            <w:pPr>
              <w:pStyle w:val="TableParagraph"/>
              <w:jc w:val="both"/>
            </w:pPr>
            <w:r>
              <w:rPr>
                <w:b/>
              </w:rPr>
              <w:t>Roaming</w:t>
            </w:r>
            <w:r>
              <w:rPr>
                <w:b/>
                <w:spacing w:val="-1"/>
              </w:rPr>
              <w:t xml:space="preserve"> </w:t>
            </w:r>
            <w:r>
              <w:t>–</w:t>
            </w:r>
            <w:r>
              <w:rPr>
                <w:spacing w:val="-2"/>
              </w:rPr>
              <w:t xml:space="preserve"> </w:t>
            </w:r>
            <w:r>
              <w:t>linked</w:t>
            </w:r>
            <w:r>
              <w:rPr>
                <w:spacing w:val="-4"/>
              </w:rPr>
              <w:t xml:space="preserve"> </w:t>
            </w:r>
            <w:r>
              <w:t>to</w:t>
            </w:r>
            <w:r>
              <w:rPr>
                <w:spacing w:val="-4"/>
              </w:rPr>
              <w:t xml:space="preserve"> </w:t>
            </w:r>
            <w:r>
              <w:t>GSM</w:t>
            </w:r>
            <w:r>
              <w:rPr>
                <w:spacing w:val="-3"/>
              </w:rPr>
              <w:t xml:space="preserve"> </w:t>
            </w:r>
            <w:r>
              <w:t>third</w:t>
            </w:r>
            <w:r>
              <w:rPr>
                <w:spacing w:val="-2"/>
              </w:rPr>
              <w:t xml:space="preserve"> </w:t>
            </w:r>
            <w:r>
              <w:t>party</w:t>
            </w:r>
            <w:r>
              <w:rPr>
                <w:spacing w:val="-2"/>
              </w:rPr>
              <w:t xml:space="preserve"> networks</w:t>
            </w:r>
          </w:p>
          <w:p w14:paraId="271D48A6" w14:textId="77777777" w:rsidR="00673117" w:rsidRDefault="00673117" w:rsidP="00FC4C85">
            <w:pPr>
              <w:pStyle w:val="TableParagraph"/>
              <w:spacing w:before="5"/>
              <w:jc w:val="both"/>
            </w:pPr>
            <w:r>
              <w:rPr>
                <w:b/>
              </w:rPr>
              <w:t>Idle</w:t>
            </w:r>
            <w:r>
              <w:rPr>
                <w:b/>
                <w:spacing w:val="-5"/>
              </w:rPr>
              <w:t xml:space="preserve"> </w:t>
            </w:r>
            <w:r>
              <w:t>-</w:t>
            </w:r>
            <w:r>
              <w:rPr>
                <w:spacing w:val="-1"/>
              </w:rPr>
              <w:t xml:space="preserve"> </w:t>
            </w:r>
            <w:r>
              <w:t>not</w:t>
            </w:r>
            <w:r>
              <w:rPr>
                <w:spacing w:val="-4"/>
              </w:rPr>
              <w:t xml:space="preserve"> </w:t>
            </w:r>
            <w:r>
              <w:t>registered</w:t>
            </w:r>
            <w:r>
              <w:rPr>
                <w:spacing w:val="-2"/>
              </w:rPr>
              <w:t xml:space="preserve"> (idle)</w:t>
            </w:r>
          </w:p>
          <w:p w14:paraId="2978CBF7" w14:textId="77777777" w:rsidR="00673117" w:rsidRDefault="00673117" w:rsidP="00FC4C85">
            <w:pPr>
              <w:pStyle w:val="TableParagraph"/>
              <w:spacing w:before="2" w:line="242" w:lineRule="auto"/>
              <w:ind w:right="603"/>
              <w:jc w:val="both"/>
            </w:pPr>
            <w:r>
              <w:rPr>
                <w:b/>
              </w:rPr>
              <w:t>Home</w:t>
            </w:r>
            <w:r>
              <w:rPr>
                <w:b/>
                <w:spacing w:val="-4"/>
              </w:rPr>
              <w:t xml:space="preserve"> </w:t>
            </w:r>
            <w:r>
              <w:rPr>
                <w:b/>
              </w:rPr>
              <w:t>network</w:t>
            </w:r>
            <w:r>
              <w:rPr>
                <w:b/>
                <w:spacing w:val="-9"/>
              </w:rPr>
              <w:t xml:space="preserve"> </w:t>
            </w:r>
            <w:r>
              <w:t>–</w:t>
            </w:r>
            <w:r>
              <w:rPr>
                <w:spacing w:val="-11"/>
              </w:rPr>
              <w:t xml:space="preserve"> </w:t>
            </w:r>
            <w:r>
              <w:t>linked</w:t>
            </w:r>
            <w:r>
              <w:rPr>
                <w:spacing w:val="-11"/>
              </w:rPr>
              <w:t xml:space="preserve"> </w:t>
            </w:r>
            <w:r>
              <w:t>to</w:t>
            </w:r>
            <w:r>
              <w:rPr>
                <w:spacing w:val="-11"/>
              </w:rPr>
              <w:t xml:space="preserve"> </w:t>
            </w:r>
            <w:r>
              <w:t>GSM</w:t>
            </w:r>
            <w:r>
              <w:rPr>
                <w:spacing w:val="-10"/>
              </w:rPr>
              <w:t xml:space="preserve"> </w:t>
            </w:r>
            <w:r>
              <w:t>home</w:t>
            </w:r>
            <w:r>
              <w:rPr>
                <w:spacing w:val="-9"/>
              </w:rPr>
              <w:t xml:space="preserve"> </w:t>
            </w:r>
            <w:r>
              <w:t xml:space="preserve">network </w:t>
            </w:r>
            <w:r>
              <w:rPr>
                <w:b/>
              </w:rPr>
              <w:t>Searching</w:t>
            </w:r>
            <w:r>
              <w:rPr>
                <w:b/>
                <w:spacing w:val="-6"/>
              </w:rPr>
              <w:t xml:space="preserve"> </w:t>
            </w:r>
            <w:r>
              <w:t>–</w:t>
            </w:r>
            <w:r>
              <w:rPr>
                <w:spacing w:val="-7"/>
              </w:rPr>
              <w:t xml:space="preserve"> </w:t>
            </w:r>
            <w:r>
              <w:t>not</w:t>
            </w:r>
            <w:r>
              <w:rPr>
                <w:spacing w:val="-8"/>
              </w:rPr>
              <w:t xml:space="preserve"> </w:t>
            </w:r>
            <w:r>
              <w:t>registered</w:t>
            </w:r>
            <w:r>
              <w:rPr>
                <w:spacing w:val="-9"/>
              </w:rPr>
              <w:t xml:space="preserve"> </w:t>
            </w:r>
            <w:r>
              <w:t>/</w:t>
            </w:r>
            <w:r>
              <w:rPr>
                <w:spacing w:val="-8"/>
              </w:rPr>
              <w:t xml:space="preserve"> </w:t>
            </w:r>
            <w:r>
              <w:t>searching</w:t>
            </w:r>
            <w:r>
              <w:rPr>
                <w:spacing w:val="-9"/>
              </w:rPr>
              <w:t xml:space="preserve"> </w:t>
            </w:r>
            <w:r>
              <w:t>for</w:t>
            </w:r>
            <w:r>
              <w:rPr>
                <w:spacing w:val="-9"/>
              </w:rPr>
              <w:t xml:space="preserve"> </w:t>
            </w:r>
            <w:r>
              <w:t xml:space="preserve">GSM </w:t>
            </w:r>
            <w:r>
              <w:rPr>
                <w:spacing w:val="-2"/>
              </w:rPr>
              <w:t>network</w:t>
            </w:r>
          </w:p>
          <w:p w14:paraId="1A359D65" w14:textId="77777777" w:rsidR="00673117" w:rsidRDefault="00673117" w:rsidP="00FC4C85">
            <w:pPr>
              <w:pStyle w:val="TableParagraph"/>
              <w:spacing w:before="5"/>
              <w:jc w:val="both"/>
            </w:pPr>
            <w:r>
              <w:rPr>
                <w:b/>
              </w:rPr>
              <w:t>Denied</w:t>
            </w:r>
            <w:r>
              <w:rPr>
                <w:b/>
                <w:spacing w:val="-9"/>
              </w:rPr>
              <w:t xml:space="preserve"> </w:t>
            </w:r>
            <w:r>
              <w:t>–</w:t>
            </w:r>
            <w:r>
              <w:rPr>
                <w:spacing w:val="-10"/>
              </w:rPr>
              <w:t xml:space="preserve"> </w:t>
            </w:r>
            <w:r>
              <w:t>Registration</w:t>
            </w:r>
            <w:r>
              <w:rPr>
                <w:spacing w:val="-9"/>
              </w:rPr>
              <w:t xml:space="preserve"> </w:t>
            </w:r>
            <w:r>
              <w:t>in</w:t>
            </w:r>
            <w:r>
              <w:rPr>
                <w:spacing w:val="-10"/>
              </w:rPr>
              <w:t xml:space="preserve"> </w:t>
            </w:r>
            <w:r>
              <w:t>GSM</w:t>
            </w:r>
            <w:r>
              <w:rPr>
                <w:spacing w:val="-10"/>
              </w:rPr>
              <w:t xml:space="preserve"> </w:t>
            </w:r>
            <w:r>
              <w:t>network</w:t>
            </w:r>
            <w:r>
              <w:rPr>
                <w:spacing w:val="-8"/>
              </w:rPr>
              <w:t xml:space="preserve"> </w:t>
            </w:r>
            <w:r>
              <w:rPr>
                <w:spacing w:val="-2"/>
              </w:rPr>
              <w:t>denied</w:t>
            </w:r>
          </w:p>
          <w:p w14:paraId="15E3FD4B" w14:textId="77777777" w:rsidR="00673117" w:rsidRDefault="00673117" w:rsidP="00FC4C85">
            <w:pPr>
              <w:pStyle w:val="TableParagraph"/>
              <w:spacing w:before="3" w:line="249" w:lineRule="exact"/>
              <w:jc w:val="both"/>
            </w:pPr>
            <w:r>
              <w:rPr>
                <w:b/>
              </w:rPr>
              <w:t>Unknown</w:t>
            </w:r>
            <w:r>
              <w:rPr>
                <w:b/>
                <w:spacing w:val="44"/>
              </w:rPr>
              <w:t xml:space="preserve"> </w:t>
            </w:r>
            <w:r>
              <w:t>-</w:t>
            </w:r>
            <w:r>
              <w:rPr>
                <w:spacing w:val="43"/>
              </w:rPr>
              <w:t xml:space="preserve"> </w:t>
            </w:r>
            <w:r>
              <w:t>Registration</w:t>
            </w:r>
            <w:r>
              <w:rPr>
                <w:spacing w:val="-2"/>
              </w:rPr>
              <w:t xml:space="preserve"> </w:t>
            </w:r>
            <w:r>
              <w:t>status</w:t>
            </w:r>
            <w:r>
              <w:rPr>
                <w:spacing w:val="-3"/>
              </w:rPr>
              <w:t xml:space="preserve"> </w:t>
            </w:r>
            <w:r>
              <w:rPr>
                <w:spacing w:val="-2"/>
              </w:rPr>
              <w:t>unknown</w:t>
            </w:r>
          </w:p>
        </w:tc>
      </w:tr>
      <w:tr w:rsidR="00673117" w14:paraId="44043447" w14:textId="77777777" w:rsidTr="00FC4C85">
        <w:trPr>
          <w:trHeight w:val="544"/>
        </w:trPr>
        <w:tc>
          <w:tcPr>
            <w:tcW w:w="2263" w:type="dxa"/>
          </w:tcPr>
          <w:p w14:paraId="4428CCAF" w14:textId="77777777" w:rsidR="00673117" w:rsidRDefault="00673117" w:rsidP="00FC4C85">
            <w:pPr>
              <w:pStyle w:val="TableParagraph"/>
            </w:pPr>
            <w:r>
              <w:t>GMS</w:t>
            </w:r>
            <w:r>
              <w:rPr>
                <w:spacing w:val="-3"/>
              </w:rPr>
              <w:t xml:space="preserve"> </w:t>
            </w:r>
            <w:r>
              <w:t>signal</w:t>
            </w:r>
            <w:r>
              <w:rPr>
                <w:spacing w:val="-2"/>
              </w:rPr>
              <w:t xml:space="preserve"> strength:</w:t>
            </w:r>
          </w:p>
        </w:tc>
        <w:tc>
          <w:tcPr>
            <w:tcW w:w="2048" w:type="dxa"/>
          </w:tcPr>
          <w:p w14:paraId="6C4120F3" w14:textId="77777777" w:rsidR="00673117" w:rsidRDefault="00673117" w:rsidP="00FC4C85">
            <w:pPr>
              <w:pStyle w:val="TableParagraph"/>
              <w:spacing w:before="0" w:line="270" w:lineRule="atLeast"/>
              <w:ind w:right="338"/>
            </w:pPr>
            <w:r>
              <w:rPr>
                <w:spacing w:val="-4"/>
              </w:rPr>
              <w:t>19</w:t>
            </w:r>
            <w:r>
              <w:rPr>
                <w:spacing w:val="-9"/>
              </w:rPr>
              <w:t xml:space="preserve"> </w:t>
            </w:r>
            <w:r>
              <w:rPr>
                <w:spacing w:val="-4"/>
              </w:rPr>
              <w:t xml:space="preserve">(Avg/Min/Max: </w:t>
            </w:r>
            <w:r>
              <w:rPr>
                <w:spacing w:val="-2"/>
              </w:rPr>
              <w:t>19/0/24)</w:t>
            </w:r>
          </w:p>
        </w:tc>
        <w:tc>
          <w:tcPr>
            <w:tcW w:w="4900" w:type="dxa"/>
          </w:tcPr>
          <w:p w14:paraId="199A0024" w14:textId="77777777" w:rsidR="00673117" w:rsidRDefault="00673117" w:rsidP="00FC4C85">
            <w:pPr>
              <w:pStyle w:val="TableParagraph"/>
              <w:spacing w:before="0"/>
              <w:ind w:left="0"/>
              <w:rPr>
                <w:rFonts w:ascii="Times New Roman"/>
              </w:rPr>
            </w:pPr>
          </w:p>
        </w:tc>
      </w:tr>
      <w:tr w:rsidR="00673117" w14:paraId="0AC7A308" w14:textId="77777777" w:rsidTr="00FC4C85">
        <w:trPr>
          <w:trHeight w:val="270"/>
        </w:trPr>
        <w:tc>
          <w:tcPr>
            <w:tcW w:w="2263" w:type="dxa"/>
          </w:tcPr>
          <w:p w14:paraId="70566168" w14:textId="77777777" w:rsidR="00673117" w:rsidRDefault="00673117" w:rsidP="00FC4C85">
            <w:pPr>
              <w:pStyle w:val="TableParagraph"/>
              <w:spacing w:line="247" w:lineRule="exact"/>
            </w:pPr>
            <w:r>
              <w:rPr>
                <w:spacing w:val="-2"/>
              </w:rPr>
              <w:t>Server</w:t>
            </w:r>
            <w:r>
              <w:rPr>
                <w:spacing w:val="-9"/>
              </w:rPr>
              <w:t xml:space="preserve"> </w:t>
            </w:r>
            <w:r>
              <w:rPr>
                <w:spacing w:val="-2"/>
              </w:rPr>
              <w:t>[UTC]:</w:t>
            </w:r>
          </w:p>
        </w:tc>
        <w:tc>
          <w:tcPr>
            <w:tcW w:w="2048" w:type="dxa"/>
          </w:tcPr>
          <w:p w14:paraId="3CE3B5E9" w14:textId="77777777" w:rsidR="00673117" w:rsidRDefault="00673117" w:rsidP="00FC4C85">
            <w:pPr>
              <w:pStyle w:val="TableParagraph"/>
              <w:spacing w:line="247" w:lineRule="exact"/>
            </w:pPr>
            <w:r>
              <w:rPr>
                <w:spacing w:val="-2"/>
              </w:rPr>
              <w:t>20.04.2018</w:t>
            </w:r>
            <w:r>
              <w:rPr>
                <w:spacing w:val="-4"/>
              </w:rPr>
              <w:t xml:space="preserve"> </w:t>
            </w:r>
            <w:r>
              <w:rPr>
                <w:spacing w:val="-2"/>
              </w:rPr>
              <w:t>09:25:32</w:t>
            </w:r>
          </w:p>
        </w:tc>
        <w:tc>
          <w:tcPr>
            <w:tcW w:w="4900" w:type="dxa"/>
          </w:tcPr>
          <w:p w14:paraId="06C6917A" w14:textId="77777777" w:rsidR="00673117" w:rsidRDefault="00673117" w:rsidP="00FC4C85">
            <w:pPr>
              <w:pStyle w:val="TableParagraph"/>
              <w:spacing w:before="0"/>
              <w:ind w:left="0"/>
              <w:rPr>
                <w:rFonts w:ascii="Times New Roman"/>
                <w:sz w:val="20"/>
              </w:rPr>
            </w:pPr>
          </w:p>
        </w:tc>
      </w:tr>
      <w:tr w:rsidR="00673117" w14:paraId="635E69E8" w14:textId="77777777" w:rsidTr="00FC4C85">
        <w:trPr>
          <w:trHeight w:val="273"/>
        </w:trPr>
        <w:tc>
          <w:tcPr>
            <w:tcW w:w="2263" w:type="dxa"/>
          </w:tcPr>
          <w:p w14:paraId="27C615BE" w14:textId="77777777" w:rsidR="00673117" w:rsidRDefault="00673117" w:rsidP="00FC4C85">
            <w:pPr>
              <w:pStyle w:val="TableParagraph"/>
              <w:spacing w:before="6" w:line="247" w:lineRule="exact"/>
            </w:pPr>
            <w:r>
              <w:rPr>
                <w:spacing w:val="-6"/>
              </w:rPr>
              <w:t xml:space="preserve">Time </w:t>
            </w:r>
            <w:r>
              <w:rPr>
                <w:spacing w:val="-2"/>
              </w:rPr>
              <w:t>diff:</w:t>
            </w:r>
          </w:p>
        </w:tc>
        <w:tc>
          <w:tcPr>
            <w:tcW w:w="2048" w:type="dxa"/>
          </w:tcPr>
          <w:p w14:paraId="753CD776" w14:textId="77777777" w:rsidR="00673117" w:rsidRDefault="00673117" w:rsidP="00FC4C85">
            <w:pPr>
              <w:pStyle w:val="TableParagraph"/>
              <w:spacing w:before="6" w:line="247" w:lineRule="exact"/>
            </w:pPr>
            <w:r>
              <w:rPr>
                <w:spacing w:val="-10"/>
              </w:rPr>
              <w:t>2</w:t>
            </w:r>
          </w:p>
        </w:tc>
        <w:tc>
          <w:tcPr>
            <w:tcW w:w="4900" w:type="dxa"/>
          </w:tcPr>
          <w:p w14:paraId="3A22C7F9" w14:textId="77777777" w:rsidR="00673117" w:rsidRDefault="00673117" w:rsidP="00FC4C85">
            <w:pPr>
              <w:pStyle w:val="TableParagraph"/>
              <w:spacing w:before="0"/>
              <w:ind w:left="0"/>
              <w:rPr>
                <w:rFonts w:ascii="Times New Roman"/>
                <w:sz w:val="20"/>
              </w:rPr>
            </w:pPr>
          </w:p>
        </w:tc>
      </w:tr>
      <w:tr w:rsidR="00673117" w14:paraId="41A3C5A8" w14:textId="77777777" w:rsidTr="00FC4C85">
        <w:trPr>
          <w:trHeight w:val="273"/>
        </w:trPr>
        <w:tc>
          <w:tcPr>
            <w:tcW w:w="2263" w:type="dxa"/>
          </w:tcPr>
          <w:p w14:paraId="3811C9F1" w14:textId="77777777" w:rsidR="00673117" w:rsidRDefault="00673117" w:rsidP="00FC4C85">
            <w:pPr>
              <w:pStyle w:val="TableParagraph"/>
              <w:spacing w:line="249" w:lineRule="exact"/>
            </w:pPr>
            <w:r>
              <w:rPr>
                <w:spacing w:val="-4"/>
              </w:rPr>
              <w:t>MCC:</w:t>
            </w:r>
          </w:p>
        </w:tc>
        <w:tc>
          <w:tcPr>
            <w:tcW w:w="2048" w:type="dxa"/>
          </w:tcPr>
          <w:p w14:paraId="1D7CE22B" w14:textId="77777777" w:rsidR="00673117" w:rsidRDefault="00673117" w:rsidP="00FC4C85">
            <w:pPr>
              <w:pStyle w:val="TableParagraph"/>
              <w:spacing w:line="249" w:lineRule="exact"/>
            </w:pPr>
            <w:r>
              <w:rPr>
                <w:spacing w:val="-5"/>
              </w:rPr>
              <w:t>262</w:t>
            </w:r>
          </w:p>
        </w:tc>
        <w:tc>
          <w:tcPr>
            <w:tcW w:w="4900" w:type="dxa"/>
          </w:tcPr>
          <w:p w14:paraId="5AFD4743" w14:textId="77777777" w:rsidR="00673117" w:rsidRDefault="00673117" w:rsidP="00FC4C85">
            <w:pPr>
              <w:pStyle w:val="TableParagraph"/>
              <w:spacing w:before="0"/>
              <w:ind w:left="0"/>
              <w:rPr>
                <w:rFonts w:ascii="Times New Roman"/>
                <w:sz w:val="20"/>
              </w:rPr>
            </w:pPr>
          </w:p>
        </w:tc>
      </w:tr>
      <w:tr w:rsidR="00673117" w14:paraId="23AE37F4" w14:textId="77777777" w:rsidTr="00FC4C85">
        <w:trPr>
          <w:trHeight w:val="273"/>
        </w:trPr>
        <w:tc>
          <w:tcPr>
            <w:tcW w:w="2263" w:type="dxa"/>
          </w:tcPr>
          <w:p w14:paraId="42E2A296" w14:textId="77777777" w:rsidR="00673117" w:rsidRDefault="00673117" w:rsidP="00FC4C85">
            <w:pPr>
              <w:pStyle w:val="TableParagraph"/>
              <w:spacing w:line="249" w:lineRule="exact"/>
            </w:pPr>
            <w:r>
              <w:rPr>
                <w:spacing w:val="-4"/>
              </w:rPr>
              <w:t>MNC:</w:t>
            </w:r>
          </w:p>
        </w:tc>
        <w:tc>
          <w:tcPr>
            <w:tcW w:w="2048" w:type="dxa"/>
          </w:tcPr>
          <w:p w14:paraId="0B842532" w14:textId="77777777" w:rsidR="00673117" w:rsidRDefault="00673117" w:rsidP="00FC4C85">
            <w:pPr>
              <w:pStyle w:val="TableParagraph"/>
              <w:spacing w:line="249" w:lineRule="exact"/>
            </w:pPr>
            <w:r>
              <w:rPr>
                <w:spacing w:val="-10"/>
              </w:rPr>
              <w:t>2</w:t>
            </w:r>
          </w:p>
        </w:tc>
        <w:tc>
          <w:tcPr>
            <w:tcW w:w="4900" w:type="dxa"/>
          </w:tcPr>
          <w:p w14:paraId="67939454" w14:textId="77777777" w:rsidR="00673117" w:rsidRDefault="00673117" w:rsidP="00FC4C85">
            <w:pPr>
              <w:pStyle w:val="TableParagraph"/>
              <w:spacing w:before="0"/>
              <w:ind w:left="0"/>
              <w:rPr>
                <w:rFonts w:ascii="Times New Roman"/>
                <w:sz w:val="20"/>
              </w:rPr>
            </w:pPr>
          </w:p>
        </w:tc>
      </w:tr>
      <w:tr w:rsidR="00673117" w14:paraId="57A8EBA6" w14:textId="77777777" w:rsidTr="00FC4C85">
        <w:trPr>
          <w:trHeight w:val="270"/>
        </w:trPr>
        <w:tc>
          <w:tcPr>
            <w:tcW w:w="2263" w:type="dxa"/>
          </w:tcPr>
          <w:p w14:paraId="6DA55285" w14:textId="77777777" w:rsidR="00673117" w:rsidRDefault="00673117" w:rsidP="00FC4C85">
            <w:pPr>
              <w:pStyle w:val="TableParagraph"/>
              <w:spacing w:line="247" w:lineRule="exact"/>
            </w:pPr>
            <w:r>
              <w:rPr>
                <w:spacing w:val="-4"/>
              </w:rPr>
              <w:t>LAC:</w:t>
            </w:r>
          </w:p>
        </w:tc>
        <w:tc>
          <w:tcPr>
            <w:tcW w:w="2048" w:type="dxa"/>
          </w:tcPr>
          <w:p w14:paraId="7A5BB212" w14:textId="77777777" w:rsidR="00673117" w:rsidRDefault="00673117" w:rsidP="00FC4C85">
            <w:pPr>
              <w:pStyle w:val="TableParagraph"/>
              <w:spacing w:line="247" w:lineRule="exact"/>
            </w:pPr>
            <w:r>
              <w:rPr>
                <w:spacing w:val="-4"/>
              </w:rPr>
              <w:t>8191</w:t>
            </w:r>
          </w:p>
        </w:tc>
        <w:tc>
          <w:tcPr>
            <w:tcW w:w="4900" w:type="dxa"/>
          </w:tcPr>
          <w:p w14:paraId="2ACB6330" w14:textId="77777777" w:rsidR="00673117" w:rsidRDefault="00673117" w:rsidP="00FC4C85">
            <w:pPr>
              <w:pStyle w:val="TableParagraph"/>
              <w:spacing w:before="0"/>
              <w:ind w:left="0"/>
              <w:rPr>
                <w:rFonts w:ascii="Times New Roman"/>
                <w:sz w:val="20"/>
              </w:rPr>
            </w:pPr>
          </w:p>
        </w:tc>
      </w:tr>
      <w:tr w:rsidR="00673117" w14:paraId="73DBAA5F" w14:textId="77777777" w:rsidTr="00FC4C85">
        <w:trPr>
          <w:trHeight w:val="273"/>
        </w:trPr>
        <w:tc>
          <w:tcPr>
            <w:tcW w:w="2263" w:type="dxa"/>
          </w:tcPr>
          <w:p w14:paraId="06651686" w14:textId="77777777" w:rsidR="00673117" w:rsidRDefault="00673117" w:rsidP="00FC4C85">
            <w:pPr>
              <w:pStyle w:val="TableParagraph"/>
              <w:spacing w:line="249" w:lineRule="exact"/>
            </w:pPr>
            <w:r>
              <w:rPr>
                <w:spacing w:val="-4"/>
              </w:rPr>
              <w:t>CID:</w:t>
            </w:r>
          </w:p>
        </w:tc>
        <w:tc>
          <w:tcPr>
            <w:tcW w:w="2048" w:type="dxa"/>
          </w:tcPr>
          <w:p w14:paraId="6F1DD6A3" w14:textId="77777777" w:rsidR="00673117" w:rsidRDefault="00673117" w:rsidP="00FC4C85">
            <w:pPr>
              <w:pStyle w:val="TableParagraph"/>
              <w:spacing w:line="249" w:lineRule="exact"/>
            </w:pPr>
            <w:r>
              <w:rPr>
                <w:spacing w:val="-2"/>
              </w:rPr>
              <w:t>53841</w:t>
            </w:r>
          </w:p>
        </w:tc>
        <w:tc>
          <w:tcPr>
            <w:tcW w:w="4900" w:type="dxa"/>
          </w:tcPr>
          <w:p w14:paraId="66C021C0" w14:textId="77777777" w:rsidR="00673117" w:rsidRDefault="00673117" w:rsidP="00FC4C85">
            <w:pPr>
              <w:pStyle w:val="TableParagraph"/>
              <w:spacing w:before="0"/>
              <w:ind w:left="0"/>
              <w:rPr>
                <w:rFonts w:ascii="Times New Roman"/>
                <w:sz w:val="20"/>
              </w:rPr>
            </w:pPr>
          </w:p>
        </w:tc>
      </w:tr>
      <w:tr w:rsidR="00673117" w14:paraId="392786CD" w14:textId="77777777" w:rsidTr="00FC4C85">
        <w:trPr>
          <w:trHeight w:val="273"/>
        </w:trPr>
        <w:tc>
          <w:tcPr>
            <w:tcW w:w="2263" w:type="dxa"/>
          </w:tcPr>
          <w:p w14:paraId="4D2406BB" w14:textId="77777777" w:rsidR="00673117" w:rsidRDefault="00673117" w:rsidP="00FC4C85">
            <w:pPr>
              <w:pStyle w:val="TableParagraph"/>
              <w:spacing w:line="249" w:lineRule="exact"/>
            </w:pPr>
            <w:r>
              <w:rPr>
                <w:spacing w:val="-2"/>
              </w:rPr>
              <w:t>ICCID:</w:t>
            </w:r>
          </w:p>
        </w:tc>
        <w:tc>
          <w:tcPr>
            <w:tcW w:w="2048" w:type="dxa"/>
          </w:tcPr>
          <w:p w14:paraId="7A231676" w14:textId="77777777" w:rsidR="00673117" w:rsidRDefault="00673117" w:rsidP="00FC4C85">
            <w:pPr>
              <w:pStyle w:val="TableParagraph"/>
              <w:spacing w:line="249" w:lineRule="exact"/>
            </w:pPr>
            <w:proofErr w:type="spellStart"/>
            <w:r>
              <w:rPr>
                <w:spacing w:val="-5"/>
              </w:rPr>
              <w:t>cid</w:t>
            </w:r>
            <w:proofErr w:type="spellEnd"/>
          </w:p>
        </w:tc>
        <w:tc>
          <w:tcPr>
            <w:tcW w:w="4900" w:type="dxa"/>
          </w:tcPr>
          <w:p w14:paraId="2F21A79A" w14:textId="77777777" w:rsidR="00673117" w:rsidRDefault="00673117" w:rsidP="00FC4C85">
            <w:pPr>
              <w:pStyle w:val="TableParagraph"/>
              <w:spacing w:before="0"/>
              <w:ind w:left="0"/>
              <w:rPr>
                <w:rFonts w:ascii="Times New Roman"/>
                <w:sz w:val="20"/>
              </w:rPr>
            </w:pPr>
          </w:p>
        </w:tc>
      </w:tr>
      <w:tr w:rsidR="00673117" w14:paraId="56F7013C" w14:textId="77777777" w:rsidTr="00FC4C85">
        <w:trPr>
          <w:trHeight w:val="544"/>
        </w:trPr>
        <w:tc>
          <w:tcPr>
            <w:tcW w:w="2263" w:type="dxa"/>
          </w:tcPr>
          <w:p w14:paraId="3C6B47BB" w14:textId="77777777" w:rsidR="00673117" w:rsidRDefault="00673117" w:rsidP="00FC4C85">
            <w:pPr>
              <w:pStyle w:val="TableParagraph"/>
            </w:pPr>
            <w:r>
              <w:rPr>
                <w:spacing w:val="-4"/>
              </w:rPr>
              <w:t>APN:</w:t>
            </w:r>
          </w:p>
        </w:tc>
        <w:tc>
          <w:tcPr>
            <w:tcW w:w="2048" w:type="dxa"/>
          </w:tcPr>
          <w:p w14:paraId="7AABA1EE" w14:textId="77777777" w:rsidR="00673117" w:rsidRDefault="00673117" w:rsidP="00FC4C85">
            <w:pPr>
              <w:pStyle w:val="TableParagraph"/>
            </w:pPr>
            <w:proofErr w:type="spellStart"/>
            <w:r>
              <w:rPr>
                <w:spacing w:val="-2"/>
              </w:rPr>
              <w:t>internet.gdsp</w:t>
            </w:r>
            <w:proofErr w:type="spellEnd"/>
          </w:p>
        </w:tc>
        <w:tc>
          <w:tcPr>
            <w:tcW w:w="4900" w:type="dxa"/>
          </w:tcPr>
          <w:p w14:paraId="25700EDD" w14:textId="77777777" w:rsidR="00673117" w:rsidRDefault="00673117" w:rsidP="00FC4C85">
            <w:pPr>
              <w:pStyle w:val="TableParagraph"/>
              <w:spacing w:before="0"/>
              <w:ind w:left="0"/>
              <w:rPr>
                <w:rFonts w:ascii="Times New Roman"/>
              </w:rPr>
            </w:pPr>
          </w:p>
        </w:tc>
      </w:tr>
      <w:tr w:rsidR="00673117" w14:paraId="66A5035B" w14:textId="77777777" w:rsidTr="00FC4C85">
        <w:trPr>
          <w:trHeight w:val="270"/>
        </w:trPr>
        <w:tc>
          <w:tcPr>
            <w:tcW w:w="2263" w:type="dxa"/>
          </w:tcPr>
          <w:p w14:paraId="5CF7498A" w14:textId="77777777" w:rsidR="00673117" w:rsidRDefault="00673117" w:rsidP="00FC4C85">
            <w:pPr>
              <w:pStyle w:val="TableParagraph"/>
              <w:spacing w:line="247" w:lineRule="exact"/>
            </w:pPr>
            <w:r>
              <w:rPr>
                <w:spacing w:val="-4"/>
              </w:rPr>
              <w:t>MAC#:</w:t>
            </w:r>
          </w:p>
        </w:tc>
        <w:tc>
          <w:tcPr>
            <w:tcW w:w="2048" w:type="dxa"/>
          </w:tcPr>
          <w:p w14:paraId="15CD1ECF" w14:textId="77777777" w:rsidR="00673117" w:rsidRDefault="00673117" w:rsidP="00FC4C85">
            <w:pPr>
              <w:pStyle w:val="TableParagraph"/>
              <w:spacing w:line="247" w:lineRule="exact"/>
            </w:pPr>
            <w:r>
              <w:rPr>
                <w:spacing w:val="-10"/>
              </w:rPr>
              <w:t>…</w:t>
            </w:r>
          </w:p>
        </w:tc>
        <w:tc>
          <w:tcPr>
            <w:tcW w:w="4900" w:type="dxa"/>
          </w:tcPr>
          <w:p w14:paraId="79239F59" w14:textId="77777777" w:rsidR="00673117" w:rsidRDefault="00673117" w:rsidP="00FC4C85">
            <w:pPr>
              <w:pStyle w:val="TableParagraph"/>
              <w:spacing w:line="247" w:lineRule="exact"/>
            </w:pPr>
            <w:r>
              <w:rPr>
                <w:spacing w:val="-2"/>
              </w:rPr>
              <w:t>(Hardware-)</w:t>
            </w:r>
            <w:r>
              <w:rPr>
                <w:spacing w:val="-5"/>
              </w:rPr>
              <w:t xml:space="preserve"> </w:t>
            </w:r>
            <w:r>
              <w:rPr>
                <w:spacing w:val="-2"/>
              </w:rPr>
              <w:t>number</w:t>
            </w:r>
            <w:r>
              <w:rPr>
                <w:spacing w:val="-4"/>
              </w:rPr>
              <w:t xml:space="preserve"> </w:t>
            </w:r>
            <w:r>
              <w:rPr>
                <w:spacing w:val="-2"/>
              </w:rPr>
              <w:t>of</w:t>
            </w:r>
            <w:r>
              <w:rPr>
                <w:spacing w:val="-5"/>
              </w:rPr>
              <w:t xml:space="preserve"> </w:t>
            </w:r>
            <w:r>
              <w:rPr>
                <w:spacing w:val="-4"/>
              </w:rPr>
              <w:t>modem</w:t>
            </w:r>
          </w:p>
        </w:tc>
      </w:tr>
      <w:tr w:rsidR="00673117" w14:paraId="01579188" w14:textId="77777777" w:rsidTr="00FC4C85">
        <w:trPr>
          <w:trHeight w:val="273"/>
        </w:trPr>
        <w:tc>
          <w:tcPr>
            <w:tcW w:w="2263" w:type="dxa"/>
          </w:tcPr>
          <w:p w14:paraId="637E94CB" w14:textId="77777777" w:rsidR="00673117" w:rsidRDefault="00673117" w:rsidP="00FC4C85">
            <w:pPr>
              <w:pStyle w:val="TableParagraph"/>
              <w:spacing w:before="6" w:line="247" w:lineRule="exact"/>
            </w:pPr>
            <w:r>
              <w:rPr>
                <w:spacing w:val="-2"/>
              </w:rPr>
              <w:t>IMEI:</w:t>
            </w:r>
          </w:p>
        </w:tc>
        <w:tc>
          <w:tcPr>
            <w:tcW w:w="2048" w:type="dxa"/>
          </w:tcPr>
          <w:p w14:paraId="0A1F2EAE" w14:textId="77777777" w:rsidR="00673117" w:rsidRDefault="00673117" w:rsidP="00FC4C85">
            <w:pPr>
              <w:pStyle w:val="TableParagraph"/>
              <w:spacing w:before="6" w:line="247" w:lineRule="exact"/>
            </w:pPr>
            <w:r>
              <w:rPr>
                <w:spacing w:val="-10"/>
              </w:rPr>
              <w:t>…</w:t>
            </w:r>
          </w:p>
        </w:tc>
        <w:tc>
          <w:tcPr>
            <w:tcW w:w="4900" w:type="dxa"/>
          </w:tcPr>
          <w:p w14:paraId="694E7125" w14:textId="77777777" w:rsidR="00673117" w:rsidRDefault="00673117" w:rsidP="00FC4C85">
            <w:pPr>
              <w:pStyle w:val="TableParagraph"/>
              <w:spacing w:before="6" w:line="247" w:lineRule="exact"/>
            </w:pPr>
            <w:r>
              <w:t>number</w:t>
            </w:r>
            <w:r>
              <w:rPr>
                <w:spacing w:val="-7"/>
              </w:rPr>
              <w:t xml:space="preserve"> </w:t>
            </w:r>
            <w:r>
              <w:t>of</w:t>
            </w:r>
            <w:r>
              <w:rPr>
                <w:spacing w:val="-9"/>
              </w:rPr>
              <w:t xml:space="preserve"> </w:t>
            </w:r>
            <w:r>
              <w:t>SIM</w:t>
            </w:r>
            <w:r>
              <w:rPr>
                <w:spacing w:val="-7"/>
              </w:rPr>
              <w:t xml:space="preserve"> </w:t>
            </w:r>
            <w:r>
              <w:rPr>
                <w:spacing w:val="-4"/>
              </w:rPr>
              <w:t>card</w:t>
            </w:r>
          </w:p>
        </w:tc>
      </w:tr>
      <w:tr w:rsidR="00673117" w14:paraId="626BA089" w14:textId="77777777" w:rsidTr="00FC4C85">
        <w:trPr>
          <w:trHeight w:val="273"/>
        </w:trPr>
        <w:tc>
          <w:tcPr>
            <w:tcW w:w="2263" w:type="dxa"/>
          </w:tcPr>
          <w:p w14:paraId="1776AFE7" w14:textId="77777777" w:rsidR="00673117" w:rsidRDefault="00673117" w:rsidP="00FC4C85">
            <w:pPr>
              <w:pStyle w:val="TableParagraph"/>
              <w:spacing w:line="249" w:lineRule="exact"/>
            </w:pPr>
            <w:r>
              <w:t>Last</w:t>
            </w:r>
            <w:r>
              <w:rPr>
                <w:spacing w:val="-10"/>
              </w:rPr>
              <w:t xml:space="preserve"> </w:t>
            </w:r>
            <w:proofErr w:type="spellStart"/>
            <w:r>
              <w:rPr>
                <w:spacing w:val="-2"/>
              </w:rPr>
              <w:t>pulish</w:t>
            </w:r>
            <w:proofErr w:type="spellEnd"/>
            <w:r>
              <w:rPr>
                <w:spacing w:val="-2"/>
              </w:rPr>
              <w:t>:</w:t>
            </w:r>
          </w:p>
        </w:tc>
        <w:tc>
          <w:tcPr>
            <w:tcW w:w="2048" w:type="dxa"/>
          </w:tcPr>
          <w:p w14:paraId="3F46EBD0" w14:textId="77777777" w:rsidR="00673117" w:rsidRDefault="00673117" w:rsidP="00FC4C85">
            <w:pPr>
              <w:pStyle w:val="TableParagraph"/>
              <w:spacing w:line="249" w:lineRule="exact"/>
            </w:pPr>
            <w:r>
              <w:rPr>
                <w:spacing w:val="-2"/>
              </w:rPr>
              <w:t>20.04.2018</w:t>
            </w:r>
            <w:r>
              <w:rPr>
                <w:spacing w:val="-4"/>
              </w:rPr>
              <w:t xml:space="preserve"> </w:t>
            </w:r>
            <w:r>
              <w:rPr>
                <w:spacing w:val="-2"/>
              </w:rPr>
              <w:t>10:25:05</w:t>
            </w:r>
          </w:p>
        </w:tc>
        <w:tc>
          <w:tcPr>
            <w:tcW w:w="4900" w:type="dxa"/>
          </w:tcPr>
          <w:p w14:paraId="1ED16710" w14:textId="77777777" w:rsidR="00673117" w:rsidRDefault="00673117" w:rsidP="00FC4C85">
            <w:pPr>
              <w:pStyle w:val="TableParagraph"/>
              <w:spacing w:before="0"/>
              <w:ind w:left="0"/>
              <w:rPr>
                <w:rFonts w:ascii="Times New Roman"/>
                <w:sz w:val="20"/>
              </w:rPr>
            </w:pPr>
          </w:p>
        </w:tc>
      </w:tr>
      <w:tr w:rsidR="00673117" w:rsidRPr="000F22A1" w14:paraId="1D723F3A" w14:textId="77777777" w:rsidTr="00FC4C85">
        <w:trPr>
          <w:trHeight w:val="544"/>
        </w:trPr>
        <w:tc>
          <w:tcPr>
            <w:tcW w:w="2263" w:type="dxa"/>
          </w:tcPr>
          <w:p w14:paraId="55FA8BCC" w14:textId="77777777" w:rsidR="00673117" w:rsidRDefault="00673117" w:rsidP="00FC4C85">
            <w:pPr>
              <w:pStyle w:val="TableParagraph"/>
            </w:pPr>
            <w:r>
              <w:rPr>
                <w:spacing w:val="-4"/>
              </w:rPr>
              <w:t>Url:</w:t>
            </w:r>
          </w:p>
        </w:tc>
        <w:tc>
          <w:tcPr>
            <w:tcW w:w="2048" w:type="dxa"/>
          </w:tcPr>
          <w:p w14:paraId="07D1FDC2" w14:textId="77777777" w:rsidR="00673117" w:rsidRDefault="00673117" w:rsidP="00FC4C85">
            <w:pPr>
              <w:pStyle w:val="TableParagraph"/>
            </w:pPr>
            <w:r>
              <w:rPr>
                <w:spacing w:val="-2"/>
              </w:rPr>
              <w:t>lookup://Schaerer.int</w:t>
            </w:r>
          </w:p>
        </w:tc>
        <w:tc>
          <w:tcPr>
            <w:tcW w:w="4900" w:type="dxa"/>
          </w:tcPr>
          <w:p w14:paraId="1E00BD7E" w14:textId="77777777" w:rsidR="00673117" w:rsidRDefault="00673117" w:rsidP="00FC4C85">
            <w:pPr>
              <w:pStyle w:val="TableParagraph"/>
              <w:spacing w:before="0" w:line="270" w:lineRule="atLeast"/>
            </w:pPr>
            <w:r>
              <w:rPr>
                <w:spacing w:val="-6"/>
              </w:rPr>
              <w:t>lookup://WMF.int,</w:t>
            </w:r>
            <w:r>
              <w:rPr>
                <w:spacing w:val="33"/>
              </w:rPr>
              <w:t xml:space="preserve"> </w:t>
            </w:r>
            <w:r>
              <w:rPr>
                <w:spacing w:val="-6"/>
              </w:rPr>
              <w:t xml:space="preserve">lookup://Schaerer.pro, </w:t>
            </w:r>
            <w:r>
              <w:rPr>
                <w:spacing w:val="-2"/>
              </w:rPr>
              <w:t>lookup://WMF.pro</w:t>
            </w:r>
          </w:p>
        </w:tc>
      </w:tr>
    </w:tbl>
    <w:p w14:paraId="42F04D3E" w14:textId="211E39B5" w:rsidR="00673117" w:rsidRPr="00673117" w:rsidRDefault="00673117" w:rsidP="00673117">
      <w:pPr>
        <w:spacing w:before="11"/>
        <w:ind w:left="118"/>
        <w:rPr>
          <w:lang w:val="en-GB"/>
        </w:rPr>
      </w:pPr>
      <w:r w:rsidRPr="00673117">
        <w:rPr>
          <w:spacing w:val="-2"/>
          <w:sz w:val="22"/>
          <w:lang w:val="en-GB"/>
        </w:rPr>
        <w:t>*</w:t>
      </w:r>
      <w:r w:rsidRPr="00673117">
        <w:rPr>
          <w:spacing w:val="-5"/>
          <w:sz w:val="22"/>
          <w:lang w:val="en-GB"/>
        </w:rPr>
        <w:t xml:space="preserve"> </w:t>
      </w:r>
      <w:r w:rsidRPr="00673117">
        <w:rPr>
          <w:spacing w:val="-2"/>
          <w:sz w:val="22"/>
          <w:lang w:val="en-GB"/>
        </w:rPr>
        <w:t>Connected</w:t>
      </w:r>
      <w:r w:rsidRPr="00673117">
        <w:rPr>
          <w:spacing w:val="-6"/>
          <w:sz w:val="22"/>
          <w:lang w:val="en-GB"/>
        </w:rPr>
        <w:t xml:space="preserve"> </w:t>
      </w:r>
      <w:r w:rsidRPr="00673117">
        <w:rPr>
          <w:spacing w:val="-2"/>
          <w:sz w:val="22"/>
          <w:lang w:val="en-GB"/>
        </w:rPr>
        <w:t>=</w:t>
      </w:r>
      <w:r w:rsidRPr="00673117">
        <w:rPr>
          <w:spacing w:val="-5"/>
          <w:sz w:val="22"/>
          <w:lang w:val="en-GB"/>
        </w:rPr>
        <w:t xml:space="preserve"> </w:t>
      </w:r>
      <w:r w:rsidRPr="00673117">
        <w:rPr>
          <w:spacing w:val="-2"/>
          <w:sz w:val="22"/>
          <w:lang w:val="en-GB"/>
        </w:rPr>
        <w:t>everything</w:t>
      </w:r>
      <w:r w:rsidRPr="00673117">
        <w:rPr>
          <w:spacing w:val="-5"/>
          <w:sz w:val="22"/>
          <w:lang w:val="en-GB"/>
        </w:rPr>
        <w:t xml:space="preserve"> </w:t>
      </w:r>
      <w:r w:rsidRPr="00673117">
        <w:rPr>
          <w:spacing w:val="-2"/>
          <w:sz w:val="22"/>
          <w:lang w:val="en-GB"/>
        </w:rPr>
        <w:t>in</w:t>
      </w:r>
      <w:r w:rsidRPr="00673117">
        <w:rPr>
          <w:spacing w:val="-4"/>
          <w:sz w:val="22"/>
          <w:lang w:val="en-GB"/>
        </w:rPr>
        <w:t xml:space="preserve"> </w:t>
      </w:r>
      <w:r w:rsidRPr="00673117">
        <w:rPr>
          <w:spacing w:val="-2"/>
          <w:sz w:val="22"/>
          <w:lang w:val="en-GB"/>
        </w:rPr>
        <w:t>order</w:t>
      </w:r>
      <w:r w:rsidR="009B7765">
        <w:rPr>
          <w:spacing w:val="-2"/>
          <w:sz w:val="22"/>
          <w:lang w:val="en-GB"/>
        </w:rPr>
        <w:t>.</w:t>
      </w:r>
    </w:p>
    <w:p w14:paraId="05F5C938" w14:textId="77777777" w:rsidR="00673117" w:rsidRPr="00673117" w:rsidRDefault="00673117" w:rsidP="00E036E2">
      <w:pPr>
        <w:spacing w:after="0" w:line="264" w:lineRule="auto"/>
        <w:rPr>
          <w:color w:val="000000" w:themeColor="text1"/>
          <w:sz w:val="24"/>
          <w:szCs w:val="24"/>
          <w:lang w:val="en-GB"/>
        </w:rPr>
      </w:pPr>
    </w:p>
    <w:sectPr w:rsidR="00673117" w:rsidRPr="00673117" w:rsidSect="002C0776">
      <w:headerReference w:type="default" r:id="rId58"/>
      <w:footerReference w:type="default" r:id="rId59"/>
      <w:headerReference w:type="first" r:id="rId60"/>
      <w:footerReference w:type="first" r:id="rId61"/>
      <w:type w:val="continuous"/>
      <w:pgSz w:w="11906" w:h="16838"/>
      <w:pgMar w:top="1134" w:right="1134" w:bottom="1560" w:left="1134" w:header="709" w:footer="508"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8D552" w14:textId="77777777" w:rsidR="00EB2761" w:rsidRDefault="00EB2761" w:rsidP="00983468">
      <w:r>
        <w:separator/>
      </w:r>
    </w:p>
  </w:endnote>
  <w:endnote w:type="continuationSeparator" w:id="0">
    <w:p w14:paraId="4363923E" w14:textId="77777777" w:rsidR="00EB2761" w:rsidRDefault="00EB2761" w:rsidP="009834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F1218" w14:textId="77777777" w:rsidR="00930FF3" w:rsidRPr="000B45A0" w:rsidRDefault="000F22A1" w:rsidP="00930FF3">
    <w:pPr>
      <w:jc w:val="right"/>
      <w:rPr>
        <w:sz w:val="18"/>
        <w:szCs w:val="18"/>
      </w:rPr>
    </w:pPr>
    <w:sdt>
      <w:sdtPr>
        <w:rPr>
          <w:sz w:val="18"/>
          <w:szCs w:val="18"/>
        </w:rPr>
        <w:id w:val="-1085302513"/>
        <w:docPartObj>
          <w:docPartGallery w:val="Page Numbers (Top of Page)"/>
          <w:docPartUnique/>
        </w:docPartObj>
      </w:sdtPr>
      <w:sdtEndPr/>
      <w:sdtContent>
        <w:r w:rsidR="00930FF3" w:rsidRPr="000B45A0">
          <w:rPr>
            <w:sz w:val="18"/>
            <w:szCs w:val="18"/>
          </w:rPr>
          <w:fldChar w:fldCharType="begin"/>
        </w:r>
        <w:r w:rsidR="00930FF3" w:rsidRPr="000B45A0">
          <w:rPr>
            <w:sz w:val="18"/>
            <w:szCs w:val="18"/>
          </w:rPr>
          <w:instrText>PAGE</w:instrText>
        </w:r>
        <w:r w:rsidR="00930FF3" w:rsidRPr="000B45A0">
          <w:rPr>
            <w:sz w:val="18"/>
            <w:szCs w:val="18"/>
          </w:rPr>
          <w:fldChar w:fldCharType="separate"/>
        </w:r>
        <w:r w:rsidR="00930FF3" w:rsidRPr="000B45A0">
          <w:rPr>
            <w:sz w:val="18"/>
            <w:szCs w:val="18"/>
          </w:rPr>
          <w:t>1</w:t>
        </w:r>
        <w:r w:rsidR="00930FF3" w:rsidRPr="000B45A0">
          <w:rPr>
            <w:sz w:val="18"/>
            <w:szCs w:val="18"/>
          </w:rPr>
          <w:fldChar w:fldCharType="end"/>
        </w:r>
        <w:r w:rsidR="00930FF3" w:rsidRPr="000B45A0">
          <w:rPr>
            <w:sz w:val="18"/>
            <w:szCs w:val="18"/>
          </w:rPr>
          <w:t xml:space="preserve"> / </w:t>
        </w:r>
        <w:r w:rsidR="00930FF3" w:rsidRPr="000B45A0">
          <w:rPr>
            <w:sz w:val="18"/>
            <w:szCs w:val="18"/>
          </w:rPr>
          <w:fldChar w:fldCharType="begin"/>
        </w:r>
        <w:r w:rsidR="00930FF3" w:rsidRPr="000B45A0">
          <w:rPr>
            <w:sz w:val="18"/>
            <w:szCs w:val="18"/>
          </w:rPr>
          <w:instrText>NUMPAGES</w:instrText>
        </w:r>
        <w:r w:rsidR="00930FF3" w:rsidRPr="000B45A0">
          <w:rPr>
            <w:sz w:val="18"/>
            <w:szCs w:val="18"/>
          </w:rPr>
          <w:fldChar w:fldCharType="separate"/>
        </w:r>
        <w:r w:rsidR="00930FF3" w:rsidRPr="000B45A0">
          <w:rPr>
            <w:sz w:val="18"/>
            <w:szCs w:val="18"/>
          </w:rPr>
          <w:t>2</w:t>
        </w:r>
        <w:r w:rsidR="00930FF3" w:rsidRPr="000B45A0">
          <w:rPr>
            <w:sz w:val="18"/>
            <w:szCs w:val="18"/>
          </w:rPr>
          <w:fldChar w:fldCharType="end"/>
        </w:r>
      </w:sdtContent>
    </w:sdt>
  </w:p>
  <w:p w14:paraId="7EF5DF68" w14:textId="77777777" w:rsidR="005B0F9D" w:rsidRPr="00535043" w:rsidRDefault="005B0F9D" w:rsidP="005350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42FCB" w14:textId="4C467D30" w:rsidR="002F2F9F" w:rsidRPr="00535043" w:rsidRDefault="006F18BB" w:rsidP="004B1341">
    <w:r w:rsidRPr="006F18BB">
      <w:rPr>
        <w:noProof/>
      </w:rPr>
      <mc:AlternateContent>
        <mc:Choice Requires="wpg">
          <w:drawing>
            <wp:anchor distT="0" distB="0" distL="114300" distR="114300" simplePos="0" relativeHeight="251694080" behindDoc="1" locked="0" layoutInCell="1" allowOverlap="1" wp14:anchorId="02917051" wp14:editId="22AD63D4">
              <wp:simplePos x="0" y="0"/>
              <wp:positionH relativeFrom="margin">
                <wp:align>center</wp:align>
              </wp:positionH>
              <wp:positionV relativeFrom="margin">
                <wp:posOffset>8878570</wp:posOffset>
              </wp:positionV>
              <wp:extent cx="2489835" cy="1039326"/>
              <wp:effectExtent l="0" t="0" r="0" b="0"/>
              <wp:wrapNone/>
              <wp:docPr id="7" name="Group 8"/>
              <wp:cNvGraphicFramePr/>
              <a:graphic xmlns:a="http://schemas.openxmlformats.org/drawingml/2006/main">
                <a:graphicData uri="http://schemas.microsoft.com/office/word/2010/wordprocessingGroup">
                  <wpg:wgp>
                    <wpg:cNvGrpSpPr/>
                    <wpg:grpSpPr>
                      <a:xfrm>
                        <a:off x="0" y="0"/>
                        <a:ext cx="2489835" cy="1039326"/>
                        <a:chOff x="0" y="0"/>
                        <a:chExt cx="2489835" cy="1039326"/>
                      </a:xfrm>
                    </wpg:grpSpPr>
                    <pic:pic xmlns:pic="http://schemas.openxmlformats.org/drawingml/2006/picture">
                      <pic:nvPicPr>
                        <pic:cNvPr id="8" name="Picture 8"/>
                        <pic:cNvPicPr>
                          <a:picLocks noChangeAspect="1"/>
                        </pic:cNvPicPr>
                      </pic:nvPicPr>
                      <pic:blipFill rotWithShape="1">
                        <a:blip r:embed="rId1">
                          <a:extLst>
                            <a:ext uri="{28A0092B-C50C-407E-A947-70E740481C1C}">
                              <a14:useLocalDpi xmlns:a14="http://schemas.microsoft.com/office/drawing/2010/main" val="0"/>
                            </a:ext>
                          </a:extLst>
                        </a:blip>
                        <a:srcRect l="75409" t="49305" r="3" b="6"/>
                        <a:stretch/>
                      </pic:blipFill>
                      <pic:spPr bwMode="auto">
                        <a:xfrm>
                          <a:off x="1609725" y="267399"/>
                          <a:ext cx="880110" cy="77192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 name="Picture 9"/>
                        <pic:cNvPicPr>
                          <a:picLocks noChangeAspect="1"/>
                        </pic:cNvPicPr>
                      </pic:nvPicPr>
                      <pic:blipFill rotWithShape="1">
                        <a:blip r:embed="rId1">
                          <a:extLst>
                            <a:ext uri="{28A0092B-C50C-407E-A947-70E740481C1C}">
                              <a14:useLocalDpi xmlns:a14="http://schemas.microsoft.com/office/drawing/2010/main" val="0"/>
                            </a:ext>
                          </a:extLst>
                        </a:blip>
                        <a:srcRect l="36856" r="39636" b="48317"/>
                        <a:stretch/>
                      </pic:blipFill>
                      <pic:spPr bwMode="auto">
                        <a:xfrm>
                          <a:off x="0" y="0"/>
                          <a:ext cx="841481" cy="787231"/>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Picture 10"/>
                        <pic:cNvPicPr>
                          <a:picLocks noChangeAspect="1"/>
                        </pic:cNvPicPr>
                      </pic:nvPicPr>
                      <pic:blipFill rotWithShape="1">
                        <a:blip r:embed="rId1">
                          <a:extLst>
                            <a:ext uri="{28A0092B-C50C-407E-A947-70E740481C1C}">
                              <a14:useLocalDpi xmlns:a14="http://schemas.microsoft.com/office/drawing/2010/main" val="0"/>
                            </a:ext>
                          </a:extLst>
                        </a:blip>
                        <a:srcRect l="76492" b="48317"/>
                        <a:stretch/>
                      </pic:blipFill>
                      <pic:spPr bwMode="auto">
                        <a:xfrm>
                          <a:off x="841481" y="0"/>
                          <a:ext cx="841481" cy="787231"/>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4F4B6EF" id="Group 8" o:spid="_x0000_s1026" style="position:absolute;margin-left:0;margin-top:699.1pt;width:196.05pt;height:81.85pt;z-index:-251622400;mso-position-horizontal:center;mso-position-horizontal-relative:margin;mso-position-vertical-relative:margin;mso-width-relative:margin;mso-height-relative:margin" coordsize="24898,103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6097;top:2673;width:8801;height:7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">
                <v:imagedata r:id="rId2" o:title="" croptop="32313f" cropbottom="4f" cropleft="49420f" cropright="2f"/>
              </v:shape>
              <v:shape id="Picture 9" o:spid="_x0000_s1028" type="#_x0000_t75" style="position:absolute;width:8414;height:78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">
                <v:imagedata r:id="rId2" o:title="" cropbottom="31665f" cropleft="24154f" cropright="25976f"/>
              </v:shape>
              <v:shape id="Picture 10" o:spid="_x0000_s1029" type="#_x0000_t75" style="position:absolute;left:8414;width:8415;height:78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">
                <v:imagedata r:id="rId2" o:title="" cropbottom="31665f" cropleft="50130f"/>
              </v:shape>
              <w10:wrap anchorx="margin" anchory="margin"/>
            </v:group>
          </w:pict>
        </mc:Fallback>
      </mc:AlternateContent>
    </w:r>
    <w:sdt>
      <w:sdtPr>
        <w:id w:val="830406020"/>
        <w:docPartObj>
          <w:docPartGallery w:val="Page Numbers (Top of Page)"/>
          <w:docPartUnique/>
        </w:docPartObj>
      </w:sdtPr>
      <w:sdtEndPr>
        <w:rPr>
          <w:color w:val="000000" w:themeColor="text1"/>
        </w:rPr>
      </w:sdtEndPr>
      <w:sdtContent>
        <w:r w:rsidR="004B1341">
          <w:rPr>
            <w:color w:val="000000" w:themeColor="text1"/>
            <w:sz w:val="18"/>
            <w:szCs w:val="20"/>
          </w:rPr>
          <w:t>Name:</w:t>
        </w:r>
        <w:r w:rsidR="00C803C5">
          <w:rPr>
            <w:color w:val="000000" w:themeColor="text1"/>
            <w:sz w:val="18"/>
            <w:szCs w:val="20"/>
          </w:rPr>
          <w:t xml:space="preserve"> Bart Bakker</w:t>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r w:rsidR="004B1341">
          <w:rPr>
            <w:color w:val="000000" w:themeColor="text1"/>
            <w:sz w:val="18"/>
            <w:szCs w:val="20"/>
          </w:rPr>
          <w:tab/>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E4408" w14:textId="77777777" w:rsidR="00EB2761" w:rsidRDefault="00EB2761" w:rsidP="00983468">
      <w:bookmarkStart w:id="0" w:name="_Hlk71893315"/>
      <w:bookmarkEnd w:id="0"/>
      <w:r>
        <w:separator/>
      </w:r>
    </w:p>
  </w:footnote>
  <w:footnote w:type="continuationSeparator" w:id="0">
    <w:p w14:paraId="52D98822" w14:textId="77777777" w:rsidR="00EB2761" w:rsidRDefault="00EB2761" w:rsidP="009834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94965" w14:textId="78E5A555" w:rsidR="00930FF3" w:rsidRPr="00930FF3" w:rsidRDefault="000B45A0" w:rsidP="00930FF3">
    <w:pPr>
      <w:pStyle w:val="Header"/>
      <w:ind w:left="-709"/>
      <w:jc w:val="right"/>
      <w:rPr>
        <w:rStyle w:val="TitleChar"/>
      </w:rPr>
    </w:pPr>
    <w:r>
      <w:rPr>
        <w:noProof/>
      </w:rPr>
      <w:drawing>
        <wp:anchor distT="0" distB="0" distL="114300" distR="114300" simplePos="0" relativeHeight="251696128" behindDoc="1" locked="0" layoutInCell="1" allowOverlap="1" wp14:anchorId="152285F5" wp14:editId="6879D328">
          <wp:simplePos x="0" y="0"/>
          <wp:positionH relativeFrom="column">
            <wp:posOffset>-2540</wp:posOffset>
          </wp:positionH>
          <wp:positionV relativeFrom="paragraph">
            <wp:posOffset>-164465</wp:posOffset>
          </wp:positionV>
          <wp:extent cx="514350" cy="514350"/>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C277D7">
      <w:rPr>
        <w:rStyle w:val="TitleChar"/>
      </w:rPr>
      <w:t>SERVICE MEMO</w:t>
    </w:r>
    <w:r w:rsidR="00930FF3">
      <w:rPr>
        <w:rStyle w:val="TitleChar"/>
      </w:rPr>
      <w:b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F84C2" w14:textId="77777777" w:rsidR="004B08DC" w:rsidRDefault="006F32C1" w:rsidP="002F2F9F">
    <w:pPr>
      <w:pStyle w:val="Header"/>
      <w:tabs>
        <w:tab w:val="clear" w:pos="4536"/>
        <w:tab w:val="clear" w:pos="9072"/>
        <w:tab w:val="center" w:pos="5811"/>
      </w:tabs>
      <w:spacing w:after="0"/>
      <w:ind w:right="-1985"/>
    </w:pPr>
    <w:r>
      <w:rPr>
        <w:noProof/>
      </w:rPr>
      <w:drawing>
        <wp:anchor distT="0" distB="0" distL="114300" distR="114300" simplePos="0" relativeHeight="251692032" behindDoc="1" locked="0" layoutInCell="1" allowOverlap="1" wp14:anchorId="24A6867E" wp14:editId="238244E6">
          <wp:simplePos x="0" y="0"/>
          <wp:positionH relativeFrom="column">
            <wp:posOffset>3810</wp:posOffset>
          </wp:positionH>
          <wp:positionV relativeFrom="paragraph">
            <wp:posOffset>-2540</wp:posOffset>
          </wp:positionV>
          <wp:extent cx="1066800" cy="1066800"/>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F2F9F" w:rsidRPr="00D03025">
      <w:rPr>
        <w:noProof/>
      </w:rPr>
      <mc:AlternateContent>
        <mc:Choice Requires="wps">
          <w:drawing>
            <wp:anchor distT="0" distB="0" distL="114300" distR="114300" simplePos="0" relativeHeight="251681792" behindDoc="1" locked="0" layoutInCell="1" allowOverlap="1" wp14:anchorId="5799FD13" wp14:editId="4153C3C8">
              <wp:simplePos x="0" y="0"/>
              <wp:positionH relativeFrom="column">
                <wp:posOffset>1348740</wp:posOffset>
              </wp:positionH>
              <wp:positionV relativeFrom="paragraph">
                <wp:posOffset>-4520564</wp:posOffset>
              </wp:positionV>
              <wp:extent cx="3500437" cy="8438197"/>
              <wp:effectExtent l="7620" t="0" r="0" b="0"/>
              <wp:wrapNone/>
              <wp:docPr id="72" name="Freeform 5">
                <a:extLst xmlns:a="http://schemas.openxmlformats.org/drawingml/2006/main">
                  <a:ext uri="{FF2B5EF4-FFF2-40B4-BE49-F238E27FC236}">
                    <a16:creationId xmlns:a16="http://schemas.microsoft.com/office/drawing/2014/main" id="{A24573B4-086A-413C-B253-1E2430D23B6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rot="16200000">
                        <a:off x="0" y="0"/>
                        <a:ext cx="3500437" cy="8438197"/>
                      </a:xfrm>
                      <a:custGeom>
                        <a:avLst/>
                        <a:gdLst>
                          <a:gd name="T0" fmla="*/ 1219 w 1225"/>
                          <a:gd name="T1" fmla="*/ 2319 h 2418"/>
                          <a:gd name="T2" fmla="*/ 1222 w 1225"/>
                          <a:gd name="T3" fmla="*/ 315 h 2418"/>
                          <a:gd name="T4" fmla="*/ 1220 w 1225"/>
                          <a:gd name="T5" fmla="*/ 208 h 2418"/>
                          <a:gd name="T6" fmla="*/ 1203 w 1225"/>
                          <a:gd name="T7" fmla="*/ 5 h 2418"/>
                          <a:gd name="T8" fmla="*/ 974 w 1225"/>
                          <a:gd name="T9" fmla="*/ 4 h 2418"/>
                          <a:gd name="T10" fmla="*/ 844 w 1225"/>
                          <a:gd name="T11" fmla="*/ 4 h 2418"/>
                          <a:gd name="T12" fmla="*/ 706 w 1225"/>
                          <a:gd name="T13" fmla="*/ 4 h 2418"/>
                          <a:gd name="T14" fmla="*/ 671 w 1225"/>
                          <a:gd name="T15" fmla="*/ 2 h 2418"/>
                          <a:gd name="T16" fmla="*/ 581 w 1225"/>
                          <a:gd name="T17" fmla="*/ 5 h 2418"/>
                          <a:gd name="T18" fmla="*/ 581 w 1225"/>
                          <a:gd name="T19" fmla="*/ 3 h 2418"/>
                          <a:gd name="T20" fmla="*/ 416 w 1225"/>
                          <a:gd name="T21" fmla="*/ 1 h 2418"/>
                          <a:gd name="T22" fmla="*/ 322 w 1225"/>
                          <a:gd name="T23" fmla="*/ 6 h 2418"/>
                          <a:gd name="T24" fmla="*/ 84 w 1225"/>
                          <a:gd name="T25" fmla="*/ 6 h 2418"/>
                          <a:gd name="T26" fmla="*/ 6 w 1225"/>
                          <a:gd name="T27" fmla="*/ 101 h 2418"/>
                          <a:gd name="T28" fmla="*/ 6 w 1225"/>
                          <a:gd name="T29" fmla="*/ 287 h 2418"/>
                          <a:gd name="T30" fmla="*/ 9 w 1225"/>
                          <a:gd name="T31" fmla="*/ 420 h 2418"/>
                          <a:gd name="T32" fmla="*/ 3 w 1225"/>
                          <a:gd name="T33" fmla="*/ 616 h 2418"/>
                          <a:gd name="T34" fmla="*/ 5 w 1225"/>
                          <a:gd name="T35" fmla="*/ 645 h 2418"/>
                          <a:gd name="T36" fmla="*/ 6 w 1225"/>
                          <a:gd name="T37" fmla="*/ 731 h 2418"/>
                          <a:gd name="T38" fmla="*/ 2 w 1225"/>
                          <a:gd name="T39" fmla="*/ 846 h 2418"/>
                          <a:gd name="T40" fmla="*/ 6 w 1225"/>
                          <a:gd name="T41" fmla="*/ 1025 h 2418"/>
                          <a:gd name="T42" fmla="*/ 3 w 1225"/>
                          <a:gd name="T43" fmla="*/ 1166 h 2418"/>
                          <a:gd name="T44" fmla="*/ 4 w 1225"/>
                          <a:gd name="T45" fmla="*/ 1336 h 2418"/>
                          <a:gd name="T46" fmla="*/ 6 w 1225"/>
                          <a:gd name="T47" fmla="*/ 1454 h 2418"/>
                          <a:gd name="T48" fmla="*/ 4 w 1225"/>
                          <a:gd name="T49" fmla="*/ 1691 h 2418"/>
                          <a:gd name="T50" fmla="*/ 7 w 1225"/>
                          <a:gd name="T51" fmla="*/ 1732 h 2418"/>
                          <a:gd name="T52" fmla="*/ 7 w 1225"/>
                          <a:gd name="T53" fmla="*/ 1801 h 2418"/>
                          <a:gd name="T54" fmla="*/ 5 w 1225"/>
                          <a:gd name="T55" fmla="*/ 2027 h 2418"/>
                          <a:gd name="T56" fmla="*/ 5 w 1225"/>
                          <a:gd name="T57" fmla="*/ 2132 h 2418"/>
                          <a:gd name="T58" fmla="*/ 2 w 1225"/>
                          <a:gd name="T59" fmla="*/ 2318 h 2418"/>
                          <a:gd name="T60" fmla="*/ 148 w 1225"/>
                          <a:gd name="T61" fmla="*/ 2417 h 2418"/>
                          <a:gd name="T62" fmla="*/ 265 w 1225"/>
                          <a:gd name="T63" fmla="*/ 2415 h 2418"/>
                          <a:gd name="T64" fmla="*/ 503 w 1225"/>
                          <a:gd name="T65" fmla="*/ 2417 h 2418"/>
                          <a:gd name="T66" fmla="*/ 544 w 1225"/>
                          <a:gd name="T67" fmla="*/ 2413 h 2418"/>
                          <a:gd name="T68" fmla="*/ 610 w 1225"/>
                          <a:gd name="T69" fmla="*/ 2414 h 2418"/>
                          <a:gd name="T70" fmla="*/ 651 w 1225"/>
                          <a:gd name="T71" fmla="*/ 2414 h 2418"/>
                          <a:gd name="T72" fmla="*/ 744 w 1225"/>
                          <a:gd name="T73" fmla="*/ 2416 h 2418"/>
                          <a:gd name="T74" fmla="*/ 854 w 1225"/>
                          <a:gd name="T75" fmla="*/ 2416 h 2418"/>
                          <a:gd name="T76" fmla="*/ 1043 w 1225"/>
                          <a:gd name="T77" fmla="*/ 2415 h 2418"/>
                          <a:gd name="T78" fmla="*/ 1218 w 1225"/>
                          <a:gd name="T79" fmla="*/ 2416 h 2418"/>
                          <a:gd name="T80" fmla="*/ 1220 w 1225"/>
                          <a:gd name="T81" fmla="*/ 2246 h 2418"/>
                          <a:gd name="T82" fmla="*/ 1222 w 1225"/>
                          <a:gd name="T83" fmla="*/ 2017 h 2418"/>
                          <a:gd name="T84" fmla="*/ 1220 w 1225"/>
                          <a:gd name="T85" fmla="*/ 1919 h 2418"/>
                          <a:gd name="T86" fmla="*/ 1220 w 1225"/>
                          <a:gd name="T87" fmla="*/ 1773 h 2418"/>
                          <a:gd name="T88" fmla="*/ 1222 w 1225"/>
                          <a:gd name="T89" fmla="*/ 1773 h 2418"/>
                          <a:gd name="T90" fmla="*/ 1224 w 1225"/>
                          <a:gd name="T91" fmla="*/ 1609 h 2418"/>
                          <a:gd name="T92" fmla="*/ 1220 w 1225"/>
                          <a:gd name="T93" fmla="*/ 1514 h 2418"/>
                          <a:gd name="T94" fmla="*/ 1219 w 1225"/>
                          <a:gd name="T95" fmla="*/ 1277 h 2418"/>
                          <a:gd name="T96" fmla="*/ 1221 w 1225"/>
                          <a:gd name="T97" fmla="*/ 1113 h 2418"/>
                          <a:gd name="T98" fmla="*/ 1219 w 1225"/>
                          <a:gd name="T99" fmla="*/ 980 h 2418"/>
                          <a:gd name="T100" fmla="*/ 1222 w 1225"/>
                          <a:gd name="T101" fmla="*/ 827 h 2418"/>
                          <a:gd name="T102" fmla="*/ 1219 w 1225"/>
                          <a:gd name="T103" fmla="*/ 710 h 2418"/>
                          <a:gd name="T104" fmla="*/ 1219 w 1225"/>
                          <a:gd name="T105" fmla="*/ 644 h 2418"/>
                          <a:gd name="T106" fmla="*/ 1225 w 1225"/>
                          <a:gd name="T107" fmla="*/ 506 h 24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225" h="2418">
                            <a:moveTo>
                              <a:pt x="6" y="101"/>
                            </a:moveTo>
                            <a:cubicBezTo>
                              <a:pt x="6" y="100"/>
                              <a:pt x="6" y="100"/>
                              <a:pt x="6" y="100"/>
                            </a:cubicBezTo>
                            <a:cubicBezTo>
                              <a:pt x="6" y="101"/>
                              <a:pt x="6" y="101"/>
                              <a:pt x="6" y="101"/>
                            </a:cubicBezTo>
                            <a:moveTo>
                              <a:pt x="1219" y="2318"/>
                            </a:moveTo>
                            <a:cubicBezTo>
                              <a:pt x="1219" y="2318"/>
                              <a:pt x="1219" y="2318"/>
                              <a:pt x="1219" y="2319"/>
                            </a:cubicBezTo>
                            <a:cubicBezTo>
                              <a:pt x="1219" y="2318"/>
                              <a:pt x="1219" y="2318"/>
                              <a:pt x="1219" y="2318"/>
                            </a:cubicBezTo>
                            <a:moveTo>
                              <a:pt x="1222" y="446"/>
                            </a:moveTo>
                            <a:cubicBezTo>
                              <a:pt x="1222" y="435"/>
                              <a:pt x="1220" y="408"/>
                              <a:pt x="1221" y="392"/>
                            </a:cubicBezTo>
                            <a:cubicBezTo>
                              <a:pt x="1221" y="390"/>
                              <a:pt x="1220" y="354"/>
                              <a:pt x="1220" y="323"/>
                            </a:cubicBezTo>
                            <a:cubicBezTo>
                              <a:pt x="1220" y="323"/>
                              <a:pt x="1222" y="317"/>
                              <a:pt x="1222" y="315"/>
                            </a:cubicBezTo>
                            <a:cubicBezTo>
                              <a:pt x="1222" y="315"/>
                              <a:pt x="1222" y="313"/>
                              <a:pt x="1222" y="312"/>
                            </a:cubicBezTo>
                            <a:cubicBezTo>
                              <a:pt x="1222" y="304"/>
                              <a:pt x="1219" y="298"/>
                              <a:pt x="1219" y="297"/>
                            </a:cubicBezTo>
                            <a:cubicBezTo>
                              <a:pt x="1219" y="292"/>
                              <a:pt x="1221" y="292"/>
                              <a:pt x="1220" y="287"/>
                            </a:cubicBezTo>
                            <a:cubicBezTo>
                              <a:pt x="1220" y="286"/>
                              <a:pt x="1218" y="284"/>
                              <a:pt x="1218" y="283"/>
                            </a:cubicBezTo>
                            <a:cubicBezTo>
                              <a:pt x="1218" y="246"/>
                              <a:pt x="1220" y="246"/>
                              <a:pt x="1220" y="208"/>
                            </a:cubicBezTo>
                            <a:cubicBezTo>
                              <a:pt x="1220" y="204"/>
                              <a:pt x="1218" y="204"/>
                              <a:pt x="1218" y="200"/>
                            </a:cubicBezTo>
                            <a:cubicBezTo>
                              <a:pt x="1218" y="194"/>
                              <a:pt x="1224" y="194"/>
                              <a:pt x="1224" y="187"/>
                            </a:cubicBezTo>
                            <a:cubicBezTo>
                              <a:pt x="1225" y="144"/>
                              <a:pt x="1223" y="143"/>
                              <a:pt x="1223" y="100"/>
                            </a:cubicBezTo>
                            <a:cubicBezTo>
                              <a:pt x="1223" y="56"/>
                              <a:pt x="1220" y="5"/>
                              <a:pt x="1220" y="5"/>
                            </a:cubicBezTo>
                            <a:cubicBezTo>
                              <a:pt x="1220" y="5"/>
                              <a:pt x="1210" y="5"/>
                              <a:pt x="1203" y="5"/>
                            </a:cubicBezTo>
                            <a:cubicBezTo>
                              <a:pt x="1202" y="5"/>
                              <a:pt x="1155" y="2"/>
                              <a:pt x="1108" y="2"/>
                            </a:cubicBezTo>
                            <a:cubicBezTo>
                              <a:pt x="1101" y="2"/>
                              <a:pt x="1094" y="4"/>
                              <a:pt x="1087" y="4"/>
                            </a:cubicBezTo>
                            <a:cubicBezTo>
                              <a:pt x="1084" y="4"/>
                              <a:pt x="1081" y="2"/>
                              <a:pt x="1078" y="2"/>
                            </a:cubicBezTo>
                            <a:cubicBezTo>
                              <a:pt x="1042" y="2"/>
                              <a:pt x="1013" y="3"/>
                              <a:pt x="1013" y="2"/>
                            </a:cubicBezTo>
                            <a:cubicBezTo>
                              <a:pt x="1004" y="4"/>
                              <a:pt x="989" y="2"/>
                              <a:pt x="974" y="4"/>
                            </a:cubicBezTo>
                            <a:cubicBezTo>
                              <a:pt x="971" y="4"/>
                              <a:pt x="977" y="4"/>
                              <a:pt x="975" y="4"/>
                            </a:cubicBezTo>
                            <a:cubicBezTo>
                              <a:pt x="972" y="4"/>
                              <a:pt x="967" y="4"/>
                              <a:pt x="959" y="4"/>
                            </a:cubicBezTo>
                            <a:cubicBezTo>
                              <a:pt x="958" y="4"/>
                              <a:pt x="960" y="3"/>
                              <a:pt x="960" y="3"/>
                            </a:cubicBezTo>
                            <a:cubicBezTo>
                              <a:pt x="937" y="3"/>
                              <a:pt x="927" y="5"/>
                              <a:pt x="900" y="5"/>
                            </a:cubicBezTo>
                            <a:cubicBezTo>
                              <a:pt x="899" y="5"/>
                              <a:pt x="843" y="4"/>
                              <a:pt x="844" y="4"/>
                            </a:cubicBezTo>
                            <a:cubicBezTo>
                              <a:pt x="837" y="4"/>
                              <a:pt x="826" y="1"/>
                              <a:pt x="822" y="1"/>
                            </a:cubicBezTo>
                            <a:cubicBezTo>
                              <a:pt x="826" y="1"/>
                              <a:pt x="776" y="0"/>
                              <a:pt x="754" y="1"/>
                            </a:cubicBezTo>
                            <a:cubicBezTo>
                              <a:pt x="753" y="1"/>
                              <a:pt x="742" y="1"/>
                              <a:pt x="723" y="1"/>
                            </a:cubicBezTo>
                            <a:cubicBezTo>
                              <a:pt x="722" y="1"/>
                              <a:pt x="705" y="3"/>
                              <a:pt x="705" y="4"/>
                            </a:cubicBezTo>
                            <a:cubicBezTo>
                              <a:pt x="706" y="4"/>
                              <a:pt x="706" y="4"/>
                              <a:pt x="706" y="4"/>
                            </a:cubicBezTo>
                            <a:cubicBezTo>
                              <a:pt x="706" y="4"/>
                              <a:pt x="705" y="4"/>
                              <a:pt x="705" y="4"/>
                            </a:cubicBezTo>
                            <a:cubicBezTo>
                              <a:pt x="688" y="4"/>
                              <a:pt x="697" y="3"/>
                              <a:pt x="684" y="5"/>
                            </a:cubicBezTo>
                            <a:cubicBezTo>
                              <a:pt x="683" y="5"/>
                              <a:pt x="683" y="5"/>
                              <a:pt x="682" y="5"/>
                            </a:cubicBezTo>
                            <a:cubicBezTo>
                              <a:pt x="677" y="6"/>
                              <a:pt x="678" y="3"/>
                              <a:pt x="669" y="3"/>
                            </a:cubicBezTo>
                            <a:cubicBezTo>
                              <a:pt x="677" y="2"/>
                              <a:pt x="662" y="3"/>
                              <a:pt x="671" y="2"/>
                            </a:cubicBezTo>
                            <a:cubicBezTo>
                              <a:pt x="651" y="1"/>
                              <a:pt x="645" y="4"/>
                              <a:pt x="640" y="4"/>
                            </a:cubicBezTo>
                            <a:cubicBezTo>
                              <a:pt x="644" y="5"/>
                              <a:pt x="619" y="4"/>
                              <a:pt x="618" y="4"/>
                            </a:cubicBezTo>
                            <a:cubicBezTo>
                              <a:pt x="617" y="4"/>
                              <a:pt x="616" y="4"/>
                              <a:pt x="615" y="4"/>
                            </a:cubicBezTo>
                            <a:cubicBezTo>
                              <a:pt x="613" y="4"/>
                              <a:pt x="587" y="3"/>
                              <a:pt x="578" y="4"/>
                            </a:cubicBezTo>
                            <a:cubicBezTo>
                              <a:pt x="576" y="4"/>
                              <a:pt x="578" y="5"/>
                              <a:pt x="581" y="5"/>
                            </a:cubicBezTo>
                            <a:cubicBezTo>
                              <a:pt x="583" y="5"/>
                              <a:pt x="585" y="5"/>
                              <a:pt x="589" y="5"/>
                            </a:cubicBezTo>
                            <a:cubicBezTo>
                              <a:pt x="586" y="5"/>
                              <a:pt x="583" y="5"/>
                              <a:pt x="581" y="5"/>
                            </a:cubicBezTo>
                            <a:cubicBezTo>
                              <a:pt x="579" y="5"/>
                              <a:pt x="578" y="5"/>
                              <a:pt x="574" y="4"/>
                            </a:cubicBezTo>
                            <a:cubicBezTo>
                              <a:pt x="575" y="4"/>
                              <a:pt x="576" y="4"/>
                              <a:pt x="578" y="4"/>
                            </a:cubicBezTo>
                            <a:cubicBezTo>
                              <a:pt x="578" y="4"/>
                              <a:pt x="579" y="4"/>
                              <a:pt x="581" y="3"/>
                            </a:cubicBezTo>
                            <a:cubicBezTo>
                              <a:pt x="576" y="3"/>
                              <a:pt x="564" y="4"/>
                              <a:pt x="568" y="3"/>
                            </a:cubicBezTo>
                            <a:cubicBezTo>
                              <a:pt x="562" y="5"/>
                              <a:pt x="500" y="5"/>
                              <a:pt x="495" y="6"/>
                            </a:cubicBezTo>
                            <a:cubicBezTo>
                              <a:pt x="490" y="6"/>
                              <a:pt x="484" y="3"/>
                              <a:pt x="481" y="2"/>
                            </a:cubicBezTo>
                            <a:cubicBezTo>
                              <a:pt x="464" y="2"/>
                              <a:pt x="456" y="5"/>
                              <a:pt x="439" y="5"/>
                            </a:cubicBezTo>
                            <a:cubicBezTo>
                              <a:pt x="436" y="4"/>
                              <a:pt x="426" y="2"/>
                              <a:pt x="416" y="1"/>
                            </a:cubicBezTo>
                            <a:cubicBezTo>
                              <a:pt x="419" y="2"/>
                              <a:pt x="413" y="1"/>
                              <a:pt x="413" y="1"/>
                            </a:cubicBezTo>
                            <a:cubicBezTo>
                              <a:pt x="407" y="0"/>
                              <a:pt x="388" y="1"/>
                              <a:pt x="380" y="2"/>
                            </a:cubicBezTo>
                            <a:cubicBezTo>
                              <a:pt x="377" y="1"/>
                              <a:pt x="376" y="2"/>
                              <a:pt x="371" y="2"/>
                            </a:cubicBezTo>
                            <a:cubicBezTo>
                              <a:pt x="372" y="2"/>
                              <a:pt x="370" y="3"/>
                              <a:pt x="362" y="3"/>
                            </a:cubicBezTo>
                            <a:cubicBezTo>
                              <a:pt x="361" y="3"/>
                              <a:pt x="334" y="6"/>
                              <a:pt x="322" y="6"/>
                            </a:cubicBezTo>
                            <a:cubicBezTo>
                              <a:pt x="321" y="6"/>
                              <a:pt x="243" y="3"/>
                              <a:pt x="231" y="1"/>
                            </a:cubicBezTo>
                            <a:cubicBezTo>
                              <a:pt x="231" y="2"/>
                              <a:pt x="204" y="6"/>
                              <a:pt x="201" y="6"/>
                            </a:cubicBezTo>
                            <a:cubicBezTo>
                              <a:pt x="202" y="6"/>
                              <a:pt x="196" y="4"/>
                              <a:pt x="182" y="3"/>
                            </a:cubicBezTo>
                            <a:cubicBezTo>
                              <a:pt x="177" y="3"/>
                              <a:pt x="173" y="5"/>
                              <a:pt x="177" y="5"/>
                            </a:cubicBezTo>
                            <a:cubicBezTo>
                              <a:pt x="131" y="5"/>
                              <a:pt x="82" y="6"/>
                              <a:pt x="84" y="6"/>
                            </a:cubicBezTo>
                            <a:cubicBezTo>
                              <a:pt x="76" y="5"/>
                              <a:pt x="69" y="2"/>
                              <a:pt x="69" y="2"/>
                            </a:cubicBezTo>
                            <a:cubicBezTo>
                              <a:pt x="66" y="3"/>
                              <a:pt x="61" y="3"/>
                              <a:pt x="60" y="3"/>
                            </a:cubicBezTo>
                            <a:cubicBezTo>
                              <a:pt x="56" y="3"/>
                              <a:pt x="33" y="2"/>
                              <a:pt x="7" y="3"/>
                            </a:cubicBezTo>
                            <a:cubicBezTo>
                              <a:pt x="7" y="5"/>
                              <a:pt x="10" y="43"/>
                              <a:pt x="10" y="48"/>
                            </a:cubicBezTo>
                            <a:cubicBezTo>
                              <a:pt x="11" y="41"/>
                              <a:pt x="7" y="99"/>
                              <a:pt x="6" y="101"/>
                            </a:cubicBezTo>
                            <a:cubicBezTo>
                              <a:pt x="7" y="107"/>
                              <a:pt x="9" y="122"/>
                              <a:pt x="9" y="127"/>
                            </a:cubicBezTo>
                            <a:cubicBezTo>
                              <a:pt x="11" y="123"/>
                              <a:pt x="6" y="144"/>
                              <a:pt x="6" y="151"/>
                            </a:cubicBezTo>
                            <a:cubicBezTo>
                              <a:pt x="6" y="152"/>
                              <a:pt x="6" y="171"/>
                              <a:pt x="6" y="172"/>
                            </a:cubicBezTo>
                            <a:cubicBezTo>
                              <a:pt x="6" y="187"/>
                              <a:pt x="10" y="240"/>
                              <a:pt x="9" y="244"/>
                            </a:cubicBezTo>
                            <a:cubicBezTo>
                              <a:pt x="8" y="245"/>
                              <a:pt x="5" y="280"/>
                              <a:pt x="6" y="287"/>
                            </a:cubicBezTo>
                            <a:cubicBezTo>
                              <a:pt x="5" y="285"/>
                              <a:pt x="5" y="295"/>
                              <a:pt x="5" y="300"/>
                            </a:cubicBezTo>
                            <a:cubicBezTo>
                              <a:pt x="5" y="316"/>
                              <a:pt x="7" y="327"/>
                              <a:pt x="7" y="335"/>
                            </a:cubicBezTo>
                            <a:cubicBezTo>
                              <a:pt x="7" y="337"/>
                              <a:pt x="3" y="400"/>
                              <a:pt x="3" y="401"/>
                            </a:cubicBezTo>
                            <a:cubicBezTo>
                              <a:pt x="3" y="408"/>
                              <a:pt x="8" y="418"/>
                              <a:pt x="8" y="418"/>
                            </a:cubicBezTo>
                            <a:cubicBezTo>
                              <a:pt x="8" y="419"/>
                              <a:pt x="9" y="419"/>
                              <a:pt x="9" y="420"/>
                            </a:cubicBezTo>
                            <a:cubicBezTo>
                              <a:pt x="9" y="427"/>
                              <a:pt x="6" y="434"/>
                              <a:pt x="6" y="443"/>
                            </a:cubicBezTo>
                            <a:cubicBezTo>
                              <a:pt x="6" y="449"/>
                              <a:pt x="7" y="469"/>
                              <a:pt x="7" y="471"/>
                            </a:cubicBezTo>
                            <a:cubicBezTo>
                              <a:pt x="7" y="479"/>
                              <a:pt x="5" y="497"/>
                              <a:pt x="5" y="499"/>
                            </a:cubicBezTo>
                            <a:cubicBezTo>
                              <a:pt x="5" y="500"/>
                              <a:pt x="6" y="595"/>
                              <a:pt x="6" y="600"/>
                            </a:cubicBezTo>
                            <a:cubicBezTo>
                              <a:pt x="6" y="601"/>
                              <a:pt x="3" y="614"/>
                              <a:pt x="3" y="616"/>
                            </a:cubicBezTo>
                            <a:cubicBezTo>
                              <a:pt x="3" y="616"/>
                              <a:pt x="3" y="616"/>
                              <a:pt x="4" y="617"/>
                            </a:cubicBezTo>
                            <a:cubicBezTo>
                              <a:pt x="4" y="625"/>
                              <a:pt x="4" y="641"/>
                              <a:pt x="4" y="648"/>
                            </a:cubicBezTo>
                            <a:cubicBezTo>
                              <a:pt x="4" y="650"/>
                              <a:pt x="5" y="648"/>
                              <a:pt x="5" y="645"/>
                            </a:cubicBezTo>
                            <a:cubicBezTo>
                              <a:pt x="5" y="643"/>
                              <a:pt x="5" y="641"/>
                              <a:pt x="5" y="637"/>
                            </a:cubicBezTo>
                            <a:cubicBezTo>
                              <a:pt x="5" y="640"/>
                              <a:pt x="5" y="643"/>
                              <a:pt x="5" y="645"/>
                            </a:cubicBezTo>
                            <a:cubicBezTo>
                              <a:pt x="5" y="646"/>
                              <a:pt x="5" y="648"/>
                              <a:pt x="4" y="651"/>
                            </a:cubicBezTo>
                            <a:cubicBezTo>
                              <a:pt x="4" y="651"/>
                              <a:pt x="4" y="650"/>
                              <a:pt x="4" y="648"/>
                            </a:cubicBezTo>
                            <a:cubicBezTo>
                              <a:pt x="4" y="648"/>
                              <a:pt x="4" y="647"/>
                              <a:pt x="4" y="645"/>
                            </a:cubicBezTo>
                            <a:cubicBezTo>
                              <a:pt x="3" y="650"/>
                              <a:pt x="4" y="662"/>
                              <a:pt x="3" y="657"/>
                            </a:cubicBezTo>
                            <a:cubicBezTo>
                              <a:pt x="5" y="664"/>
                              <a:pt x="6" y="726"/>
                              <a:pt x="6" y="731"/>
                            </a:cubicBezTo>
                            <a:cubicBezTo>
                              <a:pt x="6" y="736"/>
                              <a:pt x="3" y="742"/>
                              <a:pt x="2" y="745"/>
                            </a:cubicBezTo>
                            <a:cubicBezTo>
                              <a:pt x="3" y="762"/>
                              <a:pt x="5" y="770"/>
                              <a:pt x="5" y="787"/>
                            </a:cubicBezTo>
                            <a:cubicBezTo>
                              <a:pt x="4" y="790"/>
                              <a:pt x="2" y="800"/>
                              <a:pt x="2" y="809"/>
                            </a:cubicBezTo>
                            <a:cubicBezTo>
                              <a:pt x="2" y="807"/>
                              <a:pt x="1" y="813"/>
                              <a:pt x="1" y="813"/>
                            </a:cubicBezTo>
                            <a:cubicBezTo>
                              <a:pt x="0" y="819"/>
                              <a:pt x="1" y="838"/>
                              <a:pt x="2" y="846"/>
                            </a:cubicBezTo>
                            <a:cubicBezTo>
                              <a:pt x="1" y="849"/>
                              <a:pt x="3" y="850"/>
                              <a:pt x="3" y="855"/>
                            </a:cubicBezTo>
                            <a:cubicBezTo>
                              <a:pt x="2" y="853"/>
                              <a:pt x="3" y="855"/>
                              <a:pt x="3" y="864"/>
                            </a:cubicBezTo>
                            <a:cubicBezTo>
                              <a:pt x="3" y="865"/>
                              <a:pt x="6" y="892"/>
                              <a:pt x="6" y="904"/>
                            </a:cubicBezTo>
                            <a:cubicBezTo>
                              <a:pt x="6" y="905"/>
                              <a:pt x="3" y="982"/>
                              <a:pt x="2" y="995"/>
                            </a:cubicBezTo>
                            <a:cubicBezTo>
                              <a:pt x="2" y="995"/>
                              <a:pt x="6" y="1022"/>
                              <a:pt x="6" y="1025"/>
                            </a:cubicBezTo>
                            <a:cubicBezTo>
                              <a:pt x="6" y="1023"/>
                              <a:pt x="4" y="1030"/>
                              <a:pt x="3" y="1044"/>
                            </a:cubicBezTo>
                            <a:cubicBezTo>
                              <a:pt x="3" y="1049"/>
                              <a:pt x="6" y="1053"/>
                              <a:pt x="5" y="1049"/>
                            </a:cubicBezTo>
                            <a:cubicBezTo>
                              <a:pt x="5" y="1095"/>
                              <a:pt x="6" y="1144"/>
                              <a:pt x="6" y="1142"/>
                            </a:cubicBezTo>
                            <a:cubicBezTo>
                              <a:pt x="5" y="1150"/>
                              <a:pt x="3" y="1157"/>
                              <a:pt x="3" y="1157"/>
                            </a:cubicBezTo>
                            <a:cubicBezTo>
                              <a:pt x="3" y="1160"/>
                              <a:pt x="3" y="1165"/>
                              <a:pt x="3" y="1166"/>
                            </a:cubicBezTo>
                            <a:cubicBezTo>
                              <a:pt x="3" y="1169"/>
                              <a:pt x="2" y="1193"/>
                              <a:pt x="3" y="1219"/>
                            </a:cubicBezTo>
                            <a:cubicBezTo>
                              <a:pt x="3" y="1219"/>
                              <a:pt x="5" y="1219"/>
                              <a:pt x="7" y="1218"/>
                            </a:cubicBezTo>
                            <a:cubicBezTo>
                              <a:pt x="6" y="1234"/>
                              <a:pt x="5" y="1270"/>
                              <a:pt x="4" y="1306"/>
                            </a:cubicBezTo>
                            <a:cubicBezTo>
                              <a:pt x="4" y="1313"/>
                              <a:pt x="6" y="1319"/>
                              <a:pt x="6" y="1326"/>
                            </a:cubicBezTo>
                            <a:cubicBezTo>
                              <a:pt x="6" y="1329"/>
                              <a:pt x="4" y="1333"/>
                              <a:pt x="4" y="1336"/>
                            </a:cubicBezTo>
                            <a:cubicBezTo>
                              <a:pt x="4" y="1371"/>
                              <a:pt x="5" y="1400"/>
                              <a:pt x="4" y="1400"/>
                            </a:cubicBezTo>
                            <a:cubicBezTo>
                              <a:pt x="6" y="1409"/>
                              <a:pt x="4" y="1424"/>
                              <a:pt x="7" y="1439"/>
                            </a:cubicBezTo>
                            <a:cubicBezTo>
                              <a:pt x="6" y="1442"/>
                              <a:pt x="6" y="1436"/>
                              <a:pt x="6" y="1438"/>
                            </a:cubicBezTo>
                            <a:cubicBezTo>
                              <a:pt x="7" y="1442"/>
                              <a:pt x="7" y="1446"/>
                              <a:pt x="6" y="1455"/>
                            </a:cubicBezTo>
                            <a:cubicBezTo>
                              <a:pt x="6" y="1455"/>
                              <a:pt x="6" y="1453"/>
                              <a:pt x="6" y="1454"/>
                            </a:cubicBezTo>
                            <a:cubicBezTo>
                              <a:pt x="6" y="1477"/>
                              <a:pt x="8" y="1487"/>
                              <a:pt x="7" y="1513"/>
                            </a:cubicBezTo>
                            <a:cubicBezTo>
                              <a:pt x="7" y="1514"/>
                              <a:pt x="7" y="1571"/>
                              <a:pt x="7" y="1569"/>
                            </a:cubicBezTo>
                            <a:cubicBezTo>
                              <a:pt x="6" y="1576"/>
                              <a:pt x="3" y="1588"/>
                              <a:pt x="3" y="1592"/>
                            </a:cubicBezTo>
                            <a:cubicBezTo>
                              <a:pt x="3" y="1588"/>
                              <a:pt x="2" y="1637"/>
                              <a:pt x="3" y="1660"/>
                            </a:cubicBezTo>
                            <a:cubicBezTo>
                              <a:pt x="4" y="1661"/>
                              <a:pt x="3" y="1672"/>
                              <a:pt x="4" y="1691"/>
                            </a:cubicBezTo>
                            <a:cubicBezTo>
                              <a:pt x="4" y="1691"/>
                              <a:pt x="6" y="1708"/>
                              <a:pt x="6" y="1708"/>
                            </a:cubicBezTo>
                            <a:cubicBezTo>
                              <a:pt x="6" y="1708"/>
                              <a:pt x="6" y="1708"/>
                              <a:pt x="6" y="1707"/>
                            </a:cubicBezTo>
                            <a:cubicBezTo>
                              <a:pt x="6" y="1708"/>
                              <a:pt x="6" y="1708"/>
                              <a:pt x="6" y="1708"/>
                            </a:cubicBezTo>
                            <a:cubicBezTo>
                              <a:pt x="7" y="1726"/>
                              <a:pt x="6" y="1717"/>
                              <a:pt x="7" y="1729"/>
                            </a:cubicBezTo>
                            <a:cubicBezTo>
                              <a:pt x="7" y="1731"/>
                              <a:pt x="8" y="1730"/>
                              <a:pt x="7" y="1732"/>
                            </a:cubicBezTo>
                            <a:cubicBezTo>
                              <a:pt x="8" y="1736"/>
                              <a:pt x="5" y="1735"/>
                              <a:pt x="5" y="1745"/>
                            </a:cubicBezTo>
                            <a:cubicBezTo>
                              <a:pt x="5" y="1737"/>
                              <a:pt x="5" y="1751"/>
                              <a:pt x="4" y="1743"/>
                            </a:cubicBezTo>
                            <a:cubicBezTo>
                              <a:pt x="3" y="1763"/>
                              <a:pt x="6" y="1769"/>
                              <a:pt x="6" y="1774"/>
                            </a:cubicBezTo>
                            <a:cubicBezTo>
                              <a:pt x="7" y="1770"/>
                              <a:pt x="6" y="1795"/>
                              <a:pt x="6" y="1796"/>
                            </a:cubicBezTo>
                            <a:cubicBezTo>
                              <a:pt x="6" y="1797"/>
                              <a:pt x="6" y="1799"/>
                              <a:pt x="7" y="1801"/>
                            </a:cubicBezTo>
                            <a:cubicBezTo>
                              <a:pt x="6" y="1805"/>
                              <a:pt x="2" y="1826"/>
                              <a:pt x="2" y="1833"/>
                            </a:cubicBezTo>
                            <a:cubicBezTo>
                              <a:pt x="3" y="1834"/>
                              <a:pt x="3" y="1867"/>
                              <a:pt x="3" y="1872"/>
                            </a:cubicBezTo>
                            <a:cubicBezTo>
                              <a:pt x="3" y="1872"/>
                              <a:pt x="1" y="1897"/>
                              <a:pt x="1" y="1912"/>
                            </a:cubicBezTo>
                            <a:cubicBezTo>
                              <a:pt x="0" y="1914"/>
                              <a:pt x="4" y="1948"/>
                              <a:pt x="4" y="1972"/>
                            </a:cubicBezTo>
                            <a:cubicBezTo>
                              <a:pt x="3" y="1983"/>
                              <a:pt x="5" y="2011"/>
                              <a:pt x="5" y="2027"/>
                            </a:cubicBezTo>
                            <a:cubicBezTo>
                              <a:pt x="5" y="2029"/>
                              <a:pt x="5" y="2064"/>
                              <a:pt x="5" y="2095"/>
                            </a:cubicBezTo>
                            <a:cubicBezTo>
                              <a:pt x="5" y="2095"/>
                              <a:pt x="3" y="2101"/>
                              <a:pt x="3" y="2104"/>
                            </a:cubicBezTo>
                            <a:cubicBezTo>
                              <a:pt x="3" y="2104"/>
                              <a:pt x="3" y="2105"/>
                              <a:pt x="3" y="2107"/>
                            </a:cubicBezTo>
                            <a:cubicBezTo>
                              <a:pt x="3" y="2114"/>
                              <a:pt x="6" y="2121"/>
                              <a:pt x="6" y="2121"/>
                            </a:cubicBezTo>
                            <a:cubicBezTo>
                              <a:pt x="7" y="2126"/>
                              <a:pt x="5" y="2126"/>
                              <a:pt x="5" y="2132"/>
                            </a:cubicBezTo>
                            <a:cubicBezTo>
                              <a:pt x="5" y="2132"/>
                              <a:pt x="7" y="2135"/>
                              <a:pt x="7" y="2136"/>
                            </a:cubicBezTo>
                            <a:cubicBezTo>
                              <a:pt x="7" y="2173"/>
                              <a:pt x="5" y="2173"/>
                              <a:pt x="5" y="2210"/>
                            </a:cubicBezTo>
                            <a:cubicBezTo>
                              <a:pt x="5" y="2214"/>
                              <a:pt x="8" y="2214"/>
                              <a:pt x="8" y="2218"/>
                            </a:cubicBezTo>
                            <a:cubicBezTo>
                              <a:pt x="8" y="2225"/>
                              <a:pt x="1" y="2225"/>
                              <a:pt x="1" y="2231"/>
                            </a:cubicBezTo>
                            <a:cubicBezTo>
                              <a:pt x="0" y="2275"/>
                              <a:pt x="2" y="2275"/>
                              <a:pt x="2" y="2318"/>
                            </a:cubicBezTo>
                            <a:cubicBezTo>
                              <a:pt x="2" y="2362"/>
                              <a:pt x="5" y="2414"/>
                              <a:pt x="5" y="2414"/>
                            </a:cubicBezTo>
                            <a:cubicBezTo>
                              <a:pt x="5" y="2414"/>
                              <a:pt x="15" y="2413"/>
                              <a:pt x="22" y="2413"/>
                            </a:cubicBezTo>
                            <a:cubicBezTo>
                              <a:pt x="24" y="2413"/>
                              <a:pt x="71" y="2416"/>
                              <a:pt x="117" y="2416"/>
                            </a:cubicBezTo>
                            <a:cubicBezTo>
                              <a:pt x="124" y="2416"/>
                              <a:pt x="131" y="2414"/>
                              <a:pt x="138" y="2414"/>
                            </a:cubicBezTo>
                            <a:cubicBezTo>
                              <a:pt x="141" y="2414"/>
                              <a:pt x="144" y="2417"/>
                              <a:pt x="148" y="2417"/>
                            </a:cubicBezTo>
                            <a:cubicBezTo>
                              <a:pt x="183" y="2417"/>
                              <a:pt x="212" y="2416"/>
                              <a:pt x="212" y="2416"/>
                            </a:cubicBezTo>
                            <a:cubicBezTo>
                              <a:pt x="221" y="2415"/>
                              <a:pt x="236" y="2416"/>
                              <a:pt x="251" y="2414"/>
                            </a:cubicBezTo>
                            <a:cubicBezTo>
                              <a:pt x="254" y="2414"/>
                              <a:pt x="248" y="2414"/>
                              <a:pt x="250" y="2415"/>
                            </a:cubicBezTo>
                            <a:cubicBezTo>
                              <a:pt x="254" y="2414"/>
                              <a:pt x="258" y="2414"/>
                              <a:pt x="266" y="2414"/>
                            </a:cubicBezTo>
                            <a:cubicBezTo>
                              <a:pt x="267" y="2414"/>
                              <a:pt x="265" y="2415"/>
                              <a:pt x="265" y="2415"/>
                            </a:cubicBezTo>
                            <a:cubicBezTo>
                              <a:pt x="289" y="2415"/>
                              <a:pt x="299" y="2413"/>
                              <a:pt x="325" y="2413"/>
                            </a:cubicBezTo>
                            <a:cubicBezTo>
                              <a:pt x="326" y="2413"/>
                              <a:pt x="382" y="2414"/>
                              <a:pt x="381" y="2414"/>
                            </a:cubicBezTo>
                            <a:cubicBezTo>
                              <a:pt x="388" y="2415"/>
                              <a:pt x="400" y="2418"/>
                              <a:pt x="403" y="2418"/>
                            </a:cubicBezTo>
                            <a:cubicBezTo>
                              <a:pt x="400" y="2418"/>
                              <a:pt x="449" y="2418"/>
                              <a:pt x="472" y="2417"/>
                            </a:cubicBezTo>
                            <a:cubicBezTo>
                              <a:pt x="473" y="2417"/>
                              <a:pt x="484" y="2417"/>
                              <a:pt x="503" y="2417"/>
                            </a:cubicBezTo>
                            <a:cubicBezTo>
                              <a:pt x="503" y="2417"/>
                              <a:pt x="520" y="2415"/>
                              <a:pt x="520" y="2415"/>
                            </a:cubicBezTo>
                            <a:cubicBezTo>
                              <a:pt x="520" y="2415"/>
                              <a:pt x="519" y="2415"/>
                              <a:pt x="519" y="2415"/>
                            </a:cubicBezTo>
                            <a:cubicBezTo>
                              <a:pt x="520" y="2415"/>
                              <a:pt x="520" y="2415"/>
                              <a:pt x="520" y="2415"/>
                            </a:cubicBezTo>
                            <a:cubicBezTo>
                              <a:pt x="537" y="2414"/>
                              <a:pt x="529" y="2415"/>
                              <a:pt x="541" y="2414"/>
                            </a:cubicBezTo>
                            <a:cubicBezTo>
                              <a:pt x="542" y="2414"/>
                              <a:pt x="542" y="2413"/>
                              <a:pt x="544" y="2413"/>
                            </a:cubicBezTo>
                            <a:cubicBezTo>
                              <a:pt x="548" y="2413"/>
                              <a:pt x="547" y="2416"/>
                              <a:pt x="557" y="2415"/>
                            </a:cubicBezTo>
                            <a:cubicBezTo>
                              <a:pt x="549" y="2416"/>
                              <a:pt x="563" y="2415"/>
                              <a:pt x="554" y="2416"/>
                            </a:cubicBezTo>
                            <a:cubicBezTo>
                              <a:pt x="574" y="2418"/>
                              <a:pt x="581" y="2415"/>
                              <a:pt x="586" y="2414"/>
                            </a:cubicBezTo>
                            <a:cubicBezTo>
                              <a:pt x="581" y="2414"/>
                              <a:pt x="607" y="2415"/>
                              <a:pt x="607" y="2415"/>
                            </a:cubicBezTo>
                            <a:cubicBezTo>
                              <a:pt x="608" y="2415"/>
                              <a:pt x="609" y="2415"/>
                              <a:pt x="610" y="2414"/>
                            </a:cubicBezTo>
                            <a:cubicBezTo>
                              <a:pt x="612" y="2414"/>
                              <a:pt x="638" y="2415"/>
                              <a:pt x="648" y="2414"/>
                            </a:cubicBezTo>
                            <a:cubicBezTo>
                              <a:pt x="649" y="2414"/>
                              <a:pt x="648" y="2414"/>
                              <a:pt x="644" y="2414"/>
                            </a:cubicBezTo>
                            <a:cubicBezTo>
                              <a:pt x="642" y="2414"/>
                              <a:pt x="640" y="2414"/>
                              <a:pt x="636" y="2414"/>
                            </a:cubicBezTo>
                            <a:cubicBezTo>
                              <a:pt x="639" y="2414"/>
                              <a:pt x="642" y="2414"/>
                              <a:pt x="644" y="2414"/>
                            </a:cubicBezTo>
                            <a:cubicBezTo>
                              <a:pt x="646" y="2414"/>
                              <a:pt x="648" y="2414"/>
                              <a:pt x="651" y="2414"/>
                            </a:cubicBezTo>
                            <a:cubicBezTo>
                              <a:pt x="651" y="2414"/>
                              <a:pt x="650" y="2414"/>
                              <a:pt x="648" y="2414"/>
                            </a:cubicBezTo>
                            <a:cubicBezTo>
                              <a:pt x="647" y="2415"/>
                              <a:pt x="646" y="2415"/>
                              <a:pt x="645" y="2415"/>
                            </a:cubicBezTo>
                            <a:cubicBezTo>
                              <a:pt x="649" y="2416"/>
                              <a:pt x="661" y="2414"/>
                              <a:pt x="657" y="2415"/>
                            </a:cubicBezTo>
                            <a:cubicBezTo>
                              <a:pt x="663" y="2414"/>
                              <a:pt x="726" y="2413"/>
                              <a:pt x="731" y="2413"/>
                            </a:cubicBezTo>
                            <a:cubicBezTo>
                              <a:pt x="735" y="2413"/>
                              <a:pt x="742" y="2416"/>
                              <a:pt x="744" y="2416"/>
                            </a:cubicBezTo>
                            <a:cubicBezTo>
                              <a:pt x="761" y="2416"/>
                              <a:pt x="769" y="2413"/>
                              <a:pt x="786" y="2414"/>
                            </a:cubicBezTo>
                            <a:cubicBezTo>
                              <a:pt x="790" y="2414"/>
                              <a:pt x="799" y="2417"/>
                              <a:pt x="809" y="2417"/>
                            </a:cubicBezTo>
                            <a:cubicBezTo>
                              <a:pt x="807" y="2416"/>
                              <a:pt x="813" y="2417"/>
                              <a:pt x="812" y="2418"/>
                            </a:cubicBezTo>
                            <a:cubicBezTo>
                              <a:pt x="818" y="2418"/>
                              <a:pt x="837" y="2417"/>
                              <a:pt x="846" y="2417"/>
                            </a:cubicBezTo>
                            <a:cubicBezTo>
                              <a:pt x="848" y="2417"/>
                              <a:pt x="849" y="2416"/>
                              <a:pt x="854" y="2416"/>
                            </a:cubicBezTo>
                            <a:cubicBezTo>
                              <a:pt x="853" y="2417"/>
                              <a:pt x="855" y="2415"/>
                              <a:pt x="863" y="2415"/>
                            </a:cubicBezTo>
                            <a:cubicBezTo>
                              <a:pt x="864" y="2415"/>
                              <a:pt x="892" y="2412"/>
                              <a:pt x="904" y="2413"/>
                            </a:cubicBezTo>
                            <a:cubicBezTo>
                              <a:pt x="904" y="2413"/>
                              <a:pt x="982" y="2416"/>
                              <a:pt x="994" y="2417"/>
                            </a:cubicBezTo>
                            <a:cubicBezTo>
                              <a:pt x="995" y="2416"/>
                              <a:pt x="1022" y="2412"/>
                              <a:pt x="1024" y="2412"/>
                            </a:cubicBezTo>
                            <a:cubicBezTo>
                              <a:pt x="1023" y="2412"/>
                              <a:pt x="1029" y="2415"/>
                              <a:pt x="1043" y="2415"/>
                            </a:cubicBezTo>
                            <a:cubicBezTo>
                              <a:pt x="1048" y="2416"/>
                              <a:pt x="1052" y="2413"/>
                              <a:pt x="1049" y="2413"/>
                            </a:cubicBezTo>
                            <a:cubicBezTo>
                              <a:pt x="1095" y="2413"/>
                              <a:pt x="1143" y="2413"/>
                              <a:pt x="1141" y="2413"/>
                            </a:cubicBezTo>
                            <a:cubicBezTo>
                              <a:pt x="1149" y="2413"/>
                              <a:pt x="1157" y="2416"/>
                              <a:pt x="1157" y="2416"/>
                            </a:cubicBezTo>
                            <a:cubicBezTo>
                              <a:pt x="1159" y="2416"/>
                              <a:pt x="1165" y="2415"/>
                              <a:pt x="1166" y="2416"/>
                            </a:cubicBezTo>
                            <a:cubicBezTo>
                              <a:pt x="1169" y="2416"/>
                              <a:pt x="1192" y="2417"/>
                              <a:pt x="1218" y="2416"/>
                            </a:cubicBezTo>
                            <a:cubicBezTo>
                              <a:pt x="1218" y="2413"/>
                              <a:pt x="1216" y="2376"/>
                              <a:pt x="1216" y="2370"/>
                            </a:cubicBezTo>
                            <a:cubicBezTo>
                              <a:pt x="1215" y="2377"/>
                              <a:pt x="1218" y="2319"/>
                              <a:pt x="1219" y="2318"/>
                            </a:cubicBezTo>
                            <a:cubicBezTo>
                              <a:pt x="1219" y="2311"/>
                              <a:pt x="1216" y="2296"/>
                              <a:pt x="1216" y="2291"/>
                            </a:cubicBezTo>
                            <a:cubicBezTo>
                              <a:pt x="1215" y="2295"/>
                              <a:pt x="1219" y="2275"/>
                              <a:pt x="1219" y="2267"/>
                            </a:cubicBezTo>
                            <a:cubicBezTo>
                              <a:pt x="1219" y="2267"/>
                              <a:pt x="1220" y="2247"/>
                              <a:pt x="1220" y="2246"/>
                            </a:cubicBezTo>
                            <a:cubicBezTo>
                              <a:pt x="1220" y="2231"/>
                              <a:pt x="1215" y="2178"/>
                              <a:pt x="1216" y="2174"/>
                            </a:cubicBezTo>
                            <a:cubicBezTo>
                              <a:pt x="1218" y="2173"/>
                              <a:pt x="1221" y="2138"/>
                              <a:pt x="1220" y="2131"/>
                            </a:cubicBezTo>
                            <a:cubicBezTo>
                              <a:pt x="1220" y="2134"/>
                              <a:pt x="1220" y="2124"/>
                              <a:pt x="1220" y="2118"/>
                            </a:cubicBezTo>
                            <a:cubicBezTo>
                              <a:pt x="1220" y="2102"/>
                              <a:pt x="1218" y="2091"/>
                              <a:pt x="1218" y="2083"/>
                            </a:cubicBezTo>
                            <a:cubicBezTo>
                              <a:pt x="1218" y="2081"/>
                              <a:pt x="1222" y="2019"/>
                              <a:pt x="1222" y="2017"/>
                            </a:cubicBezTo>
                            <a:cubicBezTo>
                              <a:pt x="1223" y="2010"/>
                              <a:pt x="1217" y="2001"/>
                              <a:pt x="1217" y="2000"/>
                            </a:cubicBezTo>
                            <a:cubicBezTo>
                              <a:pt x="1217" y="1999"/>
                              <a:pt x="1216" y="1999"/>
                              <a:pt x="1216" y="1998"/>
                            </a:cubicBezTo>
                            <a:cubicBezTo>
                              <a:pt x="1216" y="1992"/>
                              <a:pt x="1219" y="1984"/>
                              <a:pt x="1219" y="1976"/>
                            </a:cubicBezTo>
                            <a:cubicBezTo>
                              <a:pt x="1219" y="1970"/>
                              <a:pt x="1219" y="1949"/>
                              <a:pt x="1219" y="1947"/>
                            </a:cubicBezTo>
                            <a:cubicBezTo>
                              <a:pt x="1219" y="1939"/>
                              <a:pt x="1220" y="1921"/>
                              <a:pt x="1220" y="1919"/>
                            </a:cubicBezTo>
                            <a:cubicBezTo>
                              <a:pt x="1220" y="1918"/>
                              <a:pt x="1219" y="1823"/>
                              <a:pt x="1219" y="1818"/>
                            </a:cubicBezTo>
                            <a:cubicBezTo>
                              <a:pt x="1220" y="1817"/>
                              <a:pt x="1222" y="1805"/>
                              <a:pt x="1222" y="1802"/>
                            </a:cubicBezTo>
                            <a:cubicBezTo>
                              <a:pt x="1222" y="1802"/>
                              <a:pt x="1222" y="1802"/>
                              <a:pt x="1221" y="1802"/>
                            </a:cubicBezTo>
                            <a:cubicBezTo>
                              <a:pt x="1221" y="1793"/>
                              <a:pt x="1222" y="1777"/>
                              <a:pt x="1221" y="1770"/>
                            </a:cubicBezTo>
                            <a:cubicBezTo>
                              <a:pt x="1221" y="1768"/>
                              <a:pt x="1221" y="1770"/>
                              <a:pt x="1220" y="1773"/>
                            </a:cubicBezTo>
                            <a:cubicBezTo>
                              <a:pt x="1220" y="1776"/>
                              <a:pt x="1221" y="1777"/>
                              <a:pt x="1221" y="1782"/>
                            </a:cubicBezTo>
                            <a:cubicBezTo>
                              <a:pt x="1220" y="1779"/>
                              <a:pt x="1220" y="1776"/>
                              <a:pt x="1220" y="1773"/>
                            </a:cubicBezTo>
                            <a:cubicBezTo>
                              <a:pt x="1220" y="1772"/>
                              <a:pt x="1221" y="1770"/>
                              <a:pt x="1221" y="1767"/>
                            </a:cubicBezTo>
                            <a:cubicBezTo>
                              <a:pt x="1221" y="1767"/>
                              <a:pt x="1221" y="1768"/>
                              <a:pt x="1221" y="1770"/>
                            </a:cubicBezTo>
                            <a:cubicBezTo>
                              <a:pt x="1221" y="1771"/>
                              <a:pt x="1222" y="1772"/>
                              <a:pt x="1222" y="1773"/>
                            </a:cubicBezTo>
                            <a:cubicBezTo>
                              <a:pt x="1222" y="1769"/>
                              <a:pt x="1221" y="1756"/>
                              <a:pt x="1222" y="1761"/>
                            </a:cubicBezTo>
                            <a:cubicBezTo>
                              <a:pt x="1220" y="1754"/>
                              <a:pt x="1220" y="1692"/>
                              <a:pt x="1219" y="1687"/>
                            </a:cubicBezTo>
                            <a:cubicBezTo>
                              <a:pt x="1220" y="1682"/>
                              <a:pt x="1223" y="1676"/>
                              <a:pt x="1223" y="1673"/>
                            </a:cubicBezTo>
                            <a:cubicBezTo>
                              <a:pt x="1223" y="1657"/>
                              <a:pt x="1220" y="1649"/>
                              <a:pt x="1221" y="1632"/>
                            </a:cubicBezTo>
                            <a:cubicBezTo>
                              <a:pt x="1221" y="1628"/>
                              <a:pt x="1223" y="1618"/>
                              <a:pt x="1224" y="1609"/>
                            </a:cubicBezTo>
                            <a:cubicBezTo>
                              <a:pt x="1223" y="1611"/>
                              <a:pt x="1224" y="1605"/>
                              <a:pt x="1224" y="1606"/>
                            </a:cubicBezTo>
                            <a:cubicBezTo>
                              <a:pt x="1225" y="1599"/>
                              <a:pt x="1224" y="1581"/>
                              <a:pt x="1224" y="1572"/>
                            </a:cubicBezTo>
                            <a:cubicBezTo>
                              <a:pt x="1224" y="1569"/>
                              <a:pt x="1223" y="1569"/>
                              <a:pt x="1223" y="1564"/>
                            </a:cubicBezTo>
                            <a:cubicBezTo>
                              <a:pt x="1223" y="1565"/>
                              <a:pt x="1222" y="1563"/>
                              <a:pt x="1222" y="1555"/>
                            </a:cubicBezTo>
                            <a:cubicBezTo>
                              <a:pt x="1222" y="1554"/>
                              <a:pt x="1219" y="1526"/>
                              <a:pt x="1220" y="1514"/>
                            </a:cubicBezTo>
                            <a:cubicBezTo>
                              <a:pt x="1219" y="1513"/>
                              <a:pt x="1223" y="1436"/>
                              <a:pt x="1224" y="1424"/>
                            </a:cubicBezTo>
                            <a:cubicBezTo>
                              <a:pt x="1223" y="1423"/>
                              <a:pt x="1219" y="1396"/>
                              <a:pt x="1219" y="1393"/>
                            </a:cubicBezTo>
                            <a:cubicBezTo>
                              <a:pt x="1219" y="1395"/>
                              <a:pt x="1221" y="1389"/>
                              <a:pt x="1222" y="1374"/>
                            </a:cubicBezTo>
                            <a:cubicBezTo>
                              <a:pt x="1223" y="1369"/>
                              <a:pt x="1220" y="1366"/>
                              <a:pt x="1220" y="1369"/>
                            </a:cubicBezTo>
                            <a:cubicBezTo>
                              <a:pt x="1220" y="1323"/>
                              <a:pt x="1220" y="1275"/>
                              <a:pt x="1219" y="1277"/>
                            </a:cubicBezTo>
                            <a:cubicBezTo>
                              <a:pt x="1220" y="1269"/>
                              <a:pt x="1223" y="1261"/>
                              <a:pt x="1223" y="1261"/>
                            </a:cubicBezTo>
                            <a:cubicBezTo>
                              <a:pt x="1223" y="1259"/>
                              <a:pt x="1222" y="1253"/>
                              <a:pt x="1223" y="1252"/>
                            </a:cubicBezTo>
                            <a:cubicBezTo>
                              <a:pt x="1223" y="1249"/>
                              <a:pt x="1223" y="1226"/>
                              <a:pt x="1223" y="1200"/>
                            </a:cubicBezTo>
                            <a:cubicBezTo>
                              <a:pt x="1222" y="1200"/>
                              <a:pt x="1221" y="1200"/>
                              <a:pt x="1218" y="1200"/>
                            </a:cubicBezTo>
                            <a:cubicBezTo>
                              <a:pt x="1219" y="1184"/>
                              <a:pt x="1221" y="1148"/>
                              <a:pt x="1221" y="1113"/>
                            </a:cubicBezTo>
                            <a:cubicBezTo>
                              <a:pt x="1221" y="1106"/>
                              <a:pt x="1219" y="1099"/>
                              <a:pt x="1219" y="1092"/>
                            </a:cubicBezTo>
                            <a:cubicBezTo>
                              <a:pt x="1219" y="1089"/>
                              <a:pt x="1221" y="1086"/>
                              <a:pt x="1221" y="1082"/>
                            </a:cubicBezTo>
                            <a:cubicBezTo>
                              <a:pt x="1221" y="1047"/>
                              <a:pt x="1221" y="1018"/>
                              <a:pt x="1221" y="1018"/>
                            </a:cubicBezTo>
                            <a:cubicBezTo>
                              <a:pt x="1219" y="1009"/>
                              <a:pt x="1221" y="994"/>
                              <a:pt x="1219" y="979"/>
                            </a:cubicBezTo>
                            <a:cubicBezTo>
                              <a:pt x="1219" y="976"/>
                              <a:pt x="1219" y="982"/>
                              <a:pt x="1219" y="980"/>
                            </a:cubicBezTo>
                            <a:cubicBezTo>
                              <a:pt x="1219" y="977"/>
                              <a:pt x="1219" y="972"/>
                              <a:pt x="1219" y="964"/>
                            </a:cubicBezTo>
                            <a:cubicBezTo>
                              <a:pt x="1219" y="963"/>
                              <a:pt x="1220" y="965"/>
                              <a:pt x="1220" y="965"/>
                            </a:cubicBezTo>
                            <a:cubicBezTo>
                              <a:pt x="1220" y="941"/>
                              <a:pt x="1218" y="931"/>
                              <a:pt x="1218" y="905"/>
                            </a:cubicBezTo>
                            <a:cubicBezTo>
                              <a:pt x="1218" y="904"/>
                              <a:pt x="1219" y="848"/>
                              <a:pt x="1219" y="849"/>
                            </a:cubicBezTo>
                            <a:cubicBezTo>
                              <a:pt x="1219" y="842"/>
                              <a:pt x="1222" y="830"/>
                              <a:pt x="1222" y="827"/>
                            </a:cubicBezTo>
                            <a:cubicBezTo>
                              <a:pt x="1222" y="830"/>
                              <a:pt x="1223" y="781"/>
                              <a:pt x="1222" y="758"/>
                            </a:cubicBezTo>
                            <a:cubicBezTo>
                              <a:pt x="1222" y="757"/>
                              <a:pt x="1222" y="746"/>
                              <a:pt x="1222" y="727"/>
                            </a:cubicBezTo>
                            <a:cubicBezTo>
                              <a:pt x="1222" y="727"/>
                              <a:pt x="1220" y="710"/>
                              <a:pt x="1219" y="710"/>
                            </a:cubicBezTo>
                            <a:cubicBezTo>
                              <a:pt x="1219" y="710"/>
                              <a:pt x="1219" y="711"/>
                              <a:pt x="1219" y="711"/>
                            </a:cubicBezTo>
                            <a:cubicBezTo>
                              <a:pt x="1219" y="710"/>
                              <a:pt x="1219" y="710"/>
                              <a:pt x="1219" y="710"/>
                            </a:cubicBezTo>
                            <a:cubicBezTo>
                              <a:pt x="1219" y="693"/>
                              <a:pt x="1220" y="701"/>
                              <a:pt x="1218" y="689"/>
                            </a:cubicBezTo>
                            <a:cubicBezTo>
                              <a:pt x="1218" y="688"/>
                              <a:pt x="1218" y="688"/>
                              <a:pt x="1218" y="686"/>
                            </a:cubicBezTo>
                            <a:cubicBezTo>
                              <a:pt x="1217" y="682"/>
                              <a:pt x="1220" y="683"/>
                              <a:pt x="1220" y="674"/>
                            </a:cubicBezTo>
                            <a:cubicBezTo>
                              <a:pt x="1221" y="681"/>
                              <a:pt x="1220" y="667"/>
                              <a:pt x="1221" y="676"/>
                            </a:cubicBezTo>
                            <a:cubicBezTo>
                              <a:pt x="1222" y="656"/>
                              <a:pt x="1219" y="649"/>
                              <a:pt x="1219" y="644"/>
                            </a:cubicBezTo>
                            <a:cubicBezTo>
                              <a:pt x="1218" y="649"/>
                              <a:pt x="1219" y="623"/>
                              <a:pt x="1219" y="623"/>
                            </a:cubicBezTo>
                            <a:cubicBezTo>
                              <a:pt x="1219" y="622"/>
                              <a:pt x="1219" y="620"/>
                              <a:pt x="1218" y="618"/>
                            </a:cubicBezTo>
                            <a:cubicBezTo>
                              <a:pt x="1219" y="613"/>
                              <a:pt x="1224" y="593"/>
                              <a:pt x="1224" y="585"/>
                            </a:cubicBezTo>
                            <a:cubicBezTo>
                              <a:pt x="1222" y="584"/>
                              <a:pt x="1222" y="552"/>
                              <a:pt x="1222" y="546"/>
                            </a:cubicBezTo>
                            <a:cubicBezTo>
                              <a:pt x="1222" y="546"/>
                              <a:pt x="1224" y="521"/>
                              <a:pt x="1225" y="506"/>
                            </a:cubicBezTo>
                            <a:cubicBezTo>
                              <a:pt x="1225" y="505"/>
                              <a:pt x="1221" y="470"/>
                              <a:pt x="1222" y="446"/>
                            </a:cubicBezTo>
                          </a:path>
                        </a:pathLst>
                      </a:custGeom>
                      <a:solidFill>
                        <a:srgbClr val="F1E1C1"/>
                      </a:solidFill>
                      <a:ln>
                        <a:noFill/>
                      </a:ln>
                    </wps:spPr>
                    <wps:bodyPr vert="horz" wrap="square" lIns="91440" tIns="45720" rIns="91440" bIns="45720" numCol="1" anchor="t" anchorCtr="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D430DD8" id="Freeform 5" o:spid="_x0000_s1026" style="position:absolute;margin-left:106.2pt;margin-top:-355.95pt;width:275.6pt;height:664.4pt;rotation:-90;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225,2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" path="m6,101v,-1,,-1,,-1c6,101,6,101,6,101m1219,2318v,,,,,1c1219,2318,1219,2318,1219,2318t3,-1872c1222,435,1220,408,1221,392v,-2,-1,-38,-1,-69c1220,323,1222,317,1222,315v,,,-2,,-3c1222,304,1219,298,1219,297v,-5,2,-5,1,-10c1220,286,1218,284,1218,283v,-37,2,-37,2,-75c1220,204,1218,204,1218,200v,-6,6,-6,6,-13c1225,144,1223,143,1223,100v,-44,-3,-95,-3,-95c1220,5,1210,5,1203,5v-1,,-48,-3,-95,-3c1101,2,1094,4,1087,4v-3,,-6,-2,-9,-2c1042,2,1013,3,1013,2v-9,2,-24,,-39,2c971,4,977,4,975,4v-3,,-8,,-16,c958,4,960,3,960,3v-23,,-33,2,-60,2c899,5,843,4,844,4,837,4,826,1,822,1v4,,-46,-1,-68,c753,1,742,1,723,1v-1,,-18,2,-18,3c706,4,706,4,706,4v,,-1,,-1,c688,4,697,3,684,5v-1,,-1,,-2,c677,6,678,3,669,3v8,-1,-7,,2,-1c651,1,645,4,640,4v4,1,-21,,-22,c617,4,616,4,615,4v-2,,-28,-1,-37,c576,4,578,5,581,5v2,,4,,8,c586,5,583,5,581,5v-2,,-3,,-7,-1c575,4,576,4,578,4v,,1,,3,-1c576,3,564,4,568,3v-6,2,-68,2,-73,3c490,6,484,3,481,2v-17,,-25,3,-42,3c436,4,426,2,416,1v3,1,-3,,-3,c407,,388,1,380,2v-3,-1,-4,,-9,c372,2,370,3,362,3v-1,,-28,3,-40,3c321,6,243,3,231,1v,1,-27,5,-30,5c202,6,196,4,182,3v-5,,-9,2,-5,2c131,5,82,6,84,6,76,5,69,2,69,2,66,3,61,3,60,3,56,3,33,2,7,3v,2,3,40,3,45c11,41,7,99,6,101v1,6,3,21,3,26c11,123,6,144,6,151v,1,,20,,21c6,187,10,240,9,244v-1,1,-4,36,-3,43c5,285,5,295,5,300v,16,2,27,2,35c7,337,3,400,3,401v,7,5,17,5,17c8,419,9,419,9,420v,7,-3,14,-3,23c6,449,7,469,7,471v,8,-2,26,-2,28c5,500,6,595,6,600v,1,-3,14,-3,16c3,616,3,616,4,617v,8,,24,,31c4,650,5,648,5,645v,-2,,-4,,-8c5,640,5,643,5,645v,1,,3,-1,6c4,651,4,650,4,648v,,,-1,,-3c3,650,4,662,3,657v2,7,3,69,3,74c6,736,3,742,2,745v1,17,3,25,3,42c4,790,2,800,2,809v,-2,-1,4,-1,4c,819,1,838,2,846v-1,3,1,4,1,9c2,853,3,855,3,864v,1,3,28,3,40c6,905,3,982,2,995v,,4,27,4,30c6,1023,4,1030,3,1044v,5,3,9,2,5c5,1095,6,1144,6,1142v-1,8,-3,15,-3,15c3,1160,3,1165,3,1166v,3,-1,27,,53c3,1219,5,1219,7,1218v-1,16,-2,52,-3,88c4,1313,6,1319,6,1326v,3,-2,7,-2,10c4,1371,5,1400,4,1400v2,9,,24,3,39c6,1442,6,1436,6,1438v1,4,1,8,,17c6,1455,6,1453,6,1454v,23,2,33,1,59c7,1514,7,1571,7,1569v-1,7,-4,19,-4,23c3,1588,2,1637,3,1660v1,1,,12,1,31c4,1691,6,1708,6,1708v,,,,,-1c6,1708,6,1708,6,1708v1,18,,9,1,21c7,1731,8,1730,7,1732v1,4,-2,3,-2,13c5,1737,5,1751,4,1743v-1,20,2,26,2,31c7,1770,6,1795,6,1796v,1,,3,1,5c6,1805,2,1826,2,1833v1,1,1,34,1,39c3,1872,1,1897,1,1912v-1,2,3,36,3,60c3,1983,5,2011,5,2027v,2,,37,,68c5,2095,3,2101,3,2104v,,,1,,3c3,2114,6,2121,6,2121v1,5,-1,5,-1,11c5,2132,7,2135,7,2136v,37,-2,37,-2,74c5,2214,8,2214,8,2218v,7,-7,7,-7,13c,2275,2,2275,2,2318v,44,3,96,3,96c5,2414,15,2413,22,2413v2,,49,3,95,3c124,2416,131,2414,138,2414v3,,6,3,10,3c183,2417,212,2416,212,2416v9,-1,24,,39,-2c254,2414,248,2414,250,2415v4,-1,8,-1,16,-1c267,2414,265,2415,265,2415v24,,34,-2,60,-2c326,2413,382,2414,381,2414v7,1,19,4,22,4c400,2418,449,2418,472,2417v1,,12,,31,c503,2417,520,2415,520,2415v,,-1,,-1,c520,2415,520,2415,520,2415v17,-1,9,,21,-1c542,2414,542,2413,544,2413v4,,3,3,13,2c549,2416,563,2415,554,2416v20,2,27,-1,32,-2c581,2414,607,2415,607,2415v1,,2,,3,-1c612,2414,638,2415,648,2414v1,,,,-4,c642,2414,640,2414,636,2414v3,,6,,8,c646,2414,648,2414,651,2414v,,-1,,-3,c647,2415,646,2415,645,2415v4,1,16,-1,12,c663,2414,726,2413,731,2413v4,,11,3,13,3c761,2416,769,2413,786,2414v4,,13,3,23,3c807,2416,813,2417,812,2418v6,,25,-1,34,-1c848,2417,849,2416,854,2416v-1,1,1,-1,9,-1c864,2415,892,2412,904,2413v,,78,3,90,4c995,2416,1022,2412,1024,2412v-1,,5,3,19,3c1048,2416,1052,2413,1049,2413v46,,94,,92,c1149,2413,1157,2416,1157,2416v2,,8,-1,9,c1169,2416,1192,2417,1218,2416v,-3,-2,-40,-2,-46c1215,2377,1218,2319,1219,2318v,-7,-3,-22,-3,-27c1215,2295,1219,2275,1219,2267v,,1,-20,1,-21c1220,2231,1215,2178,1216,2174v2,-1,5,-36,4,-43c1220,2134,1220,2124,1220,2118v,-16,-2,-27,-2,-35c1218,2081,1222,2019,1222,2017v1,-7,-5,-16,-5,-17c1217,1999,1216,1999,1216,1998v,-6,3,-14,3,-22c1219,1970,1219,1949,1219,1947v,-8,1,-26,1,-28c1220,1918,1219,1823,1219,1818v1,-1,3,-13,3,-16c1222,1802,1222,1802,1221,1802v,-9,1,-25,,-32c1221,1768,1221,1770,1220,1773v,3,1,4,1,9c1220,1779,1220,1776,1220,1773v,-1,1,-3,1,-6c1221,1767,1221,1768,1221,1770v,1,1,2,1,3c1222,1769,1221,1756,1222,1761v-2,-7,-2,-69,-3,-74c1220,1682,1223,1676,1223,1673v,-16,-3,-24,-2,-41c1221,1628,1223,1618,1224,1609v-1,2,,-4,,-3c1225,1599,1224,1581,1224,1572v,-3,-1,-3,-1,-8c1223,1565,1222,1563,1222,1555v,-1,-3,-29,-2,-41c1219,1513,1223,1436,1224,1424v-1,-1,-5,-28,-5,-31c1219,1395,1221,1389,1222,1374v1,-5,-2,-8,-2,-5c1220,1323,1220,1275,1219,1277v1,-8,4,-16,4,-16c1223,1259,1222,1253,1223,1252v,-3,,-26,,-52c1222,1200,1221,1200,1218,1200v1,-16,3,-52,3,-87c1221,1106,1219,1099,1219,1092v,-3,2,-6,2,-10c1221,1047,1221,1018,1221,1018v-2,-9,,-24,-2,-39c1219,976,1219,982,1219,980v,-3,,-8,,-16c1219,963,1220,965,1220,965v,-24,-2,-34,-2,-60c1218,904,1219,848,1219,849v,-7,3,-19,3,-22c1222,830,1223,781,1222,758v,-1,,-12,,-31c1222,727,1220,710,1219,710v,,,1,,1c1219,710,1219,710,1219,710v,-17,1,-9,-1,-21c1218,688,1218,688,1218,686v-1,-4,2,-3,2,-12c1221,681,1220,667,1221,676v1,-20,-2,-27,-2,-32c1218,649,1219,623,1219,623v,-1,,-3,-1,-5c1219,613,1224,593,1224,585v-2,-1,-2,-33,-2,-39c1222,546,1224,521,1225,506v,-1,-4,-36,-3,-60e" fillcolor="#f1e1c1" stroked="f">
              <v:path arrowok="t" o:connecttype="custom" o:connectlocs="3483292,8092713;3491865,1099269;3486150,725866;3437572,17449;2783205,13959;2411730,13959;2017395,13959;1917382,6979;1660207,17449;1660207,10469;1188720,3490;920115,20938;240030,20938;17145,352464;17145,1001556;25717,1465692;8572,2149681;14287,2250884;17145,2551002;5715,2952322;17145,3576986;8572,4069040;11430,4662296;17145,5074085;11430,5901154;20002,6044234;20002,6285026;14287,7073708;14287,7440131;5715,8089223;422910,8434707;757237,8427728;1437322,8434707;1554480,8420748;1743075,8424238;1860232,8424238;2125980,8431218;2440305,8431218;2980372,8427728;3480435,8431218;3486150,7837961;3491865,7038810;3486150,6696816;3486150,6187313;3491865,6187313;3497580,5614995;3486150,5283470;3483292,4456401;3489007,3884083;3483292,3419948;3491865,2886017;3483292,2477717;3483292,2247394;3500437,1765810" o:connectangles="0,0,0,0,0,0,0,0,0,0,0,0,0,0,0,0,0,0,0,0,0,0,0,0,0,0,0,0,0,0,0,0,0,0,0,0,0,0,0,0,0,0,0,0,0,0,0,0,0,0,0,0,0,0"/>
              <o:lock v:ext="edit" verticies="t"/>
            </v:shape>
          </w:pict>
        </mc:Fallback>
      </mc:AlternateContent>
    </w:r>
    <w:r w:rsidR="00282361">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9667D"/>
    <w:multiLevelType w:val="hybridMultilevel"/>
    <w:tmpl w:val="50DC5B00"/>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 w15:restartNumberingAfterBreak="0">
    <w:nsid w:val="088A3999"/>
    <w:multiLevelType w:val="hybridMultilevel"/>
    <w:tmpl w:val="9E4E7EB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99C12B5"/>
    <w:multiLevelType w:val="hybridMultilevel"/>
    <w:tmpl w:val="BFF6C7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64149F"/>
    <w:multiLevelType w:val="hybridMultilevel"/>
    <w:tmpl w:val="843207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F965760"/>
    <w:multiLevelType w:val="hybridMultilevel"/>
    <w:tmpl w:val="7B8C49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86335D4"/>
    <w:multiLevelType w:val="hybridMultilevel"/>
    <w:tmpl w:val="AB149C22"/>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6" w15:restartNumberingAfterBreak="0">
    <w:nsid w:val="4E2229D1"/>
    <w:multiLevelType w:val="hybridMultilevel"/>
    <w:tmpl w:val="93F227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07272B1"/>
    <w:multiLevelType w:val="hybridMultilevel"/>
    <w:tmpl w:val="9A5EA23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53150F09"/>
    <w:multiLevelType w:val="hybridMultilevel"/>
    <w:tmpl w:val="53D0EC4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5E077870"/>
    <w:multiLevelType w:val="hybridMultilevel"/>
    <w:tmpl w:val="0B96E6E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0" w15:restartNumberingAfterBreak="0">
    <w:nsid w:val="6FA050B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711050DC"/>
    <w:multiLevelType w:val="hybridMultilevel"/>
    <w:tmpl w:val="6EDEAD5E"/>
    <w:lvl w:ilvl="0" w:tplc="C9BCBECA">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2" w15:restartNumberingAfterBreak="0">
    <w:nsid w:val="78436B74"/>
    <w:multiLevelType w:val="hybridMultilevel"/>
    <w:tmpl w:val="FEF0F6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86B02A8"/>
    <w:multiLevelType w:val="hybridMultilevel"/>
    <w:tmpl w:val="29AC33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851992361">
    <w:abstractNumId w:val="2"/>
  </w:num>
  <w:num w:numId="2" w16cid:durableId="2065130466">
    <w:abstractNumId w:val="1"/>
  </w:num>
  <w:num w:numId="3" w16cid:durableId="1271090487">
    <w:abstractNumId w:val="9"/>
  </w:num>
  <w:num w:numId="4" w16cid:durableId="1788701237">
    <w:abstractNumId w:val="0"/>
  </w:num>
  <w:num w:numId="5" w16cid:durableId="1037436270">
    <w:abstractNumId w:val="6"/>
  </w:num>
  <w:num w:numId="6" w16cid:durableId="1237864350">
    <w:abstractNumId w:val="7"/>
  </w:num>
  <w:num w:numId="7" w16cid:durableId="541020284">
    <w:abstractNumId w:val="10"/>
  </w:num>
  <w:num w:numId="8" w16cid:durableId="1998069934">
    <w:abstractNumId w:val="13"/>
  </w:num>
  <w:num w:numId="9" w16cid:durableId="1752120109">
    <w:abstractNumId w:val="12"/>
  </w:num>
  <w:num w:numId="10" w16cid:durableId="956910531">
    <w:abstractNumId w:val="3"/>
  </w:num>
  <w:num w:numId="11" w16cid:durableId="629240795">
    <w:abstractNumId w:val="11"/>
  </w:num>
  <w:num w:numId="12" w16cid:durableId="408891983">
    <w:abstractNumId w:val="5"/>
  </w:num>
  <w:num w:numId="13" w16cid:durableId="1837190364">
    <w:abstractNumId w:val="8"/>
  </w:num>
  <w:num w:numId="14" w16cid:durableId="6500578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attachedTemplate r:id="rId1"/>
  <w:defaultTabStop w:val="708"/>
  <w:hyphenationZone w:val="425"/>
  <w:characterSpacingControl w:val="doNotCompress"/>
  <w:hdrShapeDefaults>
    <o:shapedefaults v:ext="edit" spidmax="2050">
      <o:colormru v:ext="edit" colors="#f9f2e7"/>
      <o:colormenu v:ext="edit" fillcolor="#f9f2e7"/>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1B5"/>
    <w:rsid w:val="000035AF"/>
    <w:rsid w:val="000207E3"/>
    <w:rsid w:val="000234FB"/>
    <w:rsid w:val="000424A2"/>
    <w:rsid w:val="00050430"/>
    <w:rsid w:val="00053375"/>
    <w:rsid w:val="00057511"/>
    <w:rsid w:val="00064DC3"/>
    <w:rsid w:val="000760D2"/>
    <w:rsid w:val="0009399F"/>
    <w:rsid w:val="000B45A0"/>
    <w:rsid w:val="000C2F7D"/>
    <w:rsid w:val="000F22A1"/>
    <w:rsid w:val="001068E3"/>
    <w:rsid w:val="00106D33"/>
    <w:rsid w:val="00112A8F"/>
    <w:rsid w:val="00114B08"/>
    <w:rsid w:val="001158A2"/>
    <w:rsid w:val="00145D3B"/>
    <w:rsid w:val="00163F3F"/>
    <w:rsid w:val="00165103"/>
    <w:rsid w:val="00165301"/>
    <w:rsid w:val="00170BFC"/>
    <w:rsid w:val="00173338"/>
    <w:rsid w:val="001902C2"/>
    <w:rsid w:val="00190562"/>
    <w:rsid w:val="001B6DE9"/>
    <w:rsid w:val="001C23DB"/>
    <w:rsid w:val="001E074E"/>
    <w:rsid w:val="001E169D"/>
    <w:rsid w:val="001F4B68"/>
    <w:rsid w:val="001F79D1"/>
    <w:rsid w:val="00201E12"/>
    <w:rsid w:val="00204B3F"/>
    <w:rsid w:val="0020556B"/>
    <w:rsid w:val="0021287E"/>
    <w:rsid w:val="00221EE2"/>
    <w:rsid w:val="0022245A"/>
    <w:rsid w:val="0022271D"/>
    <w:rsid w:val="00231D34"/>
    <w:rsid w:val="00241AF9"/>
    <w:rsid w:val="00254CCC"/>
    <w:rsid w:val="002802B0"/>
    <w:rsid w:val="002802C0"/>
    <w:rsid w:val="00282361"/>
    <w:rsid w:val="00282A60"/>
    <w:rsid w:val="00292A4D"/>
    <w:rsid w:val="002976AF"/>
    <w:rsid w:val="002A7A78"/>
    <w:rsid w:val="002C003D"/>
    <w:rsid w:val="002C0776"/>
    <w:rsid w:val="002C10BF"/>
    <w:rsid w:val="002F2F9F"/>
    <w:rsid w:val="00303CC3"/>
    <w:rsid w:val="003051C4"/>
    <w:rsid w:val="00305D0A"/>
    <w:rsid w:val="00312760"/>
    <w:rsid w:val="00313B60"/>
    <w:rsid w:val="00333213"/>
    <w:rsid w:val="00351B11"/>
    <w:rsid w:val="0037730A"/>
    <w:rsid w:val="00385EA5"/>
    <w:rsid w:val="003976DF"/>
    <w:rsid w:val="003A41E6"/>
    <w:rsid w:val="003A5B22"/>
    <w:rsid w:val="003B364D"/>
    <w:rsid w:val="003B4651"/>
    <w:rsid w:val="003D0D2E"/>
    <w:rsid w:val="003D554D"/>
    <w:rsid w:val="003D5A63"/>
    <w:rsid w:val="003E0BBD"/>
    <w:rsid w:val="003E0F13"/>
    <w:rsid w:val="003E1F3E"/>
    <w:rsid w:val="003F5D3A"/>
    <w:rsid w:val="00415684"/>
    <w:rsid w:val="00423B48"/>
    <w:rsid w:val="004254B3"/>
    <w:rsid w:val="004450DC"/>
    <w:rsid w:val="00453BC2"/>
    <w:rsid w:val="004610E4"/>
    <w:rsid w:val="00465272"/>
    <w:rsid w:val="00474577"/>
    <w:rsid w:val="00477D8E"/>
    <w:rsid w:val="00487FC0"/>
    <w:rsid w:val="004A4A03"/>
    <w:rsid w:val="004A5623"/>
    <w:rsid w:val="004B08DC"/>
    <w:rsid w:val="004B1341"/>
    <w:rsid w:val="004C58A6"/>
    <w:rsid w:val="004C7CD3"/>
    <w:rsid w:val="004D2D1A"/>
    <w:rsid w:val="004E2845"/>
    <w:rsid w:val="004E52DC"/>
    <w:rsid w:val="00500978"/>
    <w:rsid w:val="00502C06"/>
    <w:rsid w:val="0052025B"/>
    <w:rsid w:val="00522F73"/>
    <w:rsid w:val="00526E98"/>
    <w:rsid w:val="00532767"/>
    <w:rsid w:val="00535043"/>
    <w:rsid w:val="0054007B"/>
    <w:rsid w:val="00544E7D"/>
    <w:rsid w:val="00572BD4"/>
    <w:rsid w:val="0058504E"/>
    <w:rsid w:val="00592F1F"/>
    <w:rsid w:val="0059512A"/>
    <w:rsid w:val="005B0F9D"/>
    <w:rsid w:val="005B6641"/>
    <w:rsid w:val="005D6A85"/>
    <w:rsid w:val="005F4A78"/>
    <w:rsid w:val="0060245A"/>
    <w:rsid w:val="006024CE"/>
    <w:rsid w:val="0060513B"/>
    <w:rsid w:val="0062449B"/>
    <w:rsid w:val="006246AE"/>
    <w:rsid w:val="00624D0D"/>
    <w:rsid w:val="0062634E"/>
    <w:rsid w:val="00630903"/>
    <w:rsid w:val="00630E7E"/>
    <w:rsid w:val="00632A00"/>
    <w:rsid w:val="00645844"/>
    <w:rsid w:val="00673117"/>
    <w:rsid w:val="00690530"/>
    <w:rsid w:val="006A36F0"/>
    <w:rsid w:val="006B6FAE"/>
    <w:rsid w:val="006C3C12"/>
    <w:rsid w:val="006C3D6C"/>
    <w:rsid w:val="006C76D8"/>
    <w:rsid w:val="006D4D88"/>
    <w:rsid w:val="006D5B8D"/>
    <w:rsid w:val="006E5D65"/>
    <w:rsid w:val="006F18BB"/>
    <w:rsid w:val="006F32C1"/>
    <w:rsid w:val="006F4363"/>
    <w:rsid w:val="006F75CD"/>
    <w:rsid w:val="00710FBA"/>
    <w:rsid w:val="00711A62"/>
    <w:rsid w:val="00716D1D"/>
    <w:rsid w:val="00722D49"/>
    <w:rsid w:val="00736364"/>
    <w:rsid w:val="007437B7"/>
    <w:rsid w:val="00761744"/>
    <w:rsid w:val="00762E73"/>
    <w:rsid w:val="0076328E"/>
    <w:rsid w:val="007653FE"/>
    <w:rsid w:val="0078170F"/>
    <w:rsid w:val="007822C6"/>
    <w:rsid w:val="007829EC"/>
    <w:rsid w:val="00783496"/>
    <w:rsid w:val="00792504"/>
    <w:rsid w:val="00793D14"/>
    <w:rsid w:val="00794179"/>
    <w:rsid w:val="007A0D22"/>
    <w:rsid w:val="007A15AC"/>
    <w:rsid w:val="007B2B5A"/>
    <w:rsid w:val="007C132F"/>
    <w:rsid w:val="007C281B"/>
    <w:rsid w:val="007C4B3C"/>
    <w:rsid w:val="007E3960"/>
    <w:rsid w:val="007F6E6B"/>
    <w:rsid w:val="00805EA0"/>
    <w:rsid w:val="00822772"/>
    <w:rsid w:val="0085701D"/>
    <w:rsid w:val="00866993"/>
    <w:rsid w:val="008824BA"/>
    <w:rsid w:val="008838B2"/>
    <w:rsid w:val="008A07EF"/>
    <w:rsid w:val="008A0D0C"/>
    <w:rsid w:val="008D37DB"/>
    <w:rsid w:val="008D61E1"/>
    <w:rsid w:val="008E04AE"/>
    <w:rsid w:val="008E7BEC"/>
    <w:rsid w:val="008F275E"/>
    <w:rsid w:val="009010D6"/>
    <w:rsid w:val="00905A55"/>
    <w:rsid w:val="0090716A"/>
    <w:rsid w:val="009121A3"/>
    <w:rsid w:val="009306B3"/>
    <w:rsid w:val="00930FF3"/>
    <w:rsid w:val="00932485"/>
    <w:rsid w:val="009422B3"/>
    <w:rsid w:val="0094508D"/>
    <w:rsid w:val="00951075"/>
    <w:rsid w:val="00960943"/>
    <w:rsid w:val="00967187"/>
    <w:rsid w:val="00975DC4"/>
    <w:rsid w:val="00983468"/>
    <w:rsid w:val="00985829"/>
    <w:rsid w:val="00990055"/>
    <w:rsid w:val="009936D3"/>
    <w:rsid w:val="009A3F9B"/>
    <w:rsid w:val="009B3B58"/>
    <w:rsid w:val="009B5730"/>
    <w:rsid w:val="009B7765"/>
    <w:rsid w:val="009C1089"/>
    <w:rsid w:val="009C7CA4"/>
    <w:rsid w:val="009D78C3"/>
    <w:rsid w:val="009E3774"/>
    <w:rsid w:val="009F1A8F"/>
    <w:rsid w:val="009F3B77"/>
    <w:rsid w:val="009F65A2"/>
    <w:rsid w:val="00A0411E"/>
    <w:rsid w:val="00A14BB5"/>
    <w:rsid w:val="00A21AC5"/>
    <w:rsid w:val="00A31DC3"/>
    <w:rsid w:val="00A3365C"/>
    <w:rsid w:val="00A35569"/>
    <w:rsid w:val="00A50022"/>
    <w:rsid w:val="00A53EDC"/>
    <w:rsid w:val="00A55C8B"/>
    <w:rsid w:val="00A646A9"/>
    <w:rsid w:val="00A76ABC"/>
    <w:rsid w:val="00A77907"/>
    <w:rsid w:val="00A809E6"/>
    <w:rsid w:val="00A86A7E"/>
    <w:rsid w:val="00A91C79"/>
    <w:rsid w:val="00A93B5A"/>
    <w:rsid w:val="00AA1DAE"/>
    <w:rsid w:val="00AA63F2"/>
    <w:rsid w:val="00AB6A1A"/>
    <w:rsid w:val="00AC0597"/>
    <w:rsid w:val="00AC1075"/>
    <w:rsid w:val="00AC1B63"/>
    <w:rsid w:val="00AC32A1"/>
    <w:rsid w:val="00AD55FD"/>
    <w:rsid w:val="00AD7D54"/>
    <w:rsid w:val="00AE68C0"/>
    <w:rsid w:val="00AE6A7F"/>
    <w:rsid w:val="00B021B5"/>
    <w:rsid w:val="00B1719A"/>
    <w:rsid w:val="00B24435"/>
    <w:rsid w:val="00B27B40"/>
    <w:rsid w:val="00B32610"/>
    <w:rsid w:val="00B331A8"/>
    <w:rsid w:val="00B36685"/>
    <w:rsid w:val="00B369A0"/>
    <w:rsid w:val="00B419E3"/>
    <w:rsid w:val="00B42277"/>
    <w:rsid w:val="00BA4D0B"/>
    <w:rsid w:val="00BA56EB"/>
    <w:rsid w:val="00BB76D9"/>
    <w:rsid w:val="00BC70A7"/>
    <w:rsid w:val="00BD27D8"/>
    <w:rsid w:val="00BD58E7"/>
    <w:rsid w:val="00BE2096"/>
    <w:rsid w:val="00BE34F7"/>
    <w:rsid w:val="00BF18B8"/>
    <w:rsid w:val="00BF2691"/>
    <w:rsid w:val="00BF560A"/>
    <w:rsid w:val="00C0097E"/>
    <w:rsid w:val="00C03EB6"/>
    <w:rsid w:val="00C157CE"/>
    <w:rsid w:val="00C21835"/>
    <w:rsid w:val="00C25FA7"/>
    <w:rsid w:val="00C277D7"/>
    <w:rsid w:val="00C52FB7"/>
    <w:rsid w:val="00C63B8A"/>
    <w:rsid w:val="00C75D40"/>
    <w:rsid w:val="00C778A8"/>
    <w:rsid w:val="00C803C5"/>
    <w:rsid w:val="00C84AD6"/>
    <w:rsid w:val="00C91371"/>
    <w:rsid w:val="00C96FF5"/>
    <w:rsid w:val="00CA100F"/>
    <w:rsid w:val="00CA1369"/>
    <w:rsid w:val="00CA3F0F"/>
    <w:rsid w:val="00CA7FB0"/>
    <w:rsid w:val="00CB0B22"/>
    <w:rsid w:val="00CB2C50"/>
    <w:rsid w:val="00CB7FF5"/>
    <w:rsid w:val="00CC2FF0"/>
    <w:rsid w:val="00CD1799"/>
    <w:rsid w:val="00CD573E"/>
    <w:rsid w:val="00CE3C6A"/>
    <w:rsid w:val="00CE5807"/>
    <w:rsid w:val="00CF3829"/>
    <w:rsid w:val="00CF5165"/>
    <w:rsid w:val="00D01615"/>
    <w:rsid w:val="00D025F9"/>
    <w:rsid w:val="00D03025"/>
    <w:rsid w:val="00D110ED"/>
    <w:rsid w:val="00D12D6D"/>
    <w:rsid w:val="00D20576"/>
    <w:rsid w:val="00D22CB4"/>
    <w:rsid w:val="00D32A8A"/>
    <w:rsid w:val="00D56FB7"/>
    <w:rsid w:val="00D625AF"/>
    <w:rsid w:val="00D65529"/>
    <w:rsid w:val="00D675FF"/>
    <w:rsid w:val="00D74CFE"/>
    <w:rsid w:val="00D802F9"/>
    <w:rsid w:val="00D81352"/>
    <w:rsid w:val="00DB21AA"/>
    <w:rsid w:val="00DC2CB6"/>
    <w:rsid w:val="00DC3574"/>
    <w:rsid w:val="00DC4879"/>
    <w:rsid w:val="00DD655D"/>
    <w:rsid w:val="00DE3BEA"/>
    <w:rsid w:val="00DE46E8"/>
    <w:rsid w:val="00DF7064"/>
    <w:rsid w:val="00E036E2"/>
    <w:rsid w:val="00E05823"/>
    <w:rsid w:val="00E0664C"/>
    <w:rsid w:val="00E1176B"/>
    <w:rsid w:val="00E17512"/>
    <w:rsid w:val="00E26B57"/>
    <w:rsid w:val="00E3428A"/>
    <w:rsid w:val="00E507C4"/>
    <w:rsid w:val="00E64207"/>
    <w:rsid w:val="00E664D3"/>
    <w:rsid w:val="00E66997"/>
    <w:rsid w:val="00E72441"/>
    <w:rsid w:val="00E80D27"/>
    <w:rsid w:val="00E81924"/>
    <w:rsid w:val="00E87244"/>
    <w:rsid w:val="00E95793"/>
    <w:rsid w:val="00E95DAE"/>
    <w:rsid w:val="00EA7F02"/>
    <w:rsid w:val="00EB2761"/>
    <w:rsid w:val="00EC299C"/>
    <w:rsid w:val="00ED23C1"/>
    <w:rsid w:val="00EE1E27"/>
    <w:rsid w:val="00EE2E8C"/>
    <w:rsid w:val="00EE5733"/>
    <w:rsid w:val="00EF0DB1"/>
    <w:rsid w:val="00EF38E9"/>
    <w:rsid w:val="00EF502F"/>
    <w:rsid w:val="00F042F5"/>
    <w:rsid w:val="00F11263"/>
    <w:rsid w:val="00F16F38"/>
    <w:rsid w:val="00F271EC"/>
    <w:rsid w:val="00F36B04"/>
    <w:rsid w:val="00F43EB4"/>
    <w:rsid w:val="00F45877"/>
    <w:rsid w:val="00F600CA"/>
    <w:rsid w:val="00F64FC8"/>
    <w:rsid w:val="00F66D95"/>
    <w:rsid w:val="00F7139F"/>
    <w:rsid w:val="00F71484"/>
    <w:rsid w:val="00F721B9"/>
    <w:rsid w:val="00F72FE6"/>
    <w:rsid w:val="00F760E2"/>
    <w:rsid w:val="00F84EF3"/>
    <w:rsid w:val="00FA352E"/>
    <w:rsid w:val="00FE2A31"/>
    <w:rsid w:val="00FE51B2"/>
    <w:rsid w:val="00FE7BB2"/>
    <w:rsid w:val="00FF4751"/>
    <w:rsid w:val="00FF599F"/>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9f2e7"/>
      <o:colormenu v:ext="edit" fillcolor="#f9f2e7"/>
    </o:shapedefaults>
    <o:shapelayout v:ext="edit">
      <o:idmap v:ext="edit" data="2"/>
    </o:shapelayout>
  </w:shapeDefaults>
  <w:decimalSymbol w:val=","/>
  <w:listSeparator w:val=";"/>
  <w14:docId w14:val="7E3833E5"/>
  <w14:defaultImageDpi w14:val="150"/>
  <w15:chartTrackingRefBased/>
  <w15:docId w15:val="{49F8C22A-B4A0-4308-B0C6-A9C78C0ED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664C"/>
    <w:pPr>
      <w:spacing w:after="240" w:line="240" w:lineRule="auto"/>
    </w:pPr>
    <w:rPr>
      <w:sz w:val="20"/>
    </w:rPr>
  </w:style>
  <w:style w:type="paragraph" w:styleId="Heading1">
    <w:name w:val="heading 1"/>
    <w:basedOn w:val="Normal"/>
    <w:next w:val="Normal"/>
    <w:link w:val="Heading1Char"/>
    <w:uiPriority w:val="9"/>
    <w:qFormat/>
    <w:rsid w:val="00E0664C"/>
    <w:pPr>
      <w:keepNext/>
      <w:keepLines/>
      <w:spacing w:before="360" w:after="120"/>
      <w:outlineLvl w:val="0"/>
    </w:pPr>
    <w:rPr>
      <w:rFonts w:asciiTheme="majorHAnsi" w:eastAsiaTheme="majorEastAsia" w:hAnsiTheme="majorHAnsi" w:cstheme="majorBidi"/>
      <w:caps/>
      <w:sz w:val="36"/>
      <w:szCs w:val="32"/>
    </w:rPr>
  </w:style>
  <w:style w:type="paragraph" w:styleId="Heading2">
    <w:name w:val="heading 2"/>
    <w:basedOn w:val="Normal"/>
    <w:next w:val="Normal"/>
    <w:link w:val="Heading2Char"/>
    <w:uiPriority w:val="9"/>
    <w:unhideWhenUsed/>
    <w:qFormat/>
    <w:rsid w:val="00E0664C"/>
    <w:pPr>
      <w:keepNext/>
      <w:keepLines/>
      <w:spacing w:before="240" w:after="120"/>
      <w:outlineLvl w:val="1"/>
    </w:pPr>
    <w:rPr>
      <w:rFonts w:asciiTheme="majorHAnsi" w:eastAsiaTheme="majorEastAsia" w:hAnsiTheme="majorHAnsi" w:cstheme="majorBidi"/>
      <w:caps/>
      <w:sz w:val="32"/>
      <w:szCs w:val="26"/>
    </w:rPr>
  </w:style>
  <w:style w:type="paragraph" w:styleId="Heading3">
    <w:name w:val="heading 3"/>
    <w:basedOn w:val="Normal"/>
    <w:next w:val="Normal"/>
    <w:link w:val="Heading3Char"/>
    <w:uiPriority w:val="9"/>
    <w:unhideWhenUsed/>
    <w:qFormat/>
    <w:rsid w:val="00E0664C"/>
    <w:pPr>
      <w:keepNext/>
      <w:keepLines/>
      <w:spacing w:before="40" w:after="6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3468"/>
    <w:pPr>
      <w:tabs>
        <w:tab w:val="center" w:pos="4536"/>
        <w:tab w:val="right" w:pos="9072"/>
      </w:tabs>
    </w:pPr>
  </w:style>
  <w:style w:type="character" w:customStyle="1" w:styleId="HeaderChar">
    <w:name w:val="Header Char"/>
    <w:basedOn w:val="DefaultParagraphFont"/>
    <w:link w:val="Header"/>
    <w:uiPriority w:val="99"/>
    <w:rsid w:val="00983468"/>
  </w:style>
  <w:style w:type="paragraph" w:styleId="Footer">
    <w:name w:val="footer"/>
    <w:basedOn w:val="Normal"/>
    <w:link w:val="FooterChar"/>
    <w:uiPriority w:val="99"/>
    <w:unhideWhenUsed/>
    <w:rsid w:val="00983468"/>
    <w:pPr>
      <w:tabs>
        <w:tab w:val="center" w:pos="4536"/>
        <w:tab w:val="right" w:pos="9072"/>
      </w:tabs>
    </w:pPr>
  </w:style>
  <w:style w:type="character" w:customStyle="1" w:styleId="FooterChar">
    <w:name w:val="Footer Char"/>
    <w:basedOn w:val="DefaultParagraphFont"/>
    <w:link w:val="Footer"/>
    <w:uiPriority w:val="99"/>
    <w:rsid w:val="00983468"/>
  </w:style>
  <w:style w:type="paragraph" w:customStyle="1" w:styleId="Geenalineastijl">
    <w:name w:val="[Geen alineastijl]"/>
    <w:rsid w:val="004610E4"/>
    <w:pPr>
      <w:autoSpaceDE w:val="0"/>
      <w:autoSpaceDN w:val="0"/>
      <w:adjustRightInd w:val="0"/>
      <w:spacing w:after="0" w:line="288" w:lineRule="auto"/>
      <w:textAlignment w:val="center"/>
    </w:pPr>
    <w:rPr>
      <w:rFonts w:ascii="Minion Pro" w:hAnsi="Minion Pro" w:cs="Minion Pro"/>
      <w:color w:val="000000"/>
      <w:sz w:val="24"/>
      <w:szCs w:val="24"/>
      <w:lang w:val="en-GB"/>
    </w:rPr>
  </w:style>
  <w:style w:type="table" w:styleId="TableGrid">
    <w:name w:val="Table Grid"/>
    <w:basedOn w:val="TableNormal"/>
    <w:uiPriority w:val="59"/>
    <w:rsid w:val="004610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Header">
    <w:name w:val="Document_Header"/>
    <w:qFormat/>
    <w:rsid w:val="00282A60"/>
    <w:pPr>
      <w:spacing w:after="0" w:line="240" w:lineRule="auto"/>
      <w:jc w:val="right"/>
    </w:pPr>
    <w:rPr>
      <w:b/>
      <w:smallCaps/>
      <w:noProof/>
      <w:color w:val="B58B80" w:themeColor="accent3"/>
      <w:sz w:val="24"/>
      <w:szCs w:val="36"/>
      <w:lang w:val="en-US" w:eastAsia="nl-NL"/>
    </w:rPr>
  </w:style>
  <w:style w:type="character" w:customStyle="1" w:styleId="Heading3Char">
    <w:name w:val="Heading 3 Char"/>
    <w:basedOn w:val="DefaultParagraphFont"/>
    <w:link w:val="Heading3"/>
    <w:uiPriority w:val="9"/>
    <w:rsid w:val="00E0664C"/>
    <w:rPr>
      <w:rFonts w:eastAsiaTheme="majorEastAsia" w:cstheme="majorBidi"/>
      <w:b/>
      <w:sz w:val="20"/>
      <w:szCs w:val="24"/>
    </w:rPr>
  </w:style>
  <w:style w:type="paragraph" w:customStyle="1" w:styleId="DocumentInformation">
    <w:name w:val="Document_Information"/>
    <w:qFormat/>
    <w:rsid w:val="00E0664C"/>
    <w:pPr>
      <w:spacing w:after="60" w:line="240" w:lineRule="auto"/>
    </w:pPr>
    <w:rPr>
      <w:noProof/>
      <w:color w:val="000000" w:themeColor="text1"/>
      <w:sz w:val="20"/>
      <w:szCs w:val="18"/>
      <w:lang w:val="en-US" w:eastAsia="nl-NL"/>
    </w:rPr>
  </w:style>
  <w:style w:type="paragraph" w:customStyle="1" w:styleId="DocumentTitle">
    <w:name w:val="Document_Title"/>
    <w:qFormat/>
    <w:rsid w:val="0076328E"/>
    <w:pPr>
      <w:spacing w:after="0" w:line="240" w:lineRule="auto"/>
    </w:pPr>
    <w:rPr>
      <w:rFonts w:asciiTheme="majorHAnsi" w:hAnsiTheme="majorHAnsi"/>
      <w:caps/>
      <w:color w:val="000000" w:themeColor="text1"/>
      <w:sz w:val="96"/>
      <w:szCs w:val="24"/>
    </w:rPr>
  </w:style>
  <w:style w:type="character" w:customStyle="1" w:styleId="Heading1Char">
    <w:name w:val="Heading 1 Char"/>
    <w:basedOn w:val="DefaultParagraphFont"/>
    <w:link w:val="Heading1"/>
    <w:uiPriority w:val="9"/>
    <w:rsid w:val="00E0664C"/>
    <w:rPr>
      <w:rFonts w:asciiTheme="majorHAnsi" w:eastAsiaTheme="majorEastAsia" w:hAnsiTheme="majorHAnsi" w:cstheme="majorBidi"/>
      <w:caps/>
      <w:sz w:val="36"/>
      <w:szCs w:val="32"/>
    </w:rPr>
  </w:style>
  <w:style w:type="character" w:customStyle="1" w:styleId="Heading2Char">
    <w:name w:val="Heading 2 Char"/>
    <w:basedOn w:val="DefaultParagraphFont"/>
    <w:link w:val="Heading2"/>
    <w:uiPriority w:val="9"/>
    <w:rsid w:val="00E0664C"/>
    <w:rPr>
      <w:rFonts w:asciiTheme="majorHAnsi" w:eastAsiaTheme="majorEastAsia" w:hAnsiTheme="majorHAnsi" w:cstheme="majorBidi"/>
      <w:caps/>
      <w:sz w:val="32"/>
      <w:szCs w:val="26"/>
    </w:rPr>
  </w:style>
  <w:style w:type="paragraph" w:styleId="Title">
    <w:name w:val="Title"/>
    <w:basedOn w:val="Normal"/>
    <w:next w:val="Normal"/>
    <w:link w:val="TitleChar"/>
    <w:uiPriority w:val="10"/>
    <w:rsid w:val="00D20576"/>
    <w:pPr>
      <w:spacing w:after="120"/>
    </w:pPr>
    <w:rPr>
      <w:rFonts w:asciiTheme="majorHAnsi" w:hAnsiTheme="majorHAnsi"/>
      <w:caps/>
      <w:color w:val="000000" w:themeColor="text1"/>
      <w:sz w:val="40"/>
      <w:szCs w:val="24"/>
      <w:lang w:val="en-GB"/>
    </w:rPr>
  </w:style>
  <w:style w:type="character" w:customStyle="1" w:styleId="TitleChar">
    <w:name w:val="Title Char"/>
    <w:basedOn w:val="DefaultParagraphFont"/>
    <w:link w:val="Title"/>
    <w:uiPriority w:val="10"/>
    <w:rsid w:val="00D20576"/>
    <w:rPr>
      <w:rFonts w:asciiTheme="majorHAnsi" w:hAnsiTheme="majorHAnsi"/>
      <w:caps/>
      <w:color w:val="000000" w:themeColor="text1"/>
      <w:sz w:val="40"/>
      <w:szCs w:val="24"/>
      <w:lang w:val="en-GB"/>
    </w:rPr>
  </w:style>
  <w:style w:type="paragraph" w:styleId="NoSpacing">
    <w:name w:val="No Spacing"/>
    <w:uiPriority w:val="1"/>
    <w:qFormat/>
    <w:rsid w:val="00E0664C"/>
    <w:pPr>
      <w:spacing w:after="0" w:line="276" w:lineRule="auto"/>
    </w:pPr>
    <w:rPr>
      <w:color w:val="242B30"/>
      <w:sz w:val="20"/>
    </w:rPr>
  </w:style>
  <w:style w:type="character" w:styleId="FootnoteReference">
    <w:name w:val="footnote reference"/>
    <w:basedOn w:val="DefaultParagraphFont"/>
    <w:uiPriority w:val="99"/>
    <w:semiHidden/>
    <w:unhideWhenUsed/>
    <w:rsid w:val="00E0664C"/>
    <w:rPr>
      <w:vertAlign w:val="superscript"/>
    </w:rPr>
  </w:style>
  <w:style w:type="paragraph" w:customStyle="1" w:styleId="JDEPeetsFootnoteBoilerplate">
    <w:name w:val="JDEPeets Footnote &amp; Boilerplate"/>
    <w:basedOn w:val="Normal"/>
    <w:qFormat/>
    <w:rsid w:val="00E0664C"/>
    <w:pPr>
      <w:spacing w:after="120"/>
    </w:pPr>
    <w:rPr>
      <w:sz w:val="18"/>
      <w:szCs w:val="18"/>
    </w:rPr>
  </w:style>
  <w:style w:type="paragraph" w:styleId="ListParagraph">
    <w:name w:val="List Paragraph"/>
    <w:basedOn w:val="Normal"/>
    <w:uiPriority w:val="34"/>
    <w:qFormat/>
    <w:rsid w:val="00E0664C"/>
    <w:pPr>
      <w:ind w:left="720"/>
      <w:contextualSpacing/>
    </w:pPr>
  </w:style>
  <w:style w:type="character" w:styleId="CommentReference">
    <w:name w:val="annotation reference"/>
    <w:basedOn w:val="DefaultParagraphFont"/>
    <w:uiPriority w:val="99"/>
    <w:semiHidden/>
    <w:unhideWhenUsed/>
    <w:rsid w:val="00E0664C"/>
    <w:rPr>
      <w:sz w:val="16"/>
      <w:szCs w:val="16"/>
    </w:rPr>
  </w:style>
  <w:style w:type="paragraph" w:styleId="CommentText">
    <w:name w:val="annotation text"/>
    <w:basedOn w:val="Normal"/>
    <w:link w:val="CommentTextChar"/>
    <w:uiPriority w:val="99"/>
    <w:semiHidden/>
    <w:unhideWhenUsed/>
    <w:rsid w:val="00E0664C"/>
    <w:rPr>
      <w:szCs w:val="20"/>
    </w:rPr>
  </w:style>
  <w:style w:type="character" w:customStyle="1" w:styleId="CommentTextChar">
    <w:name w:val="Comment Text Char"/>
    <w:basedOn w:val="DefaultParagraphFont"/>
    <w:link w:val="CommentText"/>
    <w:uiPriority w:val="99"/>
    <w:semiHidden/>
    <w:rsid w:val="00E0664C"/>
    <w:rPr>
      <w:sz w:val="20"/>
      <w:szCs w:val="20"/>
    </w:rPr>
  </w:style>
  <w:style w:type="paragraph" w:styleId="CommentSubject">
    <w:name w:val="annotation subject"/>
    <w:basedOn w:val="CommentText"/>
    <w:next w:val="CommentText"/>
    <w:link w:val="CommentSubjectChar"/>
    <w:uiPriority w:val="99"/>
    <w:semiHidden/>
    <w:unhideWhenUsed/>
    <w:rsid w:val="00E0664C"/>
    <w:rPr>
      <w:b/>
      <w:bCs/>
    </w:rPr>
  </w:style>
  <w:style w:type="character" w:customStyle="1" w:styleId="CommentSubjectChar">
    <w:name w:val="Comment Subject Char"/>
    <w:basedOn w:val="CommentTextChar"/>
    <w:link w:val="CommentSubject"/>
    <w:uiPriority w:val="99"/>
    <w:semiHidden/>
    <w:rsid w:val="00E0664C"/>
    <w:rPr>
      <w:b/>
      <w:bCs/>
      <w:sz w:val="20"/>
      <w:szCs w:val="20"/>
    </w:rPr>
  </w:style>
  <w:style w:type="character" w:styleId="Hyperlink">
    <w:name w:val="Hyperlink"/>
    <w:basedOn w:val="DefaultParagraphFont"/>
    <w:unhideWhenUsed/>
    <w:rsid w:val="00E0664C"/>
    <w:rPr>
      <w:color w:val="AD1F1F" w:themeColor="hyperlink"/>
      <w:u w:val="single"/>
    </w:rPr>
  </w:style>
  <w:style w:type="paragraph" w:customStyle="1" w:styleId="JDEPeetsH3">
    <w:name w:val="JDEPeets H3"/>
    <w:basedOn w:val="Normal"/>
    <w:qFormat/>
    <w:rsid w:val="00E0664C"/>
    <w:pPr>
      <w:spacing w:before="240" w:after="0" w:line="276" w:lineRule="auto"/>
    </w:pPr>
    <w:rPr>
      <w:rFonts w:ascii="Calibri" w:hAnsi="Calibri"/>
      <w:b/>
      <w:color w:val="242B30"/>
      <w:szCs w:val="16"/>
      <w:lang w:val="en-US"/>
    </w:rPr>
  </w:style>
  <w:style w:type="character" w:styleId="UnresolvedMention">
    <w:name w:val="Unresolved Mention"/>
    <w:basedOn w:val="DefaultParagraphFont"/>
    <w:uiPriority w:val="99"/>
    <w:semiHidden/>
    <w:unhideWhenUsed/>
    <w:rsid w:val="00A91C79"/>
    <w:rPr>
      <w:color w:val="605E5C"/>
      <w:shd w:val="clear" w:color="auto" w:fill="E1DFDD"/>
    </w:rPr>
  </w:style>
  <w:style w:type="paragraph" w:styleId="BalloonText">
    <w:name w:val="Balloon Text"/>
    <w:basedOn w:val="Normal"/>
    <w:link w:val="BalloonTextChar"/>
    <w:uiPriority w:val="99"/>
    <w:semiHidden/>
    <w:unhideWhenUsed/>
    <w:rsid w:val="00F042F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42F5"/>
    <w:rPr>
      <w:rFonts w:ascii="Segoe UI" w:hAnsi="Segoe UI" w:cs="Segoe UI"/>
      <w:sz w:val="18"/>
      <w:szCs w:val="18"/>
    </w:rPr>
  </w:style>
  <w:style w:type="character" w:styleId="Emphasis">
    <w:name w:val="Emphasis"/>
    <w:basedOn w:val="DefaultParagraphFont"/>
    <w:uiPriority w:val="20"/>
    <w:qFormat/>
    <w:rsid w:val="00F64FC8"/>
    <w:rPr>
      <w:i/>
      <w:iCs/>
    </w:rPr>
  </w:style>
  <w:style w:type="paragraph" w:styleId="BodyText">
    <w:name w:val="Body Text"/>
    <w:basedOn w:val="Normal"/>
    <w:link w:val="BodyTextChar"/>
    <w:uiPriority w:val="99"/>
    <w:unhideWhenUsed/>
    <w:rsid w:val="00C96FF5"/>
    <w:pPr>
      <w:spacing w:after="0" w:line="264" w:lineRule="auto"/>
      <w:jc w:val="both"/>
    </w:pPr>
    <w:rPr>
      <w:i/>
      <w:iCs/>
      <w:color w:val="000000" w:themeColor="text1"/>
      <w:sz w:val="18"/>
      <w:szCs w:val="18"/>
      <w:lang w:val="en-GB"/>
    </w:rPr>
  </w:style>
  <w:style w:type="character" w:customStyle="1" w:styleId="BodyTextChar">
    <w:name w:val="Body Text Char"/>
    <w:basedOn w:val="DefaultParagraphFont"/>
    <w:link w:val="BodyText"/>
    <w:uiPriority w:val="99"/>
    <w:rsid w:val="00C96FF5"/>
    <w:rPr>
      <w:i/>
      <w:iCs/>
      <w:color w:val="000000" w:themeColor="text1"/>
      <w:sz w:val="18"/>
      <w:szCs w:val="18"/>
      <w:lang w:val="en-GB"/>
    </w:rPr>
  </w:style>
  <w:style w:type="paragraph" w:customStyle="1" w:styleId="Default">
    <w:name w:val="Default"/>
    <w:rsid w:val="00053375"/>
    <w:pPr>
      <w:autoSpaceDE w:val="0"/>
      <w:autoSpaceDN w:val="0"/>
      <w:adjustRightInd w:val="0"/>
      <w:spacing w:after="0" w:line="240" w:lineRule="auto"/>
    </w:pPr>
    <w:rPr>
      <w:rFonts w:ascii="Calibri" w:hAnsi="Calibri" w:cs="Calibri"/>
      <w:color w:val="000000"/>
      <w:sz w:val="24"/>
      <w:szCs w:val="24"/>
    </w:rPr>
  </w:style>
  <w:style w:type="character" w:styleId="Strong">
    <w:name w:val="Strong"/>
    <w:basedOn w:val="DefaultParagraphFont"/>
    <w:uiPriority w:val="22"/>
    <w:qFormat/>
    <w:rsid w:val="00C21835"/>
    <w:rPr>
      <w:b/>
      <w:bCs/>
    </w:rPr>
  </w:style>
  <w:style w:type="paragraph" w:customStyle="1" w:styleId="TableParagraph">
    <w:name w:val="Table Paragraph"/>
    <w:basedOn w:val="Normal"/>
    <w:uiPriority w:val="1"/>
    <w:qFormat/>
    <w:rsid w:val="00673117"/>
    <w:pPr>
      <w:widowControl w:val="0"/>
      <w:autoSpaceDE w:val="0"/>
      <w:autoSpaceDN w:val="0"/>
      <w:spacing w:before="4" w:after="0"/>
      <w:ind w:left="107"/>
    </w:pPr>
    <w:rPr>
      <w:rFonts w:ascii="Calibri" w:eastAsia="Calibri" w:hAnsi="Calibri" w:cs="Calibri"/>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784157">
      <w:bodyDiv w:val="1"/>
      <w:marLeft w:val="0"/>
      <w:marRight w:val="0"/>
      <w:marTop w:val="0"/>
      <w:marBottom w:val="0"/>
      <w:divBdr>
        <w:top w:val="none" w:sz="0" w:space="0" w:color="auto"/>
        <w:left w:val="none" w:sz="0" w:space="0" w:color="auto"/>
        <w:bottom w:val="none" w:sz="0" w:space="0" w:color="auto"/>
        <w:right w:val="none" w:sz="0" w:space="0" w:color="auto"/>
      </w:divBdr>
    </w:div>
    <w:div w:id="271592440">
      <w:bodyDiv w:val="1"/>
      <w:marLeft w:val="0"/>
      <w:marRight w:val="0"/>
      <w:marTop w:val="0"/>
      <w:marBottom w:val="0"/>
      <w:divBdr>
        <w:top w:val="none" w:sz="0" w:space="0" w:color="auto"/>
        <w:left w:val="none" w:sz="0" w:space="0" w:color="auto"/>
        <w:bottom w:val="none" w:sz="0" w:space="0" w:color="auto"/>
        <w:right w:val="none" w:sz="0" w:space="0" w:color="auto"/>
      </w:divBdr>
    </w:div>
    <w:div w:id="1030573501">
      <w:bodyDiv w:val="1"/>
      <w:marLeft w:val="0"/>
      <w:marRight w:val="0"/>
      <w:marTop w:val="0"/>
      <w:marBottom w:val="0"/>
      <w:divBdr>
        <w:top w:val="none" w:sz="0" w:space="0" w:color="auto"/>
        <w:left w:val="none" w:sz="0" w:space="0" w:color="auto"/>
        <w:bottom w:val="none" w:sz="0" w:space="0" w:color="auto"/>
        <w:right w:val="none" w:sz="0" w:space="0" w:color="auto"/>
      </w:divBdr>
    </w:div>
    <w:div w:id="1158889119">
      <w:bodyDiv w:val="1"/>
      <w:marLeft w:val="0"/>
      <w:marRight w:val="0"/>
      <w:marTop w:val="0"/>
      <w:marBottom w:val="0"/>
      <w:divBdr>
        <w:top w:val="none" w:sz="0" w:space="0" w:color="auto"/>
        <w:left w:val="none" w:sz="0" w:space="0" w:color="auto"/>
        <w:bottom w:val="none" w:sz="0" w:space="0" w:color="auto"/>
        <w:right w:val="none" w:sz="0" w:space="0" w:color="auto"/>
      </w:divBdr>
    </w:div>
    <w:div w:id="1248347017">
      <w:bodyDiv w:val="1"/>
      <w:marLeft w:val="0"/>
      <w:marRight w:val="0"/>
      <w:marTop w:val="0"/>
      <w:marBottom w:val="0"/>
      <w:divBdr>
        <w:top w:val="none" w:sz="0" w:space="0" w:color="auto"/>
        <w:left w:val="none" w:sz="0" w:space="0" w:color="auto"/>
        <w:bottom w:val="none" w:sz="0" w:space="0" w:color="auto"/>
        <w:right w:val="none" w:sz="0" w:space="0" w:color="auto"/>
      </w:divBdr>
      <w:divsChild>
        <w:div w:id="1983342011">
          <w:marLeft w:val="0"/>
          <w:marRight w:val="0"/>
          <w:marTop w:val="0"/>
          <w:marBottom w:val="0"/>
          <w:divBdr>
            <w:top w:val="none" w:sz="0" w:space="0" w:color="auto"/>
            <w:left w:val="none" w:sz="0" w:space="0" w:color="auto"/>
            <w:bottom w:val="none" w:sz="0" w:space="0" w:color="auto"/>
            <w:right w:val="none" w:sz="0" w:space="0" w:color="auto"/>
          </w:divBdr>
        </w:div>
      </w:divsChild>
    </w:div>
    <w:div w:id="1553689821">
      <w:bodyDiv w:val="1"/>
      <w:marLeft w:val="0"/>
      <w:marRight w:val="0"/>
      <w:marTop w:val="0"/>
      <w:marBottom w:val="0"/>
      <w:divBdr>
        <w:top w:val="none" w:sz="0" w:space="0" w:color="auto"/>
        <w:left w:val="none" w:sz="0" w:space="0" w:color="auto"/>
        <w:bottom w:val="none" w:sz="0" w:space="0" w:color="auto"/>
        <w:right w:val="none" w:sz="0" w:space="0" w:color="auto"/>
      </w:divBdr>
    </w:div>
    <w:div w:id="1607036633">
      <w:bodyDiv w:val="1"/>
      <w:marLeft w:val="0"/>
      <w:marRight w:val="0"/>
      <w:marTop w:val="0"/>
      <w:marBottom w:val="0"/>
      <w:divBdr>
        <w:top w:val="none" w:sz="0" w:space="0" w:color="auto"/>
        <w:left w:val="none" w:sz="0" w:space="0" w:color="auto"/>
        <w:bottom w:val="none" w:sz="0" w:space="0" w:color="auto"/>
        <w:right w:val="none" w:sz="0" w:space="0" w:color="auto"/>
      </w:divBdr>
    </w:div>
    <w:div w:id="1747535616">
      <w:bodyDiv w:val="1"/>
      <w:marLeft w:val="0"/>
      <w:marRight w:val="0"/>
      <w:marTop w:val="0"/>
      <w:marBottom w:val="0"/>
      <w:divBdr>
        <w:top w:val="none" w:sz="0" w:space="0" w:color="auto"/>
        <w:left w:val="none" w:sz="0" w:space="0" w:color="auto"/>
        <w:bottom w:val="none" w:sz="0" w:space="0" w:color="auto"/>
        <w:right w:val="none" w:sz="0" w:space="0" w:color="auto"/>
      </w:divBdr>
    </w:div>
    <w:div w:id="1754742223">
      <w:bodyDiv w:val="1"/>
      <w:marLeft w:val="0"/>
      <w:marRight w:val="0"/>
      <w:marTop w:val="0"/>
      <w:marBottom w:val="0"/>
      <w:divBdr>
        <w:top w:val="none" w:sz="0" w:space="0" w:color="auto"/>
        <w:left w:val="none" w:sz="0" w:space="0" w:color="auto"/>
        <w:bottom w:val="none" w:sz="0" w:space="0" w:color="auto"/>
        <w:right w:val="none" w:sz="0" w:space="0" w:color="auto"/>
      </w:divBdr>
    </w:div>
    <w:div w:id="1857035215">
      <w:bodyDiv w:val="1"/>
      <w:marLeft w:val="0"/>
      <w:marRight w:val="0"/>
      <w:marTop w:val="0"/>
      <w:marBottom w:val="0"/>
      <w:divBdr>
        <w:top w:val="none" w:sz="0" w:space="0" w:color="auto"/>
        <w:left w:val="none" w:sz="0" w:space="0" w:color="auto"/>
        <w:bottom w:val="none" w:sz="0" w:space="0" w:color="auto"/>
        <w:right w:val="none" w:sz="0" w:space="0" w:color="auto"/>
      </w:divBdr>
      <w:divsChild>
        <w:div w:id="464809514">
          <w:marLeft w:val="0"/>
          <w:marRight w:val="0"/>
          <w:marTop w:val="0"/>
          <w:marBottom w:val="0"/>
          <w:divBdr>
            <w:top w:val="none" w:sz="0" w:space="0" w:color="auto"/>
            <w:left w:val="none" w:sz="0" w:space="0" w:color="auto"/>
            <w:bottom w:val="none" w:sz="0" w:space="0" w:color="auto"/>
            <w:right w:val="none" w:sz="0" w:space="0" w:color="auto"/>
          </w:divBdr>
        </w:div>
      </w:divsChild>
    </w:div>
    <w:div w:id="1867868483">
      <w:bodyDiv w:val="1"/>
      <w:marLeft w:val="0"/>
      <w:marRight w:val="0"/>
      <w:marTop w:val="0"/>
      <w:marBottom w:val="0"/>
      <w:divBdr>
        <w:top w:val="none" w:sz="0" w:space="0" w:color="auto"/>
        <w:left w:val="none" w:sz="0" w:space="0" w:color="auto"/>
        <w:bottom w:val="none" w:sz="0" w:space="0" w:color="auto"/>
        <w:right w:val="none" w:sz="0" w:space="0" w:color="auto"/>
      </w:divBdr>
    </w:div>
    <w:div w:id="198438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9.pn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29.png"/><Relationship Id="rId50" Type="http://schemas.openxmlformats.org/officeDocument/2006/relationships/image" Target="media/image32.jpeg"/><Relationship Id="rId55" Type="http://schemas.openxmlformats.org/officeDocument/2006/relationships/image" Target="media/image36.png"/><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5.jpeg"/><Relationship Id="rId29" Type="http://schemas.openxmlformats.org/officeDocument/2006/relationships/image" Target="media/image12.png"/><Relationship Id="rId11" Type="http://schemas.openxmlformats.org/officeDocument/2006/relationships/endnotes" Target="endnotes.xm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0.png"/><Relationship Id="rId40" Type="http://schemas.openxmlformats.org/officeDocument/2006/relationships/image" Target="media/image22.png"/><Relationship Id="rId45" Type="http://schemas.openxmlformats.org/officeDocument/2006/relationships/image" Target="media/image34.jpeg"/><Relationship Id="rId53" Type="http://schemas.openxmlformats.org/officeDocument/2006/relationships/image" Target="media/image35.jpeg"/><Relationship Id="rId58" Type="http://schemas.openxmlformats.org/officeDocument/2006/relationships/header" Target="header1.xml"/><Relationship Id="rId5" Type="http://schemas.openxmlformats.org/officeDocument/2006/relationships/customXml" Target="../customXml/item5.xml"/><Relationship Id="rId61" Type="http://schemas.openxmlformats.org/officeDocument/2006/relationships/footer" Target="footer2.xml"/><Relationship Id="rId19" Type="http://schemas.openxmlformats.org/officeDocument/2006/relationships/image" Target="media/image7.jpeg"/><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6.png"/><Relationship Id="rId30" Type="http://schemas.openxmlformats.org/officeDocument/2006/relationships/image" Target="media/image14.jpeg"/><Relationship Id="rId35" Type="http://schemas.openxmlformats.org/officeDocument/2006/relationships/image" Target="media/image18.png"/><Relationship Id="rId43" Type="http://schemas.openxmlformats.org/officeDocument/2006/relationships/image" Target="media/image25.png"/><Relationship Id="rId48" Type="http://schemas.openxmlformats.org/officeDocument/2006/relationships/image" Target="media/image30.jpeg"/><Relationship Id="rId56" Type="http://schemas.openxmlformats.org/officeDocument/2006/relationships/image" Target="media/image37.jpeg"/><Relationship Id="rId8" Type="http://schemas.openxmlformats.org/officeDocument/2006/relationships/settings" Target="settings.xml"/><Relationship Id="rId51" Type="http://schemas.openxmlformats.org/officeDocument/2006/relationships/image" Target="media/image33.jpe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4.png"/><Relationship Id="rId33" Type="http://schemas.openxmlformats.org/officeDocument/2006/relationships/image" Target="media/image15.jpeg"/><Relationship Id="rId38" Type="http://schemas.openxmlformats.org/officeDocument/2006/relationships/image" Target="media/image27.jpeg"/><Relationship Id="rId46" Type="http://schemas.openxmlformats.org/officeDocument/2006/relationships/image" Target="media/image27.png"/><Relationship Id="rId59" Type="http://schemas.openxmlformats.org/officeDocument/2006/relationships/footer" Target="footer1.xml"/><Relationship Id="rId20" Type="http://schemas.openxmlformats.org/officeDocument/2006/relationships/image" Target="media/image8.png"/><Relationship Id="rId41" Type="http://schemas.openxmlformats.org/officeDocument/2006/relationships/image" Target="media/image24.jpeg"/><Relationship Id="rId54" Type="http://schemas.openxmlformats.org/officeDocument/2006/relationships/image" Target="media/image43.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11.png"/><Relationship Id="rId28" Type="http://schemas.openxmlformats.org/officeDocument/2006/relationships/image" Target="media/image17.png"/><Relationship Id="rId36" Type="http://schemas.openxmlformats.org/officeDocument/2006/relationships/image" Target="media/image19.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footnotes" Target="footnotes.xml"/><Relationship Id="rId31" Type="http://schemas.openxmlformats.org/officeDocument/2006/relationships/image" Target="media/image20.jpeg"/><Relationship Id="rId44" Type="http://schemas.openxmlformats.org/officeDocument/2006/relationships/image" Target="media/image26.jpeg"/><Relationship Id="rId52" Type="http://schemas.openxmlformats.org/officeDocument/2006/relationships/image" Target="media/image41.jpeg"/><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s>
</file>

<file path=word/_rels/footer2.xml.rels><?xml version="1.0" encoding="UTF-8" standalone="yes"?>
<Relationships xmlns="http://schemas.openxmlformats.org/package/2006/relationships"><Relationship Id="rId2" Type="http://schemas.openxmlformats.org/officeDocument/2006/relationships/image" Target="media/image49.png"/><Relationship Id="rId1" Type="http://schemas.openxmlformats.org/officeDocument/2006/relationships/image" Target="media/image39.png"/></Relationships>
</file>

<file path=word/_rels/header1.xml.rels><?xml version="1.0" encoding="UTF-8" standalone="yes"?>
<Relationships xmlns="http://schemas.openxmlformats.org/package/2006/relationships"><Relationship Id="rId1" Type="http://schemas.openxmlformats.org/officeDocument/2006/relationships/image" Target="media/image38.png"/></Relationships>
</file>

<file path=word/_rels/header2.xml.rels><?xml version="1.0" encoding="UTF-8" standalone="yes"?>
<Relationships xmlns="http://schemas.openxmlformats.org/package/2006/relationships"><Relationship Id="rId1" Type="http://schemas.openxmlformats.org/officeDocument/2006/relationships/image" Target="media/image3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hn.verdam\Downloads\JDE_External-News-Template_May-2021.dotx" TargetMode="External"/></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JDEP">
      <a:majorFont>
        <a:latin typeface="Tw Cen MT Condensed"/>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9525">
          <a:noFill/>
          <a:miter lim="800000"/>
          <a:headEnd/>
          <a:tailEnd/>
        </a:ln>
      </a:spPr>
      <a:bodyPr rot="0" vert="horz" wrap="square" lIns="0" tIns="45720" rIns="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6CD585F48F5F44395E011032B99D6E8" ma:contentTypeVersion="7" ma:contentTypeDescription="Create a new document." ma:contentTypeScope="" ma:versionID="9fd41f274bd58d03a72140be10298402">
  <xsd:schema xmlns:xsd="http://www.w3.org/2001/XMLSchema" xmlns:xs="http://www.w3.org/2001/XMLSchema" xmlns:p="http://schemas.microsoft.com/office/2006/metadata/properties" xmlns:ns2="a667bb23-1618-487d-8fb1-955e398cc226" targetNamespace="http://schemas.microsoft.com/office/2006/metadata/properties" ma:root="true" ma:fieldsID="768c4b5ecd50e0cab7b653473b425d39" ns2:_="">
    <xsd:import namespace="a667bb23-1618-487d-8fb1-955e398cc22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67bb23-1618-487d-8fb1-955e398cc2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00b5f185-b19a-4336-a4ec-f1b99802f1ef" ContentTypeId="0x01" PreviousValue="false"/>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119D6-D6AD-4216-B412-AC4A1F2365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67bb23-1618-487d-8fb1-955e398cc2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B0DCE4-2FCD-4EDD-A583-2CE8AFE7F7FC}">
  <ds:schemaRefs>
    <ds:schemaRef ds:uri="http://schemas.microsoft.com/sharepoint/v3/contenttype/forms"/>
  </ds:schemaRefs>
</ds:datastoreItem>
</file>

<file path=customXml/itemProps3.xml><?xml version="1.0" encoding="utf-8"?>
<ds:datastoreItem xmlns:ds="http://schemas.openxmlformats.org/officeDocument/2006/customXml" ds:itemID="{4943AC72-AAA1-47E1-8FA6-F816706E1BAF}">
  <ds:schemaRefs>
    <ds:schemaRef ds:uri="Microsoft.SharePoint.Taxonomy.ContentTypeSync"/>
  </ds:schemaRefs>
</ds:datastoreItem>
</file>

<file path=customXml/itemProps4.xml><?xml version="1.0" encoding="utf-8"?>
<ds:datastoreItem xmlns:ds="http://schemas.openxmlformats.org/officeDocument/2006/customXml" ds:itemID="{6276DB10-6158-46FA-A878-B25359B9275B}">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312463F6-848B-4522-A055-FF704D30D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JDE_External-News-Template_May-2021.dotx</Template>
  <TotalTime>14</TotalTime>
  <Pages>6</Pages>
  <Words>456</Words>
  <Characters>2514</Characters>
  <Application>Microsoft Office Word</Application>
  <DocSecurity>0</DocSecurity>
  <Lines>20</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Verdam, John</dc:creator>
  <cp:keywords/>
  <dc:description/>
  <cp:lastModifiedBy>Bakker, Bart</cp:lastModifiedBy>
  <cp:revision>9</cp:revision>
  <cp:lastPrinted>2021-06-23T13:54:00Z</cp:lastPrinted>
  <dcterms:created xsi:type="dcterms:W3CDTF">2024-10-11T08:57:00Z</dcterms:created>
  <dcterms:modified xsi:type="dcterms:W3CDTF">2024-10-22T13:41:00Z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fd6a3f1-13ee-4193-aae5-4c5d46d7a876_Enabled">
    <vt:lpwstr>True</vt:lpwstr>
  </property>
  <property fmtid="{D5CDD505-2E9C-101B-9397-08002B2CF9AE}" pid="3" name="MSIP_Label_6fd6a3f1-13ee-4193-aae5-4c5d46d7a876_SiteId">
    <vt:lpwstr>22d30701-ec5e-4bdc-ba4f-b9234053b0a9</vt:lpwstr>
  </property>
  <property fmtid="{D5CDD505-2E9C-101B-9397-08002B2CF9AE}" pid="4" name="MSIP_Label_6fd6a3f1-13ee-4193-aae5-4c5d46d7a876_Owner">
    <vt:lpwstr>malou.derooy@jdecoffee.com</vt:lpwstr>
  </property>
  <property fmtid="{D5CDD505-2E9C-101B-9397-08002B2CF9AE}" pid="5" name="MSIP_Label_6fd6a3f1-13ee-4193-aae5-4c5d46d7a876_SetDate">
    <vt:lpwstr>2021-05-17T10:54:05.4650207Z</vt:lpwstr>
  </property>
  <property fmtid="{D5CDD505-2E9C-101B-9397-08002B2CF9AE}" pid="6" name="MSIP_Label_6fd6a3f1-13ee-4193-aae5-4c5d46d7a876_Name">
    <vt:lpwstr>Confidential</vt:lpwstr>
  </property>
  <property fmtid="{D5CDD505-2E9C-101B-9397-08002B2CF9AE}" pid="7" name="MSIP_Label_6fd6a3f1-13ee-4193-aae5-4c5d46d7a876_Application">
    <vt:lpwstr>Microsoft Azure Information Protection</vt:lpwstr>
  </property>
  <property fmtid="{D5CDD505-2E9C-101B-9397-08002B2CF9AE}" pid="8" name="MSIP_Label_6fd6a3f1-13ee-4193-aae5-4c5d46d7a876_Extended_MSFT_Method">
    <vt:lpwstr>Automatic</vt:lpwstr>
  </property>
  <property fmtid="{D5CDD505-2E9C-101B-9397-08002B2CF9AE}" pid="9" name="Sensitivity">
    <vt:lpwstr>Confidential</vt:lpwstr>
  </property>
  <property fmtid="{D5CDD505-2E9C-101B-9397-08002B2CF9AE}" pid="10" name="ContentTypeId">
    <vt:lpwstr>0x01010096CD585F48F5F44395E011032B99D6E8</vt:lpwstr>
  </property>
</Properties>
</file>