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714BC5B" w:rsidR="007B2B5A" w:rsidRPr="003D0D2E" w:rsidRDefault="00CD65F1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22</w:t>
            </w:r>
            <w:r w:rsidR="00690530">
              <w:rPr>
                <w:bCs/>
                <w:lang w:val="en-GB"/>
              </w:rPr>
              <w:t>-10</w:t>
            </w:r>
            <w:r w:rsidR="00A809E6">
              <w:rPr>
                <w:bCs/>
                <w:lang w:val="en-GB"/>
              </w:rPr>
              <w:t>-2024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65AD9EEE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-0</w:t>
      </w:r>
      <w:r w:rsidR="00BD27D8">
        <w:rPr>
          <w:rFonts w:eastAsia="MS Mincho"/>
          <w:sz w:val="24"/>
          <w:szCs w:val="24"/>
          <w:lang w:val="en-GB"/>
        </w:rPr>
        <w:t>9</w:t>
      </w:r>
    </w:p>
    <w:p w14:paraId="2F4778FB" w14:textId="16DF5498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690530">
        <w:rPr>
          <w:i/>
          <w:iCs/>
          <w:color w:val="000000" w:themeColor="text1"/>
          <w:sz w:val="24"/>
          <w:szCs w:val="24"/>
          <w:lang w:val="en-GB"/>
        </w:rPr>
        <w:t>Schaerer Coffee Club</w:t>
      </w:r>
    </w:p>
    <w:p w14:paraId="25935648" w14:textId="18A7C9E2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673117" w:rsidRPr="00673117">
        <w:rPr>
          <w:color w:val="000000" w:themeColor="text1"/>
          <w:sz w:val="24"/>
          <w:szCs w:val="24"/>
          <w:lang w:val="en-GB"/>
        </w:rPr>
        <w:t>Schaerer Coffee Club Retrofit instructi</w:t>
      </w:r>
      <w:r w:rsidR="007B04E2">
        <w:rPr>
          <w:color w:val="000000" w:themeColor="text1"/>
          <w:sz w:val="24"/>
          <w:szCs w:val="24"/>
          <w:lang w:val="en-GB"/>
        </w:rPr>
        <w:t>e</w:t>
      </w:r>
      <w:r w:rsidR="00673117" w:rsidRPr="00673117">
        <w:rPr>
          <w:color w:val="000000" w:themeColor="text1"/>
          <w:sz w:val="24"/>
          <w:szCs w:val="24"/>
          <w:lang w:val="en-GB"/>
        </w:rPr>
        <w:t xml:space="preserve"> telemetry</w:t>
      </w:r>
      <w:r w:rsidR="007B04E2">
        <w:rPr>
          <w:color w:val="000000" w:themeColor="text1"/>
          <w:sz w:val="24"/>
          <w:szCs w:val="24"/>
          <w:lang w:val="en-GB"/>
        </w:rPr>
        <w:t xml:space="preserve"> NL</w:t>
      </w:r>
    </w:p>
    <w:p w14:paraId="394D4FFE" w14:textId="3A41806C" w:rsid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050CA30" w14:textId="77777777" w:rsidR="00673117" w:rsidRDefault="00673117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0E232415" w14:textId="77777777" w:rsidR="00673117" w:rsidRDefault="00673117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90BEC8D" w14:textId="0728A1B7" w:rsidR="00673117" w:rsidRPr="00F53031" w:rsidRDefault="00F53031" w:rsidP="00E036E2">
      <w:pPr>
        <w:spacing w:after="0" w:line="264" w:lineRule="auto"/>
        <w:rPr>
          <w:color w:val="000000" w:themeColor="text1"/>
          <w:sz w:val="24"/>
          <w:szCs w:val="24"/>
        </w:rPr>
      </w:pPr>
      <w:r w:rsidRPr="00F53031">
        <w:rPr>
          <w:color w:val="000000" w:themeColor="text1"/>
          <w:sz w:val="24"/>
          <w:szCs w:val="24"/>
        </w:rPr>
        <w:t xml:space="preserve">Hieronder vindt u een beschrijving van hoe u </w:t>
      </w:r>
      <w:r w:rsidR="00B302B2">
        <w:rPr>
          <w:color w:val="000000" w:themeColor="text1"/>
          <w:sz w:val="24"/>
          <w:szCs w:val="24"/>
        </w:rPr>
        <w:t xml:space="preserve">het modem </w:t>
      </w:r>
      <w:r w:rsidRPr="00F53031">
        <w:rPr>
          <w:color w:val="000000" w:themeColor="text1"/>
          <w:sz w:val="24"/>
          <w:szCs w:val="24"/>
        </w:rPr>
        <w:t>in de Schaerer Coffee</w:t>
      </w:r>
      <w:r>
        <w:rPr>
          <w:color w:val="000000" w:themeColor="text1"/>
          <w:sz w:val="24"/>
          <w:szCs w:val="24"/>
        </w:rPr>
        <w:t xml:space="preserve"> C</w:t>
      </w:r>
      <w:r w:rsidRPr="00F53031">
        <w:rPr>
          <w:color w:val="000000" w:themeColor="text1"/>
          <w:sz w:val="24"/>
          <w:szCs w:val="24"/>
        </w:rPr>
        <w:t>lub installeert</w:t>
      </w:r>
      <w:r w:rsidR="00673117" w:rsidRPr="00F53031">
        <w:rPr>
          <w:color w:val="000000" w:themeColor="text1"/>
          <w:sz w:val="24"/>
          <w:szCs w:val="24"/>
        </w:rPr>
        <w:t>:</w:t>
      </w:r>
    </w:p>
    <w:p w14:paraId="4A3591A6" w14:textId="25D05F15" w:rsidR="00673117" w:rsidRPr="00F53031" w:rsidRDefault="002868F9" w:rsidP="00E036E2">
      <w:pPr>
        <w:spacing w:after="0" w:line="264" w:lineRule="auto"/>
        <w:rPr>
          <w:color w:val="000000" w:themeColor="text1"/>
          <w:sz w:val="24"/>
          <w:szCs w:val="24"/>
        </w:rPr>
      </w:pPr>
      <w:r w:rsidRPr="002868F9">
        <w:rPr>
          <w:b/>
          <w:bCs/>
          <w:color w:val="000000" w:themeColor="text1"/>
          <w:sz w:val="24"/>
          <w:szCs w:val="24"/>
        </w:rPr>
        <w:t>55127440 retrofit kit gateway eu</w:t>
      </w:r>
    </w:p>
    <w:p w14:paraId="3440D948" w14:textId="77777777" w:rsidR="00673117" w:rsidRPr="00F53031" w:rsidRDefault="00673117" w:rsidP="00673117">
      <w:pPr>
        <w:pStyle w:val="BodyText"/>
        <w:spacing w:before="3"/>
        <w:rPr>
          <w:rFonts w:ascii="Times New Roman"/>
          <w:sz w:val="6"/>
          <w:lang w:val="nl-NL"/>
        </w:r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76"/>
        <w:gridCol w:w="5017"/>
      </w:tblGrid>
      <w:tr w:rsidR="00673117" w14:paraId="5E265B35" w14:textId="77777777" w:rsidTr="00FC4C85">
        <w:trPr>
          <w:trHeight w:val="3270"/>
        </w:trPr>
        <w:tc>
          <w:tcPr>
            <w:tcW w:w="3776" w:type="dxa"/>
          </w:tcPr>
          <w:p w14:paraId="6919E851" w14:textId="77777777" w:rsidR="00ED23C1" w:rsidRPr="00F53031" w:rsidRDefault="00ED23C1" w:rsidP="00FC4C85">
            <w:pPr>
              <w:pStyle w:val="TableParagraph"/>
              <w:spacing w:line="244" w:lineRule="auto"/>
              <w:ind w:right="395"/>
              <w:rPr>
                <w:sz w:val="24"/>
                <w:lang w:val="nl-NL"/>
              </w:rPr>
            </w:pPr>
          </w:p>
          <w:p w14:paraId="42BEA472" w14:textId="22F32C30" w:rsidR="00673117" w:rsidRPr="00B20EB6" w:rsidRDefault="00B302B2" w:rsidP="00FC4C85">
            <w:pPr>
              <w:pStyle w:val="TableParagraph"/>
              <w:spacing w:line="244" w:lineRule="auto"/>
              <w:ind w:right="395"/>
              <w:rPr>
                <w:sz w:val="24"/>
                <w:lang w:val="nl-NL"/>
              </w:rPr>
            </w:pPr>
            <w:r>
              <w:rPr>
                <w:sz w:val="24"/>
                <w:lang w:val="nl-NL"/>
              </w:rPr>
              <w:t>Het modem</w:t>
            </w:r>
            <w:r w:rsidR="00B20EB6" w:rsidRPr="00B20EB6">
              <w:rPr>
                <w:sz w:val="24"/>
                <w:lang w:val="nl-NL"/>
              </w:rPr>
              <w:t xml:space="preserve"> </w:t>
            </w:r>
            <w:r w:rsidR="00986F21">
              <w:rPr>
                <w:sz w:val="24"/>
                <w:lang w:val="nl-NL"/>
              </w:rPr>
              <w:t>wordt</w:t>
            </w:r>
            <w:r w:rsidR="00B20EB6" w:rsidRPr="00B20EB6">
              <w:rPr>
                <w:sz w:val="24"/>
                <w:lang w:val="nl-NL"/>
              </w:rPr>
              <w:t xml:space="preserve"> aan de linkerzijde, aan de achterkant, geïnstalleerd.</w:t>
            </w:r>
            <w:r w:rsidR="00673117">
              <w:rPr>
                <w:noProof/>
                <w:spacing w:val="-21"/>
                <w:position w:val="-3"/>
                <w:sz w:val="24"/>
              </w:rPr>
              <w:drawing>
                <wp:inline distT="0" distB="0" distL="0" distR="0" wp14:anchorId="23AA857D" wp14:editId="5FCFD0BE">
                  <wp:extent cx="214630" cy="163195"/>
                  <wp:effectExtent l="0" t="0" r="0" b="0"/>
                  <wp:docPr id="4" name="Imag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6B79397" w14:textId="77777777" w:rsidR="00673117" w:rsidRPr="00B20EB6" w:rsidRDefault="00673117" w:rsidP="00FC4C85">
            <w:pPr>
              <w:pStyle w:val="TableParagraph"/>
              <w:spacing w:before="19"/>
              <w:ind w:left="0"/>
              <w:rPr>
                <w:rFonts w:ascii="Times New Roman"/>
                <w:sz w:val="24"/>
                <w:lang w:val="nl-NL"/>
              </w:rPr>
            </w:pPr>
          </w:p>
          <w:p w14:paraId="6BA5CA17" w14:textId="4F7480D7" w:rsidR="00673117" w:rsidRPr="00451713" w:rsidRDefault="00451713" w:rsidP="00FC4C85">
            <w:pPr>
              <w:pStyle w:val="TableParagraph"/>
              <w:spacing w:before="1" w:line="244" w:lineRule="auto"/>
              <w:ind w:right="395"/>
              <w:rPr>
                <w:sz w:val="24"/>
                <w:lang w:val="nl-NL"/>
              </w:rPr>
            </w:pPr>
            <w:r w:rsidRPr="00451713">
              <w:rPr>
                <w:sz w:val="24"/>
                <w:lang w:val="nl-NL"/>
              </w:rPr>
              <w:t>Bevestig de hoek met twee schroeven aan het apparaat.</w:t>
            </w:r>
            <w:r w:rsidR="00673117">
              <w:rPr>
                <w:noProof/>
                <w:spacing w:val="11"/>
                <w:position w:val="-7"/>
                <w:sz w:val="24"/>
              </w:rPr>
              <w:drawing>
                <wp:inline distT="0" distB="0" distL="0" distR="0" wp14:anchorId="4287FC0A" wp14:editId="75DCDE80">
                  <wp:extent cx="214630" cy="163195"/>
                  <wp:effectExtent l="0" t="0" r="0" b="0"/>
                  <wp:docPr id="5" name="Image 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4739F2" w14:textId="3531E3A4" w:rsidR="00451713" w:rsidRPr="00F62955" w:rsidRDefault="00451713" w:rsidP="00451713">
            <w:pPr>
              <w:pStyle w:val="TableParagraph"/>
              <w:spacing w:before="0"/>
              <w:rPr>
                <w:spacing w:val="-2"/>
                <w:sz w:val="24"/>
                <w:lang w:val="nl-NL"/>
              </w:rPr>
            </w:pPr>
          </w:p>
          <w:p w14:paraId="7FDCE025" w14:textId="55F6D68E" w:rsidR="00673117" w:rsidRPr="00451713" w:rsidRDefault="00451713" w:rsidP="00451713">
            <w:pPr>
              <w:pStyle w:val="TableParagraph"/>
              <w:spacing w:before="0"/>
              <w:rPr>
                <w:rFonts w:ascii="Times New Roman"/>
                <w:sz w:val="20"/>
                <w:lang w:val="nl-NL"/>
              </w:rPr>
            </w:pPr>
            <w:r>
              <w:rPr>
                <w:rFonts w:ascii="Times New Roman"/>
                <w:noProof/>
                <w:sz w:val="20"/>
              </w:rPr>
              <w:drawing>
                <wp:anchor distT="0" distB="0" distL="114300" distR="114300" simplePos="0" relativeHeight="251658240" behindDoc="0" locked="0" layoutInCell="1" allowOverlap="1" wp14:anchorId="3550D0A8" wp14:editId="0CDC89F5">
                  <wp:simplePos x="0" y="0"/>
                  <wp:positionH relativeFrom="column">
                    <wp:posOffset>1996440</wp:posOffset>
                  </wp:positionH>
                  <wp:positionV relativeFrom="paragraph">
                    <wp:posOffset>78105</wp:posOffset>
                  </wp:positionV>
                  <wp:extent cx="212725" cy="161925"/>
                  <wp:effectExtent l="0" t="0" r="0" b="9525"/>
                  <wp:wrapThrough wrapText="bothSides">
                    <wp:wrapPolygon edited="0">
                      <wp:start x="7737" y="0"/>
                      <wp:lineTo x="0" y="0"/>
                      <wp:lineTo x="0" y="20329"/>
                      <wp:lineTo x="7737" y="20329"/>
                      <wp:lineTo x="17409" y="20329"/>
                      <wp:lineTo x="19343" y="15247"/>
                      <wp:lineTo x="19343" y="7624"/>
                      <wp:lineTo x="17409" y="0"/>
                      <wp:lineTo x="7737" y="0"/>
                    </wp:wrapPolygon>
                  </wp:wrapThrough>
                  <wp:docPr id="6" name="Image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14" cstate="screen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725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451713">
              <w:rPr>
                <w:spacing w:val="-2"/>
                <w:sz w:val="24"/>
                <w:lang w:val="nl-NL"/>
              </w:rPr>
              <w:t>Aansluiting serieel en voeding</w:t>
            </w:r>
          </w:p>
          <w:p w14:paraId="578FE413" w14:textId="1664D404" w:rsidR="00673117" w:rsidRPr="00451713" w:rsidRDefault="00451713" w:rsidP="00FC4C85">
            <w:pPr>
              <w:pStyle w:val="TableParagraph"/>
              <w:spacing w:before="274" w:line="253" w:lineRule="exact"/>
              <w:rPr>
                <w:sz w:val="24"/>
                <w:lang w:val="nl-NL"/>
              </w:rPr>
            </w:pPr>
            <w:r w:rsidRPr="00451713">
              <w:rPr>
                <w:sz w:val="24"/>
                <w:lang w:val="nl-NL"/>
              </w:rPr>
              <w:t>Aansluiting Ethernet linker bus</w:t>
            </w:r>
          </w:p>
        </w:tc>
        <w:tc>
          <w:tcPr>
            <w:tcW w:w="5017" w:type="dxa"/>
          </w:tcPr>
          <w:p w14:paraId="462D97D3" w14:textId="616AA8C5" w:rsidR="00673117" w:rsidRDefault="00673117" w:rsidP="00FC4C85">
            <w:pPr>
              <w:pStyle w:val="TableParagraph"/>
              <w:spacing w:before="0"/>
              <w:ind w:left="10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52C8FBFA" wp14:editId="03778210">
                      <wp:extent cx="2966720" cy="1880870"/>
                      <wp:effectExtent l="0" t="0" r="0" b="5080"/>
                      <wp:docPr id="2" name="Group 2" descr="C:\Users\tv0718\AppData\Local\Microsoft\Windows\INetCache\Content.Word\Winkel mit Modem.jp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966720" cy="1880870"/>
                                <a:chOff x="0" y="0"/>
                                <a:chExt cx="2966720" cy="188087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1" name="Image 8" descr="C:\Users\tv0718\AppData\Local\Microsoft\Windows\INetCache\Content.Word\Winkel mit Modem.jpg"/>
                                <pic:cNvPicPr/>
                              </pic:nvPicPr>
                              <pic:blipFill>
                                <a:blip r:embed="rId15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966466" cy="188087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2" name="Graphic 9"/>
                              <wps:cNvSpPr/>
                              <wps:spPr>
                                <a:xfrm>
                                  <a:off x="195071" y="1450976"/>
                                  <a:ext cx="434340" cy="217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340" h="217804">
                                      <a:moveTo>
                                        <a:pt x="308483" y="0"/>
                                      </a:moveTo>
                                      <a:lnTo>
                                        <a:pt x="318262" y="52958"/>
                                      </a:lnTo>
                                      <a:lnTo>
                                        <a:pt x="0" y="111505"/>
                                      </a:lnTo>
                                      <a:lnTo>
                                        <a:pt x="19558" y="217423"/>
                                      </a:lnTo>
                                      <a:lnTo>
                                        <a:pt x="337693" y="158876"/>
                                      </a:lnTo>
                                      <a:lnTo>
                                        <a:pt x="347472" y="211708"/>
                                      </a:lnTo>
                                      <a:lnTo>
                                        <a:pt x="433831" y="86359"/>
                                      </a:lnTo>
                                      <a:lnTo>
                                        <a:pt x="3084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0504D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" name="Graphic 10"/>
                              <wps:cNvSpPr/>
                              <wps:spPr>
                                <a:xfrm>
                                  <a:off x="195071" y="1450976"/>
                                  <a:ext cx="434340" cy="217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340" h="217804">
                                      <a:moveTo>
                                        <a:pt x="0" y="111505"/>
                                      </a:moveTo>
                                      <a:lnTo>
                                        <a:pt x="318262" y="52958"/>
                                      </a:lnTo>
                                      <a:lnTo>
                                        <a:pt x="308483" y="0"/>
                                      </a:lnTo>
                                      <a:lnTo>
                                        <a:pt x="433831" y="86359"/>
                                      </a:lnTo>
                                      <a:lnTo>
                                        <a:pt x="347472" y="211708"/>
                                      </a:lnTo>
                                      <a:lnTo>
                                        <a:pt x="337693" y="158876"/>
                                      </a:lnTo>
                                      <a:lnTo>
                                        <a:pt x="19558" y="217423"/>
                                      </a:lnTo>
                                      <a:lnTo>
                                        <a:pt x="0" y="11150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8B3836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" name="Graphic 11"/>
                              <wps:cNvSpPr/>
                              <wps:spPr>
                                <a:xfrm>
                                  <a:off x="187451" y="969646"/>
                                  <a:ext cx="434340" cy="217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340" h="217804">
                                      <a:moveTo>
                                        <a:pt x="308483" y="0"/>
                                      </a:moveTo>
                                      <a:lnTo>
                                        <a:pt x="318262" y="52958"/>
                                      </a:lnTo>
                                      <a:lnTo>
                                        <a:pt x="0" y="111505"/>
                                      </a:lnTo>
                                      <a:lnTo>
                                        <a:pt x="19558" y="217423"/>
                                      </a:lnTo>
                                      <a:lnTo>
                                        <a:pt x="337693" y="158876"/>
                                      </a:lnTo>
                                      <a:lnTo>
                                        <a:pt x="347472" y="211708"/>
                                      </a:lnTo>
                                      <a:lnTo>
                                        <a:pt x="433831" y="86486"/>
                                      </a:lnTo>
                                      <a:lnTo>
                                        <a:pt x="3084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0504D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" name="Graphic 12"/>
                              <wps:cNvSpPr/>
                              <wps:spPr>
                                <a:xfrm>
                                  <a:off x="187451" y="969646"/>
                                  <a:ext cx="434340" cy="217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340" h="217804">
                                      <a:moveTo>
                                        <a:pt x="0" y="111505"/>
                                      </a:moveTo>
                                      <a:lnTo>
                                        <a:pt x="318262" y="52958"/>
                                      </a:lnTo>
                                      <a:lnTo>
                                        <a:pt x="308483" y="0"/>
                                      </a:lnTo>
                                      <a:lnTo>
                                        <a:pt x="433831" y="86486"/>
                                      </a:lnTo>
                                      <a:lnTo>
                                        <a:pt x="347472" y="211708"/>
                                      </a:lnTo>
                                      <a:lnTo>
                                        <a:pt x="337693" y="158876"/>
                                      </a:lnTo>
                                      <a:lnTo>
                                        <a:pt x="19558" y="217423"/>
                                      </a:lnTo>
                                      <a:lnTo>
                                        <a:pt x="0" y="11150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8B3836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" name="Graphic 13"/>
                              <wps:cNvSpPr/>
                              <wps:spPr>
                                <a:xfrm>
                                  <a:off x="1958720" y="989966"/>
                                  <a:ext cx="463550" cy="5289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63550" h="528955">
                                      <a:moveTo>
                                        <a:pt x="23621" y="0"/>
                                      </a:moveTo>
                                      <a:lnTo>
                                        <a:pt x="0" y="202945"/>
                                      </a:lnTo>
                                      <a:lnTo>
                                        <a:pt x="56641" y="158114"/>
                                      </a:lnTo>
                                      <a:lnTo>
                                        <a:pt x="350138" y="528827"/>
                                      </a:lnTo>
                                      <a:lnTo>
                                        <a:pt x="463422" y="439038"/>
                                      </a:lnTo>
                                      <a:lnTo>
                                        <a:pt x="169925" y="68452"/>
                                      </a:lnTo>
                                      <a:lnTo>
                                        <a:pt x="226567" y="23621"/>
                                      </a:lnTo>
                                      <a:lnTo>
                                        <a:pt x="236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BBA58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" name="Graphic 14"/>
                              <wps:cNvSpPr/>
                              <wps:spPr>
                                <a:xfrm>
                                  <a:off x="1958720" y="989966"/>
                                  <a:ext cx="463550" cy="5289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63550" h="528955">
                                      <a:moveTo>
                                        <a:pt x="350138" y="528827"/>
                                      </a:moveTo>
                                      <a:lnTo>
                                        <a:pt x="56641" y="158114"/>
                                      </a:lnTo>
                                      <a:lnTo>
                                        <a:pt x="0" y="202945"/>
                                      </a:lnTo>
                                      <a:lnTo>
                                        <a:pt x="23621" y="0"/>
                                      </a:lnTo>
                                      <a:lnTo>
                                        <a:pt x="226567" y="23621"/>
                                      </a:lnTo>
                                      <a:lnTo>
                                        <a:pt x="169925" y="68452"/>
                                      </a:lnTo>
                                      <a:lnTo>
                                        <a:pt x="463422" y="439038"/>
                                      </a:lnTo>
                                      <a:lnTo>
                                        <a:pt x="350138" y="52882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70883E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" name="Graphic 15"/>
                              <wps:cNvSpPr/>
                              <wps:spPr>
                                <a:xfrm>
                                  <a:off x="1169161" y="1049275"/>
                                  <a:ext cx="266700" cy="3511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6700" h="351155">
                                      <a:moveTo>
                                        <a:pt x="220090" y="0"/>
                                      </a:moveTo>
                                      <a:lnTo>
                                        <a:pt x="70866" y="46355"/>
                                      </a:lnTo>
                                      <a:lnTo>
                                        <a:pt x="119761" y="72009"/>
                                      </a:lnTo>
                                      <a:lnTo>
                                        <a:pt x="0" y="299720"/>
                                      </a:lnTo>
                                      <a:lnTo>
                                        <a:pt x="97790" y="351028"/>
                                      </a:lnTo>
                                      <a:lnTo>
                                        <a:pt x="217551" y="123444"/>
                                      </a:lnTo>
                                      <a:lnTo>
                                        <a:pt x="266446" y="149225"/>
                                      </a:lnTo>
                                      <a:lnTo>
                                        <a:pt x="2200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4F81BC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" name="Graphic 16"/>
                              <wps:cNvSpPr/>
                              <wps:spPr>
                                <a:xfrm>
                                  <a:off x="1169161" y="1049275"/>
                                  <a:ext cx="266700" cy="3511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6700" h="351155">
                                      <a:moveTo>
                                        <a:pt x="0" y="299720"/>
                                      </a:moveTo>
                                      <a:lnTo>
                                        <a:pt x="119761" y="72009"/>
                                      </a:lnTo>
                                      <a:lnTo>
                                        <a:pt x="70866" y="46355"/>
                                      </a:lnTo>
                                      <a:lnTo>
                                        <a:pt x="220090" y="0"/>
                                      </a:lnTo>
                                      <a:lnTo>
                                        <a:pt x="266446" y="149225"/>
                                      </a:lnTo>
                                      <a:lnTo>
                                        <a:pt x="217551" y="123444"/>
                                      </a:lnTo>
                                      <a:lnTo>
                                        <a:pt x="97790" y="351028"/>
                                      </a:lnTo>
                                      <a:lnTo>
                                        <a:pt x="0" y="29972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385D89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91DB211" id="Group 2" o:spid="_x0000_s1026" style="width:233.6pt;height:148.1pt;mso-position-horizontal-relative:char;mso-position-vertical-relative:line" coordsize="29667,1880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8" o:spid="_x0000_s1027" type="#_x0000_t75" style="position:absolute;width:29664;height:188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">
                        <v:imagedata r:id="rId16" o:title="Winkel mit Modem"/>
                      </v:shape>
                      <v:shape id="Graphic 9" o:spid="_x0000_s1028" style="position:absolute;left:1950;top:14509;width:4344;height:2178;visibility:visible;mso-wrap-style:square;v-text-anchor:top" coordsize="434340,2178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" path="m308483,r9779,52958l,111505,19558,217423,337693,158876r9779,52832l433831,86359,308483,xe" fillcolor="#c0504d" stroked="f">
                        <v:path arrowok="t"/>
                      </v:shape>
                      <v:shape id="Graphic 10" o:spid="_x0000_s1029" style="position:absolute;left:1950;top:14509;width:4344;height:2178;visibility:visible;mso-wrap-style:square;v-text-anchor:top" coordsize="434340,2178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" path="m,111505l318262,52958,308483,,433831,86359,347472,211708r-9779,-52832l19558,217423,,111505xe" filled="f" strokecolor="#8b3836" strokeweight="2pt">
                        <v:path arrowok="t"/>
                      </v:shape>
                      <v:shape id="Graphic 11" o:spid="_x0000_s1030" style="position:absolute;left:1874;top:9696;width:4343;height:2178;visibility:visible;mso-wrap-style:square;v-text-anchor:top" coordsize="434340,2178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" path="m308483,r9779,52958l,111505,19558,217423,337693,158876r9779,52832l433831,86486,308483,xe" fillcolor="#c0504d" stroked="f">
                        <v:path arrowok="t"/>
                      </v:shape>
                      <v:shape id="Graphic 12" o:spid="_x0000_s1031" style="position:absolute;left:1874;top:9696;width:4343;height:2178;visibility:visible;mso-wrap-style:square;v-text-anchor:top" coordsize="434340,2178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" path="m,111505l318262,52958,308483,,433831,86486,347472,211708r-9779,-52832l19558,217423,,111505xe" filled="f" strokecolor="#8b3836" strokeweight="2pt">
                        <v:path arrowok="t"/>
                      </v:shape>
                      <v:shape id="Graphic 13" o:spid="_x0000_s1032" style="position:absolute;left:19587;top:9899;width:4635;height:5290;visibility:visible;mso-wrap-style:square;v-text-anchor:top" coordsize="463550,528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" path="m23621,l,202945,56641,158114,350138,528827,463422,439038,169925,68452,226567,23621,23621,xe" fillcolor="#9bba58" stroked="f">
                        <v:path arrowok="t"/>
                      </v:shape>
                      <v:shape id="Graphic 14" o:spid="_x0000_s1033" style="position:absolute;left:19587;top:9899;width:4635;height:5290;visibility:visible;mso-wrap-style:square;v-text-anchor:top" coordsize="463550,528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" path="m350138,528827l56641,158114,,202945,23621,,226567,23621,169925,68452,463422,439038,350138,528827xe" filled="f" strokecolor="#70883e" strokeweight="2pt">
                        <v:path arrowok="t"/>
                      </v:shape>
                      <v:shape id="Graphic 15" o:spid="_x0000_s1034" style="position:absolute;left:11691;top:10492;width:2667;height:3512;visibility:visible;mso-wrap-style:square;v-text-anchor:top" coordsize="266700,35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" path="m220090,l70866,46355r48895,25654l,299720r97790,51308l217551,123444r48895,25781l220090,xe" fillcolor="#4f81bc" stroked="f">
                        <v:path arrowok="t"/>
                      </v:shape>
                      <v:shape id="Graphic 16" o:spid="_x0000_s1035" style="position:absolute;left:11691;top:10492;width:2667;height:3512;visibility:visible;mso-wrap-style:square;v-text-anchor:top" coordsize="266700,35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" path="m,299720l119761,72009,70866,46355,220090,r46356,149225l217551,123444,97790,351028,,299720xe" filled="f" strokecolor="#385d89" strokeweight="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673117" w14:paraId="6E6F5DAC" w14:textId="77777777" w:rsidTr="00FC4C85">
        <w:trPr>
          <w:trHeight w:val="3144"/>
        </w:trPr>
        <w:tc>
          <w:tcPr>
            <w:tcW w:w="3776" w:type="dxa"/>
          </w:tcPr>
          <w:p w14:paraId="0A8D6E0E" w14:textId="77777777" w:rsidR="00ED23C1" w:rsidRDefault="00ED23C1" w:rsidP="00FC4C85">
            <w:pPr>
              <w:pStyle w:val="TableParagraph"/>
              <w:spacing w:before="19" w:line="225" w:lineRule="auto"/>
              <w:rPr>
                <w:b/>
                <w:sz w:val="24"/>
              </w:rPr>
            </w:pPr>
          </w:p>
          <w:p w14:paraId="2CE6BB8B" w14:textId="09ED4C23" w:rsidR="00673117" w:rsidRPr="00451713" w:rsidRDefault="00451713" w:rsidP="00FC4C85">
            <w:pPr>
              <w:pStyle w:val="TableParagraph"/>
              <w:spacing w:before="19" w:line="225" w:lineRule="auto"/>
              <w:rPr>
                <w:sz w:val="24"/>
                <w:lang w:val="nl-NL"/>
              </w:rPr>
            </w:pPr>
            <w:r w:rsidRPr="00451713">
              <w:rPr>
                <w:spacing w:val="-2"/>
                <w:sz w:val="24"/>
                <w:lang w:val="nl-NL"/>
              </w:rPr>
              <w:t xml:space="preserve">Montagesituatie en serieel leggen van kabels </w:t>
            </w:r>
            <w:r w:rsidR="00673117">
              <w:rPr>
                <w:noProof/>
                <w:spacing w:val="1"/>
                <w:sz w:val="24"/>
              </w:rPr>
              <w:drawing>
                <wp:inline distT="0" distB="0" distL="0" distR="0" wp14:anchorId="1AC543EE" wp14:editId="1CCBCA12">
                  <wp:extent cx="214630" cy="163195"/>
                  <wp:effectExtent l="0" t="0" r="0" b="0"/>
                  <wp:docPr id="71" name="Picture 7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AB591F3" w14:textId="32E1B4B7" w:rsidR="00673117" w:rsidRDefault="00451713" w:rsidP="00FC4C85">
            <w:pPr>
              <w:pStyle w:val="TableParagraph"/>
              <w:tabs>
                <w:tab w:val="left" w:pos="2143"/>
              </w:tabs>
              <w:spacing w:before="10"/>
              <w:rPr>
                <w:sz w:val="24"/>
              </w:rPr>
            </w:pPr>
            <w:r w:rsidRPr="00451713">
              <w:rPr>
                <w:spacing w:val="-4"/>
                <w:sz w:val="24"/>
              </w:rPr>
              <w:t>en stroomvoorziening.</w:t>
            </w:r>
            <w:r w:rsidR="00673117">
              <w:rPr>
                <w:noProof/>
                <w:position w:val="-3"/>
                <w:sz w:val="24"/>
              </w:rPr>
              <w:drawing>
                <wp:inline distT="0" distB="0" distL="0" distR="0" wp14:anchorId="5113C864" wp14:editId="7EFB727A">
                  <wp:extent cx="214630" cy="163322"/>
                  <wp:effectExtent l="0" t="0" r="0" b="0"/>
                  <wp:docPr id="78" name="Picture 7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3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17" w:type="dxa"/>
          </w:tcPr>
          <w:p w14:paraId="12ACDD13" w14:textId="77777777" w:rsidR="00673117" w:rsidRDefault="00673117" w:rsidP="00FC4C85">
            <w:pPr>
              <w:pStyle w:val="TableParagraph"/>
              <w:spacing w:before="86"/>
              <w:ind w:left="0"/>
              <w:rPr>
                <w:rFonts w:ascii="Times New Roman"/>
                <w:sz w:val="20"/>
              </w:rPr>
            </w:pPr>
          </w:p>
          <w:p w14:paraId="0CA9F02B" w14:textId="77777777" w:rsidR="00673117" w:rsidRDefault="00673117" w:rsidP="00FC4C85">
            <w:pPr>
              <w:pStyle w:val="TableParagraph"/>
              <w:spacing w:before="0"/>
              <w:ind w:left="10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0F639D79" wp14:editId="7B9CD4D7">
                      <wp:extent cx="2967355" cy="1626870"/>
                      <wp:effectExtent l="0" t="0" r="0" b="1905"/>
                      <wp:docPr id="20" name="Group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967355" cy="1626870"/>
                                <a:chOff x="0" y="0"/>
                                <a:chExt cx="2967355" cy="162687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1" name="Image 20" descr="C:\Users\tv0718\AppData\Local\Microsoft\Windows\INetCache\Content.Word\Übersicht.jpg"/>
                                <pic:cNvPicPr/>
                              </pic:nvPicPr>
                              <pic:blipFill>
                                <a:blip r:embed="rId1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967354" cy="161289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2" name="Image 21"/>
                                <pic:cNvPicPr/>
                              </pic:nvPicPr>
                              <pic:blipFill>
                                <a:blip r:embed="rId2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03960" y="292100"/>
                                  <a:ext cx="214629" cy="16319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3" name="Image 22"/>
                                <pic:cNvPicPr/>
                              </pic:nvPicPr>
                              <pic:blipFill>
                                <a:blip r:embed="rId21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527936" y="778001"/>
                                  <a:ext cx="182372" cy="19037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4" name="Image 23"/>
                                <pic:cNvPicPr/>
                              </pic:nvPicPr>
                              <pic:blipFill>
                                <a:blip r:embed="rId22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485900" y="226313"/>
                                  <a:ext cx="217550" cy="15938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5" name="Image 24"/>
                                <pic:cNvPicPr/>
                              </pic:nvPicPr>
                              <pic:blipFill>
                                <a:blip r:embed="rId2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446786" y="1459611"/>
                                  <a:ext cx="213232" cy="16713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816091F" id="Group 20" o:spid="_x0000_s1026" style="width:233.65pt;height:128.1pt;mso-position-horizontal-relative:char;mso-position-vertical-relative:line" coordsize="29673,16268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">
                      <v:shape id="Image 20" o:spid="_x0000_s1027" type="#_x0000_t75" style="position:absolute;width:29673;height:161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">
                        <v:imagedata r:id="rId24" o:title="Übersicht"/>
                      </v:shape>
                      <v:shape id="Image 21" o:spid="_x0000_s1028" type="#_x0000_t75" style="position:absolute;left:12039;top:2921;width:2146;height:16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">
                        <v:imagedata r:id="rId25" o:title=""/>
                      </v:shape>
                      <v:shape id="Image 22" o:spid="_x0000_s1029" type="#_x0000_t75" style="position:absolute;left:15279;top:7780;width:1824;height:19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">
                        <v:imagedata r:id="rId26" o:title=""/>
                      </v:shape>
                      <v:shape id="Image 23" o:spid="_x0000_s1030" type="#_x0000_t75" style="position:absolute;left:14859;top:2263;width:2175;height:15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">
                        <v:imagedata r:id="rId27" o:title=""/>
                      </v:shape>
                      <v:shape id="Image 24" o:spid="_x0000_s1031" type="#_x0000_t75" style="position:absolute;left:4467;top:14596;width:2133;height:16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">
                        <v:imagedata r:id="rId28" o:title="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673117" w14:paraId="33997E3F" w14:textId="77777777" w:rsidTr="00FC4C85">
        <w:trPr>
          <w:trHeight w:val="3595"/>
        </w:trPr>
        <w:tc>
          <w:tcPr>
            <w:tcW w:w="3776" w:type="dxa"/>
          </w:tcPr>
          <w:p w14:paraId="416992F2" w14:textId="6FCAC40E" w:rsidR="00673117" w:rsidRDefault="003E1F3E" w:rsidP="00FC4C85">
            <w:pPr>
              <w:pStyle w:val="TableParagraph"/>
              <w:spacing w:before="24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 xml:space="preserve"> </w:t>
            </w:r>
          </w:p>
          <w:p w14:paraId="0A372F1A" w14:textId="264DDE43" w:rsidR="00673117" w:rsidRDefault="006C7605" w:rsidP="00FC4C85">
            <w:pPr>
              <w:pStyle w:val="TableParagraph"/>
              <w:rPr>
                <w:sz w:val="24"/>
              </w:rPr>
            </w:pPr>
            <w:r w:rsidRPr="006C7605">
              <w:rPr>
                <w:sz w:val="24"/>
              </w:rPr>
              <w:t xml:space="preserve">Kabel </w:t>
            </w:r>
            <w:r>
              <w:rPr>
                <w:sz w:val="24"/>
              </w:rPr>
              <w:t>loop</w:t>
            </w:r>
            <w:r w:rsidRPr="006C7605">
              <w:rPr>
                <w:sz w:val="24"/>
              </w:rPr>
              <w:t xml:space="preserve"> Ethernet </w:t>
            </w:r>
            <w:r w:rsidR="00673117">
              <w:rPr>
                <w:noProof/>
                <w:spacing w:val="-8"/>
                <w:position w:val="-5"/>
                <w:sz w:val="24"/>
              </w:rPr>
              <w:drawing>
                <wp:inline distT="0" distB="0" distL="0" distR="0" wp14:anchorId="4A9E2A8D" wp14:editId="30D3332C">
                  <wp:extent cx="214630" cy="163195"/>
                  <wp:effectExtent l="0" t="0" r="0" b="0"/>
                  <wp:docPr id="79" name="Picture 7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17" w:type="dxa"/>
          </w:tcPr>
          <w:p w14:paraId="02169C1E" w14:textId="77777777" w:rsidR="00673117" w:rsidRDefault="00673117" w:rsidP="00FC4C85">
            <w:pPr>
              <w:pStyle w:val="TableParagraph"/>
              <w:spacing w:before="86"/>
              <w:ind w:left="0"/>
              <w:rPr>
                <w:rFonts w:ascii="Times New Roman"/>
                <w:sz w:val="20"/>
              </w:rPr>
            </w:pPr>
          </w:p>
          <w:p w14:paraId="386FC9B2" w14:textId="77777777" w:rsidR="00673117" w:rsidRDefault="00673117" w:rsidP="00FC4C85">
            <w:pPr>
              <w:pStyle w:val="TableParagraph"/>
              <w:spacing w:before="0"/>
              <w:ind w:left="10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315EF18E" wp14:editId="2265B4DF">
                      <wp:extent cx="2926080" cy="1903095"/>
                      <wp:effectExtent l="0" t="0" r="0" b="1905"/>
                      <wp:docPr id="26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926080" cy="1903095"/>
                                <a:chOff x="0" y="0"/>
                                <a:chExt cx="2926080" cy="190309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7" name="Image 27" descr="C:\Users\tv0718\AppData\Local\Microsoft\Windows\INetCache\Content.Word\Ethernetkabel.jpg"/>
                                <pic:cNvPicPr/>
                              </pic:nvPicPr>
                              <pic:blipFill>
                                <a:blip r:embed="rId3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925572" cy="190309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8" name="Image 28"/>
                                <pic:cNvPicPr/>
                              </pic:nvPicPr>
                              <pic:blipFill>
                                <a:blip r:embed="rId2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90169" y="1466850"/>
                                  <a:ext cx="214629" cy="16319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1929129" y="232536"/>
                                  <a:ext cx="328930" cy="1987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28930" h="198755">
                                      <a:moveTo>
                                        <a:pt x="229489" y="0"/>
                                      </a:moveTo>
                                      <a:lnTo>
                                        <a:pt x="229489" y="49657"/>
                                      </a:lnTo>
                                      <a:lnTo>
                                        <a:pt x="0" y="49657"/>
                                      </a:lnTo>
                                      <a:lnTo>
                                        <a:pt x="0" y="148971"/>
                                      </a:lnTo>
                                      <a:lnTo>
                                        <a:pt x="229489" y="148971"/>
                                      </a:lnTo>
                                      <a:lnTo>
                                        <a:pt x="229489" y="198755"/>
                                      </a:lnTo>
                                      <a:lnTo>
                                        <a:pt x="328930" y="99314"/>
                                      </a:lnTo>
                                      <a:lnTo>
                                        <a:pt x="2294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BBA58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0" name="Graphic 30"/>
                              <wps:cNvSpPr/>
                              <wps:spPr>
                                <a:xfrm>
                                  <a:off x="1929129" y="232536"/>
                                  <a:ext cx="328930" cy="1987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28930" h="198755">
                                      <a:moveTo>
                                        <a:pt x="0" y="49657"/>
                                      </a:moveTo>
                                      <a:lnTo>
                                        <a:pt x="229489" y="49657"/>
                                      </a:lnTo>
                                      <a:lnTo>
                                        <a:pt x="229489" y="0"/>
                                      </a:lnTo>
                                      <a:lnTo>
                                        <a:pt x="328930" y="99314"/>
                                      </a:lnTo>
                                      <a:lnTo>
                                        <a:pt x="229489" y="198755"/>
                                      </a:lnTo>
                                      <a:lnTo>
                                        <a:pt x="229489" y="148971"/>
                                      </a:lnTo>
                                      <a:lnTo>
                                        <a:pt x="0" y="148971"/>
                                      </a:lnTo>
                                      <a:lnTo>
                                        <a:pt x="0" y="4965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70883E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329FC71" id="Group 26" o:spid="_x0000_s1026" style="width:230.4pt;height:149.85pt;mso-position-horizontal-relative:char;mso-position-vertical-relative:line" coordsize="29260,1903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">
                      <v:shape id="Image 27" o:spid="_x0000_s1027" type="#_x0000_t75" style="position:absolute;width:29255;height:190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">
                        <v:imagedata r:id="rId31" o:title="Ethernetkabel"/>
                      </v:shape>
                      <v:shape id="Image 28" o:spid="_x0000_s1028" type="#_x0000_t75" style="position:absolute;left:901;top:14668;width:2146;height:16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">
                        <v:imagedata r:id="rId32" o:title=""/>
                      </v:shape>
                      <v:shape id="Graphic 29" o:spid="_x0000_s1029" style="position:absolute;left:19291;top:2325;width:3289;height:1987;visibility:visible;mso-wrap-style:square;v-text-anchor:top" coordsize="328930,198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" path="m229489,r,49657l,49657r,99314l229489,148971r,49784l328930,99314,229489,xe" fillcolor="#9bba58" stroked="f">
                        <v:path arrowok="t"/>
                      </v:shape>
                      <v:shape id="Graphic 30" o:spid="_x0000_s1030" style="position:absolute;left:19291;top:2325;width:3289;height:1987;visibility:visible;mso-wrap-style:square;v-text-anchor:top" coordsize="328930,198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" path="m,49657r229489,l229489,r99441,99314l229489,198755r,-49784l,148971,,49657xe" filled="f" strokecolor="#70883e" strokeweight="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673117" w14:paraId="5BD0DB45" w14:textId="77777777" w:rsidTr="00FC4C85">
        <w:trPr>
          <w:trHeight w:val="3362"/>
        </w:trPr>
        <w:tc>
          <w:tcPr>
            <w:tcW w:w="3776" w:type="dxa"/>
          </w:tcPr>
          <w:p w14:paraId="228CF36E" w14:textId="5E01B1F1" w:rsidR="00673117" w:rsidRPr="00F62955" w:rsidRDefault="003E1F3E" w:rsidP="00FC4C85">
            <w:pPr>
              <w:pStyle w:val="TableParagraph"/>
              <w:spacing w:before="24"/>
              <w:rPr>
                <w:b/>
                <w:sz w:val="24"/>
                <w:lang w:val="nl-NL"/>
              </w:rPr>
            </w:pPr>
            <w:r w:rsidRPr="00F62955">
              <w:rPr>
                <w:b/>
                <w:sz w:val="24"/>
                <w:lang w:val="nl-NL"/>
              </w:rPr>
              <w:t xml:space="preserve"> </w:t>
            </w:r>
          </w:p>
          <w:p w14:paraId="146393D0" w14:textId="6BEE098B" w:rsidR="00673117" w:rsidRPr="006C7605" w:rsidRDefault="006C7605" w:rsidP="00FC4C85">
            <w:pPr>
              <w:pStyle w:val="TableParagraph"/>
              <w:spacing w:before="9" w:line="235" w:lineRule="auto"/>
              <w:rPr>
                <w:sz w:val="24"/>
                <w:lang w:val="nl-NL"/>
              </w:rPr>
            </w:pPr>
            <w:r w:rsidRPr="006C7605">
              <w:rPr>
                <w:spacing w:val="-2"/>
                <w:sz w:val="24"/>
                <w:lang w:val="nl-NL"/>
              </w:rPr>
              <w:t xml:space="preserve">Leid de Ethernet-kabel door de rubberen doorvoer </w:t>
            </w:r>
            <w:r w:rsidR="00673117" w:rsidRPr="006C7605">
              <w:rPr>
                <w:position w:val="2"/>
                <w:sz w:val="24"/>
                <w:lang w:val="nl-NL"/>
              </w:rPr>
              <w:t>…</w:t>
            </w:r>
            <w:r w:rsidR="00673117" w:rsidRPr="006C7605">
              <w:rPr>
                <w:spacing w:val="40"/>
                <w:position w:val="2"/>
                <w:sz w:val="24"/>
                <w:lang w:val="nl-NL"/>
              </w:rPr>
              <w:t xml:space="preserve"> </w:t>
            </w:r>
            <w:r w:rsidR="00673117">
              <w:rPr>
                <w:noProof/>
                <w:spacing w:val="10"/>
                <w:sz w:val="24"/>
              </w:rPr>
              <w:drawing>
                <wp:inline distT="0" distB="0" distL="0" distR="0" wp14:anchorId="32D89226" wp14:editId="396B8C0E">
                  <wp:extent cx="214630" cy="163194"/>
                  <wp:effectExtent l="0" t="0" r="0" b="0"/>
                  <wp:docPr id="31" name="Image 3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Image 31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1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17" w:type="dxa"/>
          </w:tcPr>
          <w:p w14:paraId="4B2A45AA" w14:textId="77777777" w:rsidR="00673117" w:rsidRPr="006C7605" w:rsidRDefault="00673117" w:rsidP="00FC4C85">
            <w:pPr>
              <w:pStyle w:val="TableParagraph"/>
              <w:spacing w:before="85"/>
              <w:ind w:left="0"/>
              <w:rPr>
                <w:rFonts w:ascii="Times New Roman"/>
                <w:sz w:val="20"/>
                <w:lang w:val="nl-NL"/>
              </w:rPr>
            </w:pPr>
          </w:p>
          <w:p w14:paraId="2FBF5FF4" w14:textId="77777777" w:rsidR="00673117" w:rsidRDefault="00673117" w:rsidP="00FC4C85">
            <w:pPr>
              <w:pStyle w:val="TableParagraph"/>
              <w:spacing w:before="0"/>
              <w:ind w:left="10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6DE8BD2A" wp14:editId="14ADEA6C">
                      <wp:extent cx="2889250" cy="1757045"/>
                      <wp:effectExtent l="0" t="0" r="0" b="5080"/>
                      <wp:docPr id="32" name="Group 32" descr="C:\Users\tv0718\AppData\Local\Microsoft\Windows\INetCache\Content.Word\Ethernet duch Muffe.jp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889250" cy="1757045"/>
                                <a:chOff x="0" y="0"/>
                                <a:chExt cx="2889250" cy="17570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3" name="Image 33" descr="C:\Users\tv0718\AppData\Local\Microsoft\Windows\INetCache\Content.Word\Ethernet duch Muffe.jpg"/>
                                <pic:cNvPicPr/>
                              </pic:nvPicPr>
                              <pic:blipFill>
                                <a:blip r:embed="rId3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888996" cy="175704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34" name="Graphic 34"/>
                              <wps:cNvSpPr/>
                              <wps:spPr>
                                <a:xfrm>
                                  <a:off x="410463" y="642188"/>
                                  <a:ext cx="377825" cy="3143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77825" h="314325">
                                      <a:moveTo>
                                        <a:pt x="73533" y="0"/>
                                      </a:moveTo>
                                      <a:lnTo>
                                        <a:pt x="0" y="131190"/>
                                      </a:lnTo>
                                      <a:lnTo>
                                        <a:pt x="209296" y="248665"/>
                                      </a:lnTo>
                                      <a:lnTo>
                                        <a:pt x="172593" y="314197"/>
                                      </a:lnTo>
                                      <a:lnTo>
                                        <a:pt x="377444" y="256539"/>
                                      </a:lnTo>
                                      <a:lnTo>
                                        <a:pt x="319659" y="51688"/>
                                      </a:lnTo>
                                      <a:lnTo>
                                        <a:pt x="282956" y="117347"/>
                                      </a:lnTo>
                                      <a:lnTo>
                                        <a:pt x="735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BBA58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410463" y="642188"/>
                                  <a:ext cx="377825" cy="3143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77825" h="314325">
                                      <a:moveTo>
                                        <a:pt x="73533" y="0"/>
                                      </a:moveTo>
                                      <a:lnTo>
                                        <a:pt x="282956" y="117347"/>
                                      </a:lnTo>
                                      <a:lnTo>
                                        <a:pt x="319659" y="51688"/>
                                      </a:lnTo>
                                      <a:lnTo>
                                        <a:pt x="377444" y="256539"/>
                                      </a:lnTo>
                                      <a:lnTo>
                                        <a:pt x="172593" y="314197"/>
                                      </a:lnTo>
                                      <a:lnTo>
                                        <a:pt x="209296" y="248665"/>
                                      </a:lnTo>
                                      <a:lnTo>
                                        <a:pt x="0" y="131190"/>
                                      </a:lnTo>
                                      <a:lnTo>
                                        <a:pt x="735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70883E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6AC8A0" id="Group 32" o:spid="_x0000_s1026" style="width:227.5pt;height:138.35pt;mso-position-horizontal-relative:char;mso-position-vertical-relative:line" coordsize="28892,1757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">
                      <v:shape id="Image 33" o:spid="_x0000_s1027" type="#_x0000_t75" style="position:absolute;width:28889;height:175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">
                        <v:imagedata r:id="rId34" o:title="Ethernet duch Muffe"/>
                      </v:shape>
                      <v:shape id="Graphic 34" o:spid="_x0000_s1028" style="position:absolute;left:4104;top:6421;width:3778;height:3144;visibility:visible;mso-wrap-style:square;v-text-anchor:top" coordsize="377825,314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" path="m73533,l,131190,209296,248665r-36703,65532l377444,256539,319659,51688r-36703,65659l73533,xe" fillcolor="#9bba58" stroked="f">
                        <v:path arrowok="t"/>
                      </v:shape>
                      <v:shape id="Graphic 35" o:spid="_x0000_s1029" style="position:absolute;left:4104;top:6421;width:3778;height:3144;visibility:visible;mso-wrap-style:square;v-text-anchor:top" coordsize="377825,314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" path="m73533,l282956,117347,319659,51688r57785,204851l172593,314197r36703,-65532l,131190,73533,xe" filled="f" strokecolor="#70883e" strokeweight="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15214E05" w14:textId="77777777" w:rsidR="00673117" w:rsidRDefault="00673117" w:rsidP="00673117">
      <w:pPr>
        <w:pStyle w:val="BodyText"/>
        <w:rPr>
          <w:rFonts w:ascii="Times New Roman"/>
          <w:sz w:val="8"/>
        </w:r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76"/>
        <w:gridCol w:w="5017"/>
      </w:tblGrid>
      <w:tr w:rsidR="00673117" w14:paraId="193D27EC" w14:textId="77777777" w:rsidTr="00FC4C85">
        <w:trPr>
          <w:trHeight w:val="3414"/>
        </w:trPr>
        <w:tc>
          <w:tcPr>
            <w:tcW w:w="3776" w:type="dxa"/>
          </w:tcPr>
          <w:p w14:paraId="39BAD5E1" w14:textId="60FA8631" w:rsidR="00673117" w:rsidRPr="00F62955" w:rsidRDefault="003E1F3E" w:rsidP="00FC4C85">
            <w:pPr>
              <w:pStyle w:val="TableParagraph"/>
              <w:rPr>
                <w:b/>
                <w:sz w:val="24"/>
                <w:lang w:val="nl-NL"/>
              </w:rPr>
            </w:pPr>
            <w:r w:rsidRPr="00F62955">
              <w:rPr>
                <w:b/>
                <w:sz w:val="24"/>
                <w:lang w:val="nl-NL"/>
              </w:rPr>
              <w:t xml:space="preserve"> </w:t>
            </w:r>
          </w:p>
          <w:p w14:paraId="4FABFE31" w14:textId="636F1EBD" w:rsidR="00673117" w:rsidRPr="006C7605" w:rsidRDefault="00673117" w:rsidP="00FC4C85">
            <w:pPr>
              <w:pStyle w:val="TableParagraph"/>
              <w:spacing w:line="244" w:lineRule="auto"/>
              <w:rPr>
                <w:sz w:val="24"/>
                <w:lang w:val="nl-NL"/>
              </w:rPr>
            </w:pPr>
            <w:r w:rsidRPr="006C7605">
              <w:rPr>
                <w:sz w:val="24"/>
                <w:lang w:val="nl-NL"/>
              </w:rPr>
              <w:t>…</w:t>
            </w:r>
            <w:r w:rsidR="006C7605" w:rsidRPr="006C7605">
              <w:rPr>
                <w:lang w:val="nl-NL"/>
              </w:rPr>
              <w:t xml:space="preserve"> </w:t>
            </w:r>
            <w:r w:rsidR="006C7605" w:rsidRPr="006C7605">
              <w:rPr>
                <w:sz w:val="24"/>
                <w:lang w:val="nl-NL"/>
              </w:rPr>
              <w:t>en sluit de Ethernet-kabel aan op het voorpaneel.</w:t>
            </w:r>
            <w:r>
              <w:rPr>
                <w:noProof/>
                <w:spacing w:val="-6"/>
                <w:position w:val="-4"/>
                <w:sz w:val="24"/>
              </w:rPr>
              <w:drawing>
                <wp:inline distT="0" distB="0" distL="0" distR="0" wp14:anchorId="6F06F5F1" wp14:editId="79160E0A">
                  <wp:extent cx="214630" cy="163195"/>
                  <wp:effectExtent l="0" t="0" r="0" b="0"/>
                  <wp:docPr id="40" name="Image 4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 40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17" w:type="dxa"/>
          </w:tcPr>
          <w:p w14:paraId="14437565" w14:textId="77777777" w:rsidR="00673117" w:rsidRPr="006C7605" w:rsidRDefault="00673117" w:rsidP="00FC4C85">
            <w:pPr>
              <w:pStyle w:val="TableParagraph"/>
              <w:spacing w:before="67"/>
              <w:ind w:left="0"/>
              <w:rPr>
                <w:rFonts w:ascii="Times New Roman"/>
                <w:sz w:val="20"/>
                <w:lang w:val="nl-NL"/>
              </w:rPr>
            </w:pPr>
          </w:p>
          <w:p w14:paraId="7AFB6420" w14:textId="77777777" w:rsidR="00673117" w:rsidRDefault="00673117" w:rsidP="00FC4C85">
            <w:pPr>
              <w:pStyle w:val="TableParagraph"/>
              <w:spacing w:before="0"/>
              <w:ind w:left="10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5E25A0A0" wp14:editId="648FF1DD">
                      <wp:extent cx="1258570" cy="1785620"/>
                      <wp:effectExtent l="0" t="0" r="0" b="5080"/>
                      <wp:docPr id="41" name="Group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58570" cy="1785620"/>
                                <a:chOff x="0" y="0"/>
                                <a:chExt cx="1258570" cy="178562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2" name="Image 42" descr="C:\Users\tv0718\AppData\Local\Microsoft\Windows\INetCache\Content.Word\Ethernetanschluss.jpg"/>
                                <pic:cNvPicPr/>
                              </pic:nvPicPr>
                              <pic:blipFill>
                                <a:blip r:embed="rId36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58570" cy="178562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3" name="Image 43"/>
                                <pic:cNvPicPr/>
                              </pic:nvPicPr>
                              <pic:blipFill>
                                <a:blip r:embed="rId3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61289" y="296545"/>
                                  <a:ext cx="244348" cy="25031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E032C89" id="Group 41" o:spid="_x0000_s1026" style="width:99.1pt;height:140.6pt;mso-position-horizontal-relative:char;mso-position-vertical-relative:line" coordsize="12585,17856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">
                      <v:shape id="Image 42" o:spid="_x0000_s1027" type="#_x0000_t75" style="position:absolute;width:12585;height:178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">
                        <v:imagedata r:id="rId38" o:title="Ethernetanschluss"/>
                      </v:shape>
                      <v:shape id="Image 43" o:spid="_x0000_s1028" type="#_x0000_t75" style="position:absolute;left:1612;top:2965;width:2444;height:25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">
                        <v:imagedata r:id="rId39" o:title="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673117" w14:paraId="262F2D89" w14:textId="77777777" w:rsidTr="00FC4C85">
        <w:trPr>
          <w:trHeight w:val="3458"/>
        </w:trPr>
        <w:tc>
          <w:tcPr>
            <w:tcW w:w="3776" w:type="dxa"/>
          </w:tcPr>
          <w:p w14:paraId="5A314BCB" w14:textId="09842428" w:rsidR="00673117" w:rsidRPr="00F62955" w:rsidRDefault="003E1F3E" w:rsidP="00FC4C85">
            <w:pPr>
              <w:pStyle w:val="TableParagraph"/>
              <w:rPr>
                <w:b/>
                <w:sz w:val="24"/>
                <w:lang w:val="nl-NL"/>
              </w:rPr>
            </w:pPr>
            <w:r w:rsidRPr="00F62955">
              <w:rPr>
                <w:b/>
                <w:sz w:val="24"/>
                <w:lang w:val="nl-NL"/>
              </w:rPr>
              <w:lastRenderedPageBreak/>
              <w:t xml:space="preserve"> </w:t>
            </w:r>
          </w:p>
          <w:p w14:paraId="30359A64" w14:textId="4AB2900E" w:rsidR="00673117" w:rsidRPr="0006521B" w:rsidRDefault="0006521B" w:rsidP="00FC4C85">
            <w:pPr>
              <w:pStyle w:val="TableParagraph"/>
              <w:spacing w:before="14" w:line="230" w:lineRule="auto"/>
              <w:rPr>
                <w:sz w:val="24"/>
                <w:lang w:val="nl-NL"/>
              </w:rPr>
            </w:pPr>
            <w:r w:rsidRPr="0006521B">
              <w:rPr>
                <w:sz w:val="24"/>
                <w:lang w:val="nl-NL"/>
              </w:rPr>
              <w:t xml:space="preserve">De kabel voor de seriële verbinding wordt op de stekker </w:t>
            </w:r>
            <w:r w:rsidR="00673117" w:rsidRPr="0006521B">
              <w:rPr>
                <w:position w:val="1"/>
                <w:sz w:val="24"/>
                <w:lang w:val="nl-NL"/>
              </w:rPr>
              <w:t>„XRDA“</w:t>
            </w:r>
            <w:r w:rsidRPr="0006521B">
              <w:rPr>
                <w:sz w:val="24"/>
                <w:lang w:val="nl-NL"/>
              </w:rPr>
              <w:t>gestoken</w:t>
            </w:r>
            <w:r w:rsidR="00673117" w:rsidRPr="0006521B">
              <w:rPr>
                <w:position w:val="1"/>
                <w:sz w:val="24"/>
                <w:lang w:val="nl-NL"/>
              </w:rPr>
              <w:t>.</w:t>
            </w:r>
            <w:r w:rsidR="00673117" w:rsidRPr="0006521B">
              <w:rPr>
                <w:spacing w:val="49"/>
                <w:position w:val="1"/>
                <w:sz w:val="24"/>
                <w:lang w:val="nl-NL"/>
              </w:rPr>
              <w:t xml:space="preserve"> </w:t>
            </w:r>
            <w:r w:rsidR="00673117">
              <w:rPr>
                <w:noProof/>
                <w:spacing w:val="-16"/>
                <w:sz w:val="24"/>
              </w:rPr>
              <w:drawing>
                <wp:inline distT="0" distB="0" distL="0" distR="0" wp14:anchorId="013EA007" wp14:editId="5A8DDFDE">
                  <wp:extent cx="214630" cy="163195"/>
                  <wp:effectExtent l="0" t="0" r="0" b="0"/>
                  <wp:docPr id="44" name="Image 4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 44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17" w:type="dxa"/>
          </w:tcPr>
          <w:p w14:paraId="1370BA89" w14:textId="77777777" w:rsidR="00673117" w:rsidRPr="0006521B" w:rsidRDefault="00673117" w:rsidP="00FC4C85">
            <w:pPr>
              <w:pStyle w:val="TableParagraph"/>
              <w:spacing w:before="67"/>
              <w:ind w:left="0"/>
              <w:rPr>
                <w:rFonts w:ascii="Times New Roman"/>
                <w:sz w:val="20"/>
                <w:lang w:val="nl-NL"/>
              </w:rPr>
            </w:pPr>
          </w:p>
          <w:p w14:paraId="66B0C2D4" w14:textId="77777777" w:rsidR="00673117" w:rsidRDefault="00673117" w:rsidP="00FC4C85">
            <w:pPr>
              <w:pStyle w:val="TableParagraph"/>
              <w:spacing w:before="0"/>
              <w:ind w:left="10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0FD231C0" wp14:editId="0DCB597C">
                      <wp:extent cx="2861310" cy="1818005"/>
                      <wp:effectExtent l="0" t="0" r="0" b="1269"/>
                      <wp:docPr id="45" name="Group 45" descr="C:\Users\tv0718\AppData\Local\Microsoft\Windows\INetCache\Content.Word\Anschluss Platine.jp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861310" cy="1818005"/>
                                <a:chOff x="0" y="0"/>
                                <a:chExt cx="2861310" cy="181800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6" name="Image 46" descr="C:\Users\tv0718\AppData\Local\Microsoft\Windows\INetCache\Content.Word\Anschluss Platine.jpg"/>
                                <pic:cNvPicPr/>
                              </pic:nvPicPr>
                              <pic:blipFill>
                                <a:blip r:embed="rId41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861310" cy="181762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686688" y="605790"/>
                                  <a:ext cx="458470" cy="2705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58470" h="270510">
                                      <a:moveTo>
                                        <a:pt x="34416" y="0"/>
                                      </a:moveTo>
                                      <a:lnTo>
                                        <a:pt x="0" y="88138"/>
                                      </a:lnTo>
                                      <a:lnTo>
                                        <a:pt x="353186" y="225933"/>
                                      </a:lnTo>
                                      <a:lnTo>
                                        <a:pt x="336041" y="270002"/>
                                      </a:lnTo>
                                      <a:lnTo>
                                        <a:pt x="458469" y="216281"/>
                                      </a:lnTo>
                                      <a:lnTo>
                                        <a:pt x="404748" y="93726"/>
                                      </a:lnTo>
                                      <a:lnTo>
                                        <a:pt x="387603" y="137795"/>
                                      </a:lnTo>
                                      <a:lnTo>
                                        <a:pt x="344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BBA58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8" name="Graphic 48"/>
                              <wps:cNvSpPr/>
                              <wps:spPr>
                                <a:xfrm>
                                  <a:off x="686688" y="605790"/>
                                  <a:ext cx="458470" cy="2705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58470" h="270510">
                                      <a:moveTo>
                                        <a:pt x="34416" y="0"/>
                                      </a:moveTo>
                                      <a:lnTo>
                                        <a:pt x="387603" y="137795"/>
                                      </a:lnTo>
                                      <a:lnTo>
                                        <a:pt x="404748" y="93726"/>
                                      </a:lnTo>
                                      <a:lnTo>
                                        <a:pt x="458469" y="216281"/>
                                      </a:lnTo>
                                      <a:lnTo>
                                        <a:pt x="336041" y="270002"/>
                                      </a:lnTo>
                                      <a:lnTo>
                                        <a:pt x="353186" y="225933"/>
                                      </a:lnTo>
                                      <a:lnTo>
                                        <a:pt x="0" y="88138"/>
                                      </a:lnTo>
                                      <a:lnTo>
                                        <a:pt x="344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70883E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7DE284D" id="Group 45" o:spid="_x0000_s1026" style="width:225.3pt;height:143.15pt;mso-position-horizontal-relative:char;mso-position-vertical-relative:line" coordsize="28613,181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">
                      <v:shape id="Image 46" o:spid="_x0000_s1027" type="#_x0000_t75" style="position:absolute;width:28613;height:181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">
                        <v:imagedata r:id="rId42" o:title="Anschluss Platine"/>
                      </v:shape>
                      <v:shape id="Graphic 47" o:spid="_x0000_s1028" style="position:absolute;left:6866;top:6057;width:4585;height:2706;visibility:visible;mso-wrap-style:square;v-text-anchor:top" coordsize="45847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" path="m34416,l,88138,353186,225933r-17145,44069l458469,216281,404748,93726r-17145,44069l34416,xe" fillcolor="#9bba58" stroked="f">
                        <v:path arrowok="t"/>
                      </v:shape>
                      <v:shape id="Graphic 48" o:spid="_x0000_s1029" style="position:absolute;left:6866;top:6057;width:4585;height:2706;visibility:visible;mso-wrap-style:square;v-text-anchor:top" coordsize="45847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" path="m34416,l387603,137795,404748,93726r53721,122555l336041,270002r17145,-44069l,88138,34416,xe" filled="f" strokecolor="#70883e" strokeweight="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673117" w14:paraId="499757D2" w14:textId="77777777" w:rsidTr="00FC4C85">
        <w:trPr>
          <w:trHeight w:val="3775"/>
        </w:trPr>
        <w:tc>
          <w:tcPr>
            <w:tcW w:w="3776" w:type="dxa"/>
          </w:tcPr>
          <w:p w14:paraId="7AF2B789" w14:textId="18A3E2E7" w:rsidR="00673117" w:rsidRPr="00F62955" w:rsidRDefault="003E1F3E" w:rsidP="00FC4C85">
            <w:pPr>
              <w:pStyle w:val="TableParagraph"/>
              <w:rPr>
                <w:b/>
                <w:sz w:val="24"/>
                <w:lang w:val="nl-NL"/>
              </w:rPr>
            </w:pPr>
            <w:r w:rsidRPr="00F62955">
              <w:rPr>
                <w:b/>
                <w:sz w:val="24"/>
                <w:lang w:val="nl-NL"/>
              </w:rPr>
              <w:t xml:space="preserve"> </w:t>
            </w:r>
          </w:p>
          <w:p w14:paraId="5480DC3F" w14:textId="77777777" w:rsidR="00533033" w:rsidRDefault="0006521B" w:rsidP="00FC4C85">
            <w:pPr>
              <w:pStyle w:val="TableParagraph"/>
              <w:spacing w:before="5" w:line="244" w:lineRule="auto"/>
              <w:ind w:right="369"/>
              <w:rPr>
                <w:sz w:val="24"/>
                <w:lang w:val="nl-NL"/>
              </w:rPr>
            </w:pPr>
            <w:r w:rsidRPr="0006521B">
              <w:rPr>
                <w:sz w:val="24"/>
                <w:lang w:val="nl-NL"/>
              </w:rPr>
              <w:t xml:space="preserve">Verwijder de stekker van de leegsensor van de melkkoeler uit de behuizing </w:t>
            </w:r>
          </w:p>
          <w:p w14:paraId="4C77E9A5" w14:textId="4FD25E84" w:rsidR="00673117" w:rsidRPr="0006521B" w:rsidRDefault="00673117" w:rsidP="00FC4C85">
            <w:pPr>
              <w:pStyle w:val="TableParagraph"/>
              <w:spacing w:before="5" w:line="244" w:lineRule="auto"/>
              <w:ind w:right="369"/>
              <w:rPr>
                <w:sz w:val="24"/>
                <w:lang w:val="nl-NL"/>
              </w:rPr>
            </w:pPr>
            <w:r w:rsidRPr="0006521B">
              <w:rPr>
                <w:sz w:val="24"/>
                <w:lang w:val="nl-NL"/>
              </w:rPr>
              <w:t>…</w:t>
            </w:r>
            <w:r w:rsidRPr="0006521B">
              <w:rPr>
                <w:spacing w:val="80"/>
                <w:sz w:val="24"/>
                <w:lang w:val="nl-NL"/>
              </w:rPr>
              <w:t xml:space="preserve"> </w:t>
            </w:r>
            <w:r>
              <w:rPr>
                <w:noProof/>
                <w:spacing w:val="-23"/>
                <w:position w:val="-3"/>
                <w:sz w:val="24"/>
              </w:rPr>
              <w:drawing>
                <wp:inline distT="0" distB="0" distL="0" distR="0" wp14:anchorId="4D34AF81" wp14:editId="793DD04F">
                  <wp:extent cx="214630" cy="163194"/>
                  <wp:effectExtent l="0" t="0" r="0" b="0"/>
                  <wp:docPr id="49" name="Image 4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 49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1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17" w:type="dxa"/>
          </w:tcPr>
          <w:p w14:paraId="2F4B47EB" w14:textId="77777777" w:rsidR="00673117" w:rsidRPr="0006521B" w:rsidRDefault="00673117" w:rsidP="00FC4C85">
            <w:pPr>
              <w:pStyle w:val="TableParagraph"/>
              <w:spacing w:before="66"/>
              <w:ind w:left="0"/>
              <w:rPr>
                <w:rFonts w:ascii="Times New Roman"/>
                <w:sz w:val="20"/>
                <w:lang w:val="nl-NL"/>
              </w:rPr>
            </w:pPr>
          </w:p>
          <w:p w14:paraId="7612C834" w14:textId="77777777" w:rsidR="00673117" w:rsidRDefault="00673117" w:rsidP="00FC4C85">
            <w:pPr>
              <w:pStyle w:val="TableParagraph"/>
              <w:spacing w:before="0"/>
              <w:ind w:left="10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536D6ED8" wp14:editId="28422FF5">
                      <wp:extent cx="2950210" cy="2018030"/>
                      <wp:effectExtent l="0" t="0" r="0" b="1269"/>
                      <wp:docPr id="50" name="Group 50" descr="C:\Users\tv0718\AppData\Local\Microsoft\Windows\INetCache\Content.Word\Stecker 12V.JP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950210" cy="2018030"/>
                                <a:chOff x="0" y="0"/>
                                <a:chExt cx="2950210" cy="201803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1" name="Image 51" descr="C:\Users\tv0718\AppData\Local\Microsoft\Windows\INetCache\Content.Word\Stecker 12V.JPG"/>
                                <pic:cNvPicPr/>
                              </pic:nvPicPr>
                              <pic:blipFill>
                                <a:blip r:embed="rId44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949829" cy="201803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52" name="Graphic 52"/>
                              <wps:cNvSpPr/>
                              <wps:spPr>
                                <a:xfrm>
                                  <a:off x="956691" y="504316"/>
                                  <a:ext cx="469900" cy="383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69900" h="383540">
                                      <a:moveTo>
                                        <a:pt x="60578" y="0"/>
                                      </a:moveTo>
                                      <a:lnTo>
                                        <a:pt x="0" y="83439"/>
                                      </a:lnTo>
                                      <a:lnTo>
                                        <a:pt x="355472" y="341249"/>
                                      </a:lnTo>
                                      <a:lnTo>
                                        <a:pt x="325246" y="383032"/>
                                      </a:lnTo>
                                      <a:lnTo>
                                        <a:pt x="469391" y="360045"/>
                                      </a:lnTo>
                                      <a:lnTo>
                                        <a:pt x="446404" y="215900"/>
                                      </a:lnTo>
                                      <a:lnTo>
                                        <a:pt x="416051" y="257683"/>
                                      </a:lnTo>
                                      <a:lnTo>
                                        <a:pt x="605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0504D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956691" y="504316"/>
                                  <a:ext cx="469900" cy="383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69900" h="383540">
                                      <a:moveTo>
                                        <a:pt x="60578" y="0"/>
                                      </a:moveTo>
                                      <a:lnTo>
                                        <a:pt x="416051" y="257683"/>
                                      </a:lnTo>
                                      <a:lnTo>
                                        <a:pt x="446404" y="215900"/>
                                      </a:lnTo>
                                      <a:lnTo>
                                        <a:pt x="469391" y="360045"/>
                                      </a:lnTo>
                                      <a:lnTo>
                                        <a:pt x="325246" y="383032"/>
                                      </a:lnTo>
                                      <a:lnTo>
                                        <a:pt x="355472" y="341249"/>
                                      </a:lnTo>
                                      <a:lnTo>
                                        <a:pt x="0" y="83439"/>
                                      </a:lnTo>
                                      <a:lnTo>
                                        <a:pt x="605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8B3836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E5A6B20" id="Group 50" o:spid="_x0000_s1026" style="width:232.3pt;height:158.9pt;mso-position-horizontal-relative:char;mso-position-vertical-relative:line" coordsize="29502,201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">
                      <v:shape id="Image 51" o:spid="_x0000_s1027" type="#_x0000_t75" style="position:absolute;width:29498;height:201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">
                        <v:imagedata r:id="rId45" o:title="Stecker 12V"/>
                      </v:shape>
                      <v:shape id="Graphic 52" o:spid="_x0000_s1028" style="position:absolute;left:9566;top:5043;width:4699;height:3835;visibility:visible;mso-wrap-style:square;v-text-anchor:top" coordsize="469900,383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" path="m60578,l,83439,355472,341249r-30226,41783l469391,360045,446404,215900r-30353,41783l60578,xe" fillcolor="#c0504d" stroked="f">
                        <v:path arrowok="t"/>
                      </v:shape>
                      <v:shape id="Graphic 53" o:spid="_x0000_s1029" style="position:absolute;left:9566;top:5043;width:4699;height:3835;visibility:visible;mso-wrap-style:square;v-text-anchor:top" coordsize="469900,383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" path="m60578,l416051,257683r30353,-41783l469391,360045,325246,383032r30226,-41783l,83439,60578,xe" filled="f" strokecolor="#8b3836" strokeweight="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1EA3B785" w14:textId="77777777" w:rsidR="00673117" w:rsidRDefault="00673117" w:rsidP="00673117">
      <w:pPr>
        <w:pStyle w:val="BodyText"/>
        <w:rPr>
          <w:rFonts w:ascii="Times New Roman"/>
          <w:sz w:val="8"/>
        </w:r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76"/>
        <w:gridCol w:w="5017"/>
      </w:tblGrid>
      <w:tr w:rsidR="00673117" w14:paraId="66A02443" w14:textId="77777777" w:rsidTr="00FC4C85">
        <w:trPr>
          <w:trHeight w:val="4077"/>
        </w:trPr>
        <w:tc>
          <w:tcPr>
            <w:tcW w:w="3776" w:type="dxa"/>
          </w:tcPr>
          <w:p w14:paraId="09C43A2B" w14:textId="79C1265B" w:rsidR="00673117" w:rsidRPr="00F62955" w:rsidRDefault="003E1F3E" w:rsidP="00FC4C85">
            <w:pPr>
              <w:pStyle w:val="TableParagraph"/>
              <w:rPr>
                <w:b/>
                <w:sz w:val="24"/>
                <w:lang w:val="nl-NL"/>
              </w:rPr>
            </w:pPr>
            <w:r w:rsidRPr="00F62955">
              <w:rPr>
                <w:b/>
                <w:sz w:val="24"/>
                <w:lang w:val="nl-NL"/>
              </w:rPr>
              <w:t xml:space="preserve"> </w:t>
            </w:r>
          </w:p>
          <w:p w14:paraId="47F836B9" w14:textId="033FB935" w:rsidR="00673117" w:rsidRPr="00C11ADD" w:rsidRDefault="00C11ADD" w:rsidP="00FC4C85">
            <w:pPr>
              <w:pStyle w:val="TableParagraph"/>
              <w:tabs>
                <w:tab w:val="left" w:pos="1119"/>
              </w:tabs>
              <w:spacing w:line="244" w:lineRule="auto"/>
              <w:ind w:right="141"/>
              <w:rPr>
                <w:sz w:val="24"/>
                <w:lang w:val="nl-NL"/>
              </w:rPr>
            </w:pPr>
            <w:r w:rsidRPr="00C11ADD">
              <w:rPr>
                <w:sz w:val="24"/>
                <w:lang w:val="nl-NL"/>
              </w:rPr>
              <w:t>en sluit de Y-stekker aan tussen de stekker van de melkkoeler-leegsensor en de behuizing.</w:t>
            </w:r>
            <w:r w:rsidR="00673117" w:rsidRPr="00C11ADD">
              <w:rPr>
                <w:sz w:val="24"/>
                <w:lang w:val="nl-NL"/>
              </w:rPr>
              <w:tab/>
            </w:r>
            <w:r w:rsidR="00673117">
              <w:rPr>
                <w:noProof/>
                <w:position w:val="-5"/>
                <w:sz w:val="24"/>
              </w:rPr>
              <w:drawing>
                <wp:inline distT="0" distB="0" distL="0" distR="0" wp14:anchorId="0E369B87" wp14:editId="5FF9557E">
                  <wp:extent cx="214630" cy="163195"/>
                  <wp:effectExtent l="0" t="0" r="0" b="0"/>
                  <wp:docPr id="54" name="Image 5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8582C67" w14:textId="77777777" w:rsidR="00673117" w:rsidRPr="00C11ADD" w:rsidRDefault="00673117" w:rsidP="00FC4C85">
            <w:pPr>
              <w:pStyle w:val="TableParagraph"/>
              <w:spacing w:before="18"/>
              <w:ind w:left="0"/>
              <w:rPr>
                <w:rFonts w:ascii="Times New Roman"/>
                <w:sz w:val="24"/>
                <w:lang w:val="nl-NL"/>
              </w:rPr>
            </w:pPr>
          </w:p>
          <w:p w14:paraId="09AC330E" w14:textId="43E1CA5F" w:rsidR="00673117" w:rsidRPr="00C11ADD" w:rsidRDefault="00C11ADD" w:rsidP="00FC4C85">
            <w:pPr>
              <w:pStyle w:val="TableParagraph"/>
              <w:spacing w:before="0" w:line="242" w:lineRule="auto"/>
              <w:rPr>
                <w:sz w:val="24"/>
                <w:lang w:val="nl-NL"/>
              </w:rPr>
            </w:pPr>
            <w:r w:rsidRPr="00C11ADD">
              <w:rPr>
                <w:sz w:val="24"/>
                <w:lang w:val="nl-NL"/>
              </w:rPr>
              <w:t>Plaats de Y-plug weer op de behuizing (</w:t>
            </w:r>
            <w:r w:rsidR="00986F21">
              <w:rPr>
                <w:sz w:val="24"/>
                <w:lang w:val="nl-NL"/>
              </w:rPr>
              <w:t>geen</w:t>
            </w:r>
            <w:r w:rsidRPr="00C11ADD">
              <w:rPr>
                <w:sz w:val="24"/>
                <w:lang w:val="nl-NL"/>
              </w:rPr>
              <w:t xml:space="preserve"> afbeelding)</w:t>
            </w:r>
            <w:r w:rsidR="00673117">
              <w:rPr>
                <w:noProof/>
                <w:spacing w:val="13"/>
                <w:position w:val="-2"/>
                <w:sz w:val="24"/>
              </w:rPr>
              <w:drawing>
                <wp:inline distT="0" distB="0" distL="0" distR="0" wp14:anchorId="7B51BF9A" wp14:editId="0A306851">
                  <wp:extent cx="214630" cy="163195"/>
                  <wp:effectExtent l="0" t="0" r="0" b="0"/>
                  <wp:docPr id="55" name="Image 5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17" w:type="dxa"/>
          </w:tcPr>
          <w:p w14:paraId="2E2F4613" w14:textId="77777777" w:rsidR="00673117" w:rsidRDefault="00673117" w:rsidP="00FC4C85">
            <w:pPr>
              <w:pStyle w:val="TableParagraph"/>
              <w:spacing w:before="0"/>
              <w:ind w:left="10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7E1E9828" wp14:editId="76C0213A">
                      <wp:extent cx="2993390" cy="2398395"/>
                      <wp:effectExtent l="0" t="0" r="0" b="1905"/>
                      <wp:docPr id="56" name="Group 56" descr="C:\Users\tv0718\AppData\Local\Microsoft\Windows\INetCache\Content.Word\12 V Versorgung.jp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993390" cy="2398395"/>
                                <a:chOff x="0" y="0"/>
                                <a:chExt cx="2993390" cy="239839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7" name="Image 57" descr="C:\Users\tv0718\AppData\Local\Microsoft\Windows\INetCache\Content.Word\12 V Versorgung.jpg"/>
                                <pic:cNvPicPr/>
                              </pic:nvPicPr>
                              <pic:blipFill>
                                <a:blip r:embed="rId4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993390" cy="239839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58" name="Graphic 58"/>
                              <wps:cNvSpPr/>
                              <wps:spPr>
                                <a:xfrm>
                                  <a:off x="1457833" y="731773"/>
                                  <a:ext cx="504190" cy="3467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04190" h="346710">
                                      <a:moveTo>
                                        <a:pt x="53721" y="0"/>
                                      </a:moveTo>
                                      <a:lnTo>
                                        <a:pt x="0" y="106298"/>
                                      </a:lnTo>
                                      <a:lnTo>
                                        <a:pt x="370459" y="293243"/>
                                      </a:lnTo>
                                      <a:lnTo>
                                        <a:pt x="343662" y="346456"/>
                                      </a:lnTo>
                                      <a:lnTo>
                                        <a:pt x="503682" y="293751"/>
                                      </a:lnTo>
                                      <a:lnTo>
                                        <a:pt x="450977" y="133858"/>
                                      </a:lnTo>
                                      <a:lnTo>
                                        <a:pt x="424180" y="186944"/>
                                      </a:lnTo>
                                      <a:lnTo>
                                        <a:pt x="537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0504D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9" name="Graphic 59"/>
                              <wps:cNvSpPr/>
                              <wps:spPr>
                                <a:xfrm>
                                  <a:off x="1457833" y="731773"/>
                                  <a:ext cx="504190" cy="3467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04190" h="346710">
                                      <a:moveTo>
                                        <a:pt x="53721" y="0"/>
                                      </a:moveTo>
                                      <a:lnTo>
                                        <a:pt x="424180" y="186944"/>
                                      </a:lnTo>
                                      <a:lnTo>
                                        <a:pt x="450977" y="133858"/>
                                      </a:lnTo>
                                      <a:lnTo>
                                        <a:pt x="503682" y="293751"/>
                                      </a:lnTo>
                                      <a:lnTo>
                                        <a:pt x="343662" y="346456"/>
                                      </a:lnTo>
                                      <a:lnTo>
                                        <a:pt x="370459" y="293243"/>
                                      </a:lnTo>
                                      <a:lnTo>
                                        <a:pt x="0" y="106298"/>
                                      </a:lnTo>
                                      <a:lnTo>
                                        <a:pt x="537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8B3836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0" name="Graphic 60"/>
                              <wps:cNvSpPr/>
                              <wps:spPr>
                                <a:xfrm>
                                  <a:off x="41401" y="1221232"/>
                                  <a:ext cx="389890" cy="407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89890" h="407034">
                                      <a:moveTo>
                                        <a:pt x="75437" y="0"/>
                                      </a:moveTo>
                                      <a:lnTo>
                                        <a:pt x="0" y="70358"/>
                                      </a:lnTo>
                                      <a:lnTo>
                                        <a:pt x="276098" y="366395"/>
                                      </a:lnTo>
                                      <a:lnTo>
                                        <a:pt x="238378" y="401574"/>
                                      </a:lnTo>
                                      <a:lnTo>
                                        <a:pt x="384302" y="406654"/>
                                      </a:lnTo>
                                      <a:lnTo>
                                        <a:pt x="389381" y="260858"/>
                                      </a:lnTo>
                                      <a:lnTo>
                                        <a:pt x="351663" y="296037"/>
                                      </a:lnTo>
                                      <a:lnTo>
                                        <a:pt x="754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BBA58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41401" y="1221232"/>
                                  <a:ext cx="389890" cy="407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89890" h="407034">
                                      <a:moveTo>
                                        <a:pt x="75437" y="0"/>
                                      </a:moveTo>
                                      <a:lnTo>
                                        <a:pt x="351663" y="296037"/>
                                      </a:lnTo>
                                      <a:lnTo>
                                        <a:pt x="389381" y="260858"/>
                                      </a:lnTo>
                                      <a:lnTo>
                                        <a:pt x="384302" y="406654"/>
                                      </a:lnTo>
                                      <a:lnTo>
                                        <a:pt x="238378" y="401574"/>
                                      </a:lnTo>
                                      <a:lnTo>
                                        <a:pt x="276098" y="366395"/>
                                      </a:lnTo>
                                      <a:lnTo>
                                        <a:pt x="0" y="70358"/>
                                      </a:lnTo>
                                      <a:lnTo>
                                        <a:pt x="754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70883E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2" name="Graphic 62"/>
                              <wps:cNvSpPr/>
                              <wps:spPr>
                                <a:xfrm>
                                  <a:off x="915288" y="1145413"/>
                                  <a:ext cx="510540" cy="2063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10540" h="206375">
                                      <a:moveTo>
                                        <a:pt x="414528" y="0"/>
                                      </a:moveTo>
                                      <a:lnTo>
                                        <a:pt x="410972" y="51562"/>
                                      </a:lnTo>
                                      <a:lnTo>
                                        <a:pt x="7112" y="23495"/>
                                      </a:lnTo>
                                      <a:lnTo>
                                        <a:pt x="0" y="126492"/>
                                      </a:lnTo>
                                      <a:lnTo>
                                        <a:pt x="403860" y="154432"/>
                                      </a:lnTo>
                                      <a:lnTo>
                                        <a:pt x="400304" y="205867"/>
                                      </a:lnTo>
                                      <a:lnTo>
                                        <a:pt x="510286" y="110109"/>
                                      </a:lnTo>
                                      <a:lnTo>
                                        <a:pt x="4145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BBA58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915288" y="1145413"/>
                                  <a:ext cx="510540" cy="2063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10540" h="206375">
                                      <a:moveTo>
                                        <a:pt x="7112" y="23495"/>
                                      </a:moveTo>
                                      <a:lnTo>
                                        <a:pt x="410972" y="51562"/>
                                      </a:lnTo>
                                      <a:lnTo>
                                        <a:pt x="414528" y="0"/>
                                      </a:lnTo>
                                      <a:lnTo>
                                        <a:pt x="510286" y="110109"/>
                                      </a:lnTo>
                                      <a:lnTo>
                                        <a:pt x="400304" y="205867"/>
                                      </a:lnTo>
                                      <a:lnTo>
                                        <a:pt x="403860" y="154432"/>
                                      </a:lnTo>
                                      <a:lnTo>
                                        <a:pt x="0" y="126492"/>
                                      </a:lnTo>
                                      <a:lnTo>
                                        <a:pt x="7112" y="234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70883E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4B9972A" id="Group 56" o:spid="_x0000_s1026" style="width:235.7pt;height:188.85pt;mso-position-horizontal-relative:char;mso-position-vertical-relative:line" coordsize="29933,2398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">
                      <v:shape id="Image 57" o:spid="_x0000_s1027" type="#_x0000_t75" style="position:absolute;width:29933;height:239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">
                        <v:imagedata r:id="rId49" o:title="12 V Versorgung"/>
                      </v:shape>
                      <v:shape id="Graphic 58" o:spid="_x0000_s1028" style="position:absolute;left:14578;top:7317;width:5042;height:3467;visibility:visible;mso-wrap-style:square;v-text-anchor:top" coordsize="504190,346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" path="m53721,l,106298,370459,293243r-26797,53213l503682,293751,450977,133858r-26797,53086l53721,xe" fillcolor="#c0504d" stroked="f">
                        <v:path arrowok="t"/>
                      </v:shape>
                      <v:shape id="Graphic 59" o:spid="_x0000_s1029" style="position:absolute;left:14578;top:7317;width:5042;height:3467;visibility:visible;mso-wrap-style:square;v-text-anchor:top" coordsize="504190,346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" path="m53721,l424180,186944r26797,-53086l503682,293751,343662,346456r26797,-53213l,106298,53721,xe" filled="f" strokecolor="#8b3836" strokeweight="2pt">
                        <v:path arrowok="t"/>
                      </v:shape>
                      <v:shape id="Graphic 60" o:spid="_x0000_s1030" style="position:absolute;left:414;top:12212;width:3898;height:4070;visibility:visible;mso-wrap-style:square;v-text-anchor:top" coordsize="389890,407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" path="m75437,l,70358,276098,366395r-37720,35179l384302,406654r5079,-145796l351663,296037,75437,xe" fillcolor="#9bba58" stroked="f">
                        <v:path arrowok="t"/>
                      </v:shape>
                      <v:shape id="Graphic 61" o:spid="_x0000_s1031" style="position:absolute;left:414;top:12212;width:3898;height:4070;visibility:visible;mso-wrap-style:square;v-text-anchor:top" coordsize="389890,407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" path="m75437,l351663,296037r37718,-35179l384302,406654,238378,401574r37720,-35179l,70358,75437,xe" filled="f" strokecolor="#70883e" strokeweight="2pt">
                        <v:path arrowok="t"/>
                      </v:shape>
                      <v:shape id="Graphic 62" o:spid="_x0000_s1032" style="position:absolute;left:9152;top:11454;width:5106;height:2063;visibility:visible;mso-wrap-style:square;v-text-anchor:top" coordsize="510540,206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" path="m414528,r-3556,51562l7112,23495,,126492r403860,27940l400304,205867,510286,110109,414528,xe" fillcolor="#9bba58" stroked="f">
                        <v:path arrowok="t"/>
                      </v:shape>
                      <v:shape id="Graphic 63" o:spid="_x0000_s1033" style="position:absolute;left:9152;top:11454;width:5106;height:2063;visibility:visible;mso-wrap-style:square;v-text-anchor:top" coordsize="510540,206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" path="m7112,23495l410972,51562,414528,r95758,110109l400304,205867r3556,-51435l,126492,7112,23495xe" filled="f" strokecolor="#70883e" strokeweight="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673117" w14:paraId="4F9BA1CD" w14:textId="77777777" w:rsidTr="00FC4C85">
        <w:trPr>
          <w:trHeight w:val="3595"/>
        </w:trPr>
        <w:tc>
          <w:tcPr>
            <w:tcW w:w="3776" w:type="dxa"/>
          </w:tcPr>
          <w:p w14:paraId="289C049E" w14:textId="684D798A" w:rsidR="00673117" w:rsidRPr="00C11ADD" w:rsidRDefault="00C11ADD" w:rsidP="00FC4C85">
            <w:pPr>
              <w:pStyle w:val="TableParagraph"/>
              <w:rPr>
                <w:b/>
                <w:sz w:val="24"/>
                <w:lang w:val="nl-NL"/>
              </w:rPr>
            </w:pPr>
            <w:r w:rsidRPr="00C11ADD">
              <w:rPr>
                <w:b/>
                <w:spacing w:val="-2"/>
                <w:sz w:val="24"/>
                <w:lang w:val="nl-NL"/>
              </w:rPr>
              <w:lastRenderedPageBreak/>
              <w:t>Let Op</w:t>
            </w:r>
            <w:r w:rsidR="00673117" w:rsidRPr="00C11ADD">
              <w:rPr>
                <w:b/>
                <w:spacing w:val="-2"/>
                <w:sz w:val="24"/>
                <w:lang w:val="nl-NL"/>
              </w:rPr>
              <w:t>!</w:t>
            </w:r>
          </w:p>
          <w:p w14:paraId="0469F8EB" w14:textId="77777777" w:rsidR="00673117" w:rsidRPr="00C11ADD" w:rsidRDefault="00673117" w:rsidP="00FC4C85">
            <w:pPr>
              <w:pStyle w:val="TableParagraph"/>
              <w:spacing w:before="26"/>
              <w:ind w:left="0"/>
              <w:rPr>
                <w:rFonts w:ascii="Times New Roman"/>
                <w:sz w:val="24"/>
                <w:lang w:val="nl-NL"/>
              </w:rPr>
            </w:pPr>
          </w:p>
          <w:p w14:paraId="707F08D7" w14:textId="481D79A0" w:rsidR="00673117" w:rsidRPr="00C11ADD" w:rsidRDefault="00C11ADD" w:rsidP="00FC4C85">
            <w:pPr>
              <w:pStyle w:val="TableParagraph"/>
              <w:spacing w:before="0" w:line="242" w:lineRule="auto"/>
              <w:ind w:right="175"/>
              <w:rPr>
                <w:b/>
                <w:sz w:val="24"/>
                <w:lang w:val="nl-NL"/>
              </w:rPr>
            </w:pPr>
            <w:r w:rsidRPr="00C11ADD">
              <w:rPr>
                <w:b/>
                <w:sz w:val="24"/>
                <w:lang w:val="nl-NL"/>
              </w:rPr>
              <w:t>Indien er nog een oude modem met eigen voeding in het apparaat is geïnstalleerd, dient deze te worden gedemonteerd en dient de voedingskabel (230 V) met een 3-polige kroonsteen te worden beveiligd (geïsoleerd) en aan de kabelboom te worden vastgezet!</w:t>
            </w:r>
          </w:p>
        </w:tc>
        <w:tc>
          <w:tcPr>
            <w:tcW w:w="5017" w:type="dxa"/>
          </w:tcPr>
          <w:p w14:paraId="54830628" w14:textId="77777777" w:rsidR="00673117" w:rsidRPr="00C11ADD" w:rsidRDefault="00673117" w:rsidP="00FC4C85">
            <w:pPr>
              <w:pStyle w:val="TableParagraph"/>
              <w:spacing w:before="67"/>
              <w:ind w:left="0"/>
              <w:rPr>
                <w:rFonts w:ascii="Times New Roman"/>
                <w:sz w:val="20"/>
                <w:lang w:val="nl-NL"/>
              </w:rPr>
            </w:pPr>
          </w:p>
          <w:p w14:paraId="419015A8" w14:textId="77777777" w:rsidR="00673117" w:rsidRDefault="00673117" w:rsidP="00FC4C85">
            <w:pPr>
              <w:pStyle w:val="TableParagraph"/>
              <w:spacing w:before="0"/>
              <w:ind w:left="10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43C7A116" wp14:editId="5C7B9BF0">
                  <wp:extent cx="3015498" cy="1911096"/>
                  <wp:effectExtent l="0" t="0" r="0" b="0"/>
                  <wp:docPr id="64" name="Image 64" descr="Kabel mit Klemme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Image 64" descr="Kabel mit Klemme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5498" cy="19110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4D44282" w14:textId="77777777" w:rsidR="00673117" w:rsidRDefault="00673117" w:rsidP="00673117">
      <w:pPr>
        <w:pStyle w:val="Heading1"/>
        <w:rPr>
          <w:color w:val="365F91"/>
          <w:lang w:val="en-GB"/>
        </w:rPr>
      </w:pPr>
    </w:p>
    <w:p w14:paraId="448045A8" w14:textId="77777777" w:rsidR="00ED23C1" w:rsidRDefault="00ED23C1" w:rsidP="00ED23C1">
      <w:pPr>
        <w:rPr>
          <w:lang w:val="en-GB"/>
        </w:rPr>
      </w:pPr>
    </w:p>
    <w:p w14:paraId="12F13E8A" w14:textId="77777777" w:rsidR="00ED23C1" w:rsidRDefault="00ED23C1" w:rsidP="00ED23C1">
      <w:pPr>
        <w:rPr>
          <w:lang w:val="en-GB"/>
        </w:rPr>
      </w:pPr>
    </w:p>
    <w:p w14:paraId="2AC55036" w14:textId="77777777" w:rsidR="00ED23C1" w:rsidRPr="00ED23C1" w:rsidRDefault="00ED23C1" w:rsidP="00ED23C1">
      <w:pPr>
        <w:rPr>
          <w:lang w:val="en-GB"/>
        </w:rPr>
      </w:pPr>
    </w:p>
    <w:p w14:paraId="78147CD1" w14:textId="22790F61" w:rsidR="00673117" w:rsidRPr="002868F9" w:rsidRDefault="00673117" w:rsidP="00673117">
      <w:pPr>
        <w:pStyle w:val="Heading1"/>
      </w:pPr>
      <w:r w:rsidRPr="002868F9">
        <w:t>Software</w:t>
      </w:r>
      <w:r w:rsidRPr="002868F9">
        <w:rPr>
          <w:spacing w:val="-14"/>
        </w:rPr>
        <w:t xml:space="preserve"> </w:t>
      </w:r>
      <w:r w:rsidR="00C11ADD" w:rsidRPr="002868F9">
        <w:rPr>
          <w:spacing w:val="-2"/>
        </w:rPr>
        <w:t>INSTELLING</w:t>
      </w:r>
    </w:p>
    <w:p w14:paraId="45055A88" w14:textId="670638CE" w:rsidR="00673117" w:rsidRPr="002868F9" w:rsidRDefault="00673117" w:rsidP="00673117">
      <w:pPr>
        <w:spacing w:before="66"/>
        <w:ind w:left="118"/>
        <w:rPr>
          <w:sz w:val="28"/>
        </w:rPr>
      </w:pPr>
      <w:r w:rsidRPr="002868F9">
        <w:rPr>
          <w:sz w:val="28"/>
        </w:rPr>
        <w:t>S</w:t>
      </w:r>
      <w:r w:rsidR="00C11ADD" w:rsidRPr="002868F9">
        <w:rPr>
          <w:sz w:val="28"/>
        </w:rPr>
        <w:t>tel</w:t>
      </w:r>
      <w:r w:rsidRPr="002868F9">
        <w:rPr>
          <w:spacing w:val="-7"/>
          <w:sz w:val="28"/>
        </w:rPr>
        <w:t xml:space="preserve"> </w:t>
      </w:r>
      <w:r w:rsidRPr="002868F9">
        <w:rPr>
          <w:sz w:val="28"/>
        </w:rPr>
        <w:t>NGx3</w:t>
      </w:r>
      <w:r w:rsidRPr="002868F9">
        <w:rPr>
          <w:spacing w:val="-6"/>
          <w:sz w:val="28"/>
        </w:rPr>
        <w:t xml:space="preserve"> </w:t>
      </w:r>
      <w:r w:rsidRPr="002868F9">
        <w:rPr>
          <w:sz w:val="28"/>
        </w:rPr>
        <w:t>in</w:t>
      </w:r>
      <w:r w:rsidRPr="002868F9">
        <w:rPr>
          <w:spacing w:val="-6"/>
          <w:sz w:val="28"/>
        </w:rPr>
        <w:t xml:space="preserve"> </w:t>
      </w:r>
      <w:r w:rsidR="00986F21" w:rsidRPr="002868F9">
        <w:rPr>
          <w:sz w:val="28"/>
        </w:rPr>
        <w:t>de</w:t>
      </w:r>
      <w:r w:rsidRPr="002868F9">
        <w:rPr>
          <w:spacing w:val="-6"/>
          <w:sz w:val="28"/>
        </w:rPr>
        <w:t xml:space="preserve"> </w:t>
      </w:r>
      <w:r w:rsidRPr="002868F9">
        <w:rPr>
          <w:sz w:val="28"/>
        </w:rPr>
        <w:t>machine</w:t>
      </w:r>
      <w:r w:rsidRPr="002868F9">
        <w:rPr>
          <w:spacing w:val="-5"/>
          <w:sz w:val="28"/>
        </w:rPr>
        <w:t xml:space="preserve"> </w:t>
      </w:r>
      <w:r w:rsidR="00C11ADD" w:rsidRPr="002868F9">
        <w:rPr>
          <w:spacing w:val="-2"/>
          <w:sz w:val="28"/>
        </w:rPr>
        <w:t>instelling</w:t>
      </w:r>
      <w:r w:rsidRPr="002868F9">
        <w:rPr>
          <w:spacing w:val="-2"/>
          <w:sz w:val="28"/>
        </w:rPr>
        <w:t>:</w:t>
      </w:r>
    </w:p>
    <w:p w14:paraId="796EEFF1" w14:textId="77777777" w:rsidR="00673117" w:rsidRDefault="00673117" w:rsidP="00673117">
      <w:pPr>
        <w:pStyle w:val="BodyText"/>
        <w:ind w:left="11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0D1A22F4" wp14:editId="3EBB992C">
                <wp:extent cx="2896235" cy="2406650"/>
                <wp:effectExtent l="0" t="0" r="0" b="3175"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896235" cy="2406650"/>
                          <a:chOff x="0" y="0"/>
                          <a:chExt cx="2896235" cy="2406650"/>
                        </a:xfrm>
                      </wpg:grpSpPr>
                      <pic:pic xmlns:pic="http://schemas.openxmlformats.org/drawingml/2006/picture">
                        <pic:nvPicPr>
                          <pic:cNvPr id="37" name="Image 66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95726" cy="2406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67"/>
                        <wps:cNvSpPr/>
                        <wps:spPr>
                          <a:xfrm>
                            <a:off x="1184910" y="806958"/>
                            <a:ext cx="358140" cy="201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8140" h="201295">
                                <a:moveTo>
                                  <a:pt x="334137" y="0"/>
                                </a:moveTo>
                                <a:lnTo>
                                  <a:pt x="52704" y="103886"/>
                                </a:lnTo>
                                <a:lnTo>
                                  <a:pt x="40766" y="71628"/>
                                </a:lnTo>
                                <a:lnTo>
                                  <a:pt x="0" y="160147"/>
                                </a:lnTo>
                                <a:lnTo>
                                  <a:pt x="88518" y="200914"/>
                                </a:lnTo>
                                <a:lnTo>
                                  <a:pt x="76580" y="168529"/>
                                </a:lnTo>
                                <a:lnTo>
                                  <a:pt x="358013" y="64643"/>
                                </a:lnTo>
                                <a:lnTo>
                                  <a:pt x="334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BBA5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68"/>
                        <wps:cNvSpPr/>
                        <wps:spPr>
                          <a:xfrm>
                            <a:off x="1184910" y="806958"/>
                            <a:ext cx="358140" cy="201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8140" h="201295">
                                <a:moveTo>
                                  <a:pt x="358013" y="64643"/>
                                </a:moveTo>
                                <a:lnTo>
                                  <a:pt x="76580" y="168529"/>
                                </a:lnTo>
                                <a:lnTo>
                                  <a:pt x="88518" y="200914"/>
                                </a:lnTo>
                                <a:lnTo>
                                  <a:pt x="0" y="160147"/>
                                </a:lnTo>
                                <a:lnTo>
                                  <a:pt x="40766" y="71628"/>
                                </a:lnTo>
                                <a:lnTo>
                                  <a:pt x="52704" y="103886"/>
                                </a:lnTo>
                                <a:lnTo>
                                  <a:pt x="334137" y="0"/>
                                </a:lnTo>
                                <a:lnTo>
                                  <a:pt x="358013" y="64643"/>
                                </a:lnTo>
                                <a:close/>
                              </a:path>
                            </a:pathLst>
                          </a:custGeom>
                          <a:ln w="25400">
                            <a:solidFill>
                              <a:srgbClr val="70883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1257550" id="Group 36" o:spid="_x0000_s1026" style="width:228.05pt;height:189.5pt;mso-position-horizontal-relative:char;mso-position-vertical-relative:line" coordsize="28962,2406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">
                <v:shape id="Image 66" o:spid="_x0000_s1027" type="#_x0000_t75" style="position:absolute;width:28957;height:240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">
                  <v:imagedata r:id="rId52" o:title=""/>
                </v:shape>
                <v:shape id="Graphic 67" o:spid="_x0000_s1028" style="position:absolute;left:11849;top:8069;width:3581;height:2013;visibility:visible;mso-wrap-style:square;v-text-anchor:top" coordsize="358140,2012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" path="m334137,l52704,103886,40766,71628,,160147r88518,40767l76580,168529,358013,64643,334137,xe" fillcolor="#9bba58" stroked="f">
                  <v:path arrowok="t"/>
                </v:shape>
                <v:shape id="Graphic 68" o:spid="_x0000_s1029" style="position:absolute;left:11849;top:8069;width:3581;height:2013;visibility:visible;mso-wrap-style:square;v-text-anchor:top" coordsize="358140,2012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" path="m358013,64643l76580,168529r11938,32385l,160147,40766,71628r11938,32258l334137,r23876,64643xe" filled="f" strokecolor="#70883e" strokeweight="2pt">
                  <v:path arrowok="t"/>
                </v:shape>
                <w10:anchorlock/>
              </v:group>
            </w:pict>
          </mc:Fallback>
        </mc:AlternateContent>
      </w:r>
    </w:p>
    <w:p w14:paraId="2FF7D6E7" w14:textId="2DAB52B0" w:rsidR="00673117" w:rsidRDefault="00673117">
      <w:pPr>
        <w:spacing w:after="160" w:line="259" w:lineRule="auto"/>
        <w:rPr>
          <w:i/>
          <w:iCs/>
          <w:color w:val="000000" w:themeColor="text1"/>
          <w:sz w:val="28"/>
          <w:szCs w:val="18"/>
          <w:lang w:val="en-GB"/>
        </w:rPr>
      </w:pPr>
      <w:r>
        <w:rPr>
          <w:sz w:val="28"/>
        </w:rPr>
        <w:br w:type="page"/>
      </w:r>
    </w:p>
    <w:p w14:paraId="208FFADD" w14:textId="77777777" w:rsidR="00673117" w:rsidRDefault="00673117" w:rsidP="00673117">
      <w:pPr>
        <w:pStyle w:val="BodyText"/>
        <w:spacing w:before="223"/>
        <w:rPr>
          <w:sz w:val="28"/>
        </w:rPr>
      </w:pPr>
    </w:p>
    <w:p w14:paraId="51FC3A8D" w14:textId="2483CFB3" w:rsidR="00673117" w:rsidRPr="003E1F3E" w:rsidRDefault="00C11ADD" w:rsidP="00673117">
      <w:pPr>
        <w:pStyle w:val="Heading1"/>
        <w:spacing w:before="1"/>
      </w:pPr>
      <w:r w:rsidRPr="00C11ADD">
        <w:t>WEERGAVE VAN SYSTEEMINFORMATIE</w:t>
      </w:r>
      <w:r w:rsidR="00673117" w:rsidRPr="003E1F3E">
        <w:rPr>
          <w:spacing w:val="-2"/>
        </w:rPr>
        <w:t>:</w:t>
      </w:r>
    </w:p>
    <w:p w14:paraId="545F1CDF" w14:textId="77777777" w:rsidR="00673117" w:rsidRDefault="00673117" w:rsidP="00673117">
      <w:pPr>
        <w:pStyle w:val="BodyText"/>
        <w:spacing w:before="97"/>
        <w:rPr>
          <w:rFonts w:ascii="Cambria"/>
          <w:sz w:val="20"/>
        </w:r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49"/>
        <w:gridCol w:w="4813"/>
      </w:tblGrid>
      <w:tr w:rsidR="00673117" w14:paraId="57646C89" w14:textId="77777777" w:rsidTr="00FC4C85">
        <w:trPr>
          <w:trHeight w:val="3676"/>
        </w:trPr>
        <w:tc>
          <w:tcPr>
            <w:tcW w:w="4249" w:type="dxa"/>
          </w:tcPr>
          <w:p w14:paraId="5FE37532" w14:textId="77777777" w:rsidR="00673117" w:rsidRPr="00D639FA" w:rsidRDefault="00673117" w:rsidP="00FC4C85">
            <w:pPr>
              <w:pStyle w:val="TableParagraph"/>
              <w:spacing w:before="18"/>
              <w:ind w:left="0"/>
              <w:rPr>
                <w:rFonts w:ascii="Cambria"/>
                <w:sz w:val="20"/>
                <w:lang w:val="nl-NL"/>
              </w:rPr>
            </w:pPr>
          </w:p>
          <w:p w14:paraId="7E89E39C" w14:textId="4E57C82E" w:rsidR="00D639FA" w:rsidRPr="00D639FA" w:rsidRDefault="00D639FA" w:rsidP="00D639FA">
            <w:pPr>
              <w:pStyle w:val="TableParagraph"/>
              <w:spacing w:before="1" w:line="242" w:lineRule="auto"/>
              <w:ind w:right="296"/>
              <w:rPr>
                <w:b/>
                <w:sz w:val="20"/>
                <w:lang w:val="nl-NL"/>
              </w:rPr>
            </w:pPr>
            <w:r w:rsidRPr="00D639FA">
              <w:rPr>
                <w:b/>
                <w:sz w:val="20"/>
                <w:lang w:val="nl-NL"/>
              </w:rPr>
              <w:t xml:space="preserve">Vanaf NGx3 wordt de status weergegeven </w:t>
            </w:r>
            <w:r>
              <w:rPr>
                <w:b/>
                <w:sz w:val="20"/>
                <w:lang w:val="nl-NL"/>
              </w:rPr>
              <w:t>in de koffie machine</w:t>
            </w:r>
            <w:r w:rsidRPr="00D639FA">
              <w:rPr>
                <w:b/>
                <w:sz w:val="20"/>
                <w:lang w:val="nl-NL"/>
              </w:rPr>
              <w:t>.</w:t>
            </w:r>
          </w:p>
          <w:p w14:paraId="0AEDCDFD" w14:textId="77777777" w:rsidR="00D639FA" w:rsidRPr="00D639FA" w:rsidRDefault="00D639FA" w:rsidP="00D639FA">
            <w:pPr>
              <w:pStyle w:val="TableParagraph"/>
              <w:spacing w:before="1" w:line="242" w:lineRule="auto"/>
              <w:ind w:right="296"/>
              <w:rPr>
                <w:b/>
                <w:sz w:val="20"/>
                <w:lang w:val="nl-NL"/>
              </w:rPr>
            </w:pPr>
          </w:p>
          <w:p w14:paraId="60040F31" w14:textId="77777777" w:rsidR="00D639FA" w:rsidRPr="00D639FA" w:rsidRDefault="00D639FA" w:rsidP="00D639FA">
            <w:pPr>
              <w:pStyle w:val="TableParagraph"/>
              <w:spacing w:before="1" w:line="242" w:lineRule="auto"/>
              <w:ind w:right="296"/>
              <w:rPr>
                <w:bCs/>
                <w:sz w:val="20"/>
                <w:lang w:val="nl-NL"/>
              </w:rPr>
            </w:pPr>
            <w:r w:rsidRPr="00D639FA">
              <w:rPr>
                <w:bCs/>
                <w:sz w:val="20"/>
                <w:lang w:val="nl-NL"/>
              </w:rPr>
              <w:t>Info -&gt; Service -&gt; browse totdat het volgende wordt weergegeven:</w:t>
            </w:r>
          </w:p>
          <w:p w14:paraId="16C7B20E" w14:textId="77777777" w:rsidR="00D639FA" w:rsidRPr="00D639FA" w:rsidRDefault="00D639FA" w:rsidP="00D639FA">
            <w:pPr>
              <w:pStyle w:val="TableParagraph"/>
              <w:spacing w:before="1" w:line="242" w:lineRule="auto"/>
              <w:ind w:right="296"/>
              <w:rPr>
                <w:bCs/>
                <w:sz w:val="20"/>
                <w:lang w:val="nl-NL"/>
              </w:rPr>
            </w:pPr>
          </w:p>
          <w:p w14:paraId="1F286F24" w14:textId="0606821B" w:rsidR="00673117" w:rsidRPr="00D639FA" w:rsidRDefault="00D639FA" w:rsidP="00D639FA">
            <w:pPr>
              <w:pStyle w:val="TableParagraph"/>
              <w:spacing w:before="0" w:line="242" w:lineRule="auto"/>
              <w:rPr>
                <w:sz w:val="20"/>
                <w:lang w:val="nl-NL"/>
              </w:rPr>
            </w:pPr>
            <w:r w:rsidRPr="00D639FA">
              <w:rPr>
                <w:bCs/>
                <w:sz w:val="20"/>
                <w:lang w:val="nl-NL"/>
              </w:rPr>
              <w:t>Als er bij „Telemetry Status:“ CONNECTED staat, is de modem verbonden met de server en is de retrofitting succesvol verlopen!</w:t>
            </w:r>
          </w:p>
        </w:tc>
        <w:tc>
          <w:tcPr>
            <w:tcW w:w="4813" w:type="dxa"/>
          </w:tcPr>
          <w:p w14:paraId="6D3C8A46" w14:textId="77777777" w:rsidR="00673117" w:rsidRPr="00D639FA" w:rsidRDefault="00673117" w:rsidP="00FC4C85">
            <w:pPr>
              <w:pStyle w:val="TableParagraph"/>
              <w:spacing w:before="13"/>
              <w:ind w:left="0"/>
              <w:rPr>
                <w:rFonts w:ascii="Cambria"/>
                <w:sz w:val="20"/>
                <w:lang w:val="nl-NL"/>
              </w:rPr>
            </w:pPr>
          </w:p>
          <w:p w14:paraId="4691833C" w14:textId="77777777" w:rsidR="00673117" w:rsidRDefault="00673117" w:rsidP="00FC4C85">
            <w:pPr>
              <w:pStyle w:val="TableParagraph"/>
              <w:spacing w:before="0"/>
              <w:ind w:left="106"/>
              <w:rPr>
                <w:rFonts w:ascii="Cambria"/>
                <w:sz w:val="20"/>
              </w:rPr>
            </w:pPr>
            <w:r>
              <w:rPr>
                <w:rFonts w:ascii="Cambria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3DEFFF1B" wp14:editId="3B1A8BA5">
                      <wp:extent cx="2691130" cy="2018030"/>
                      <wp:effectExtent l="0" t="0" r="0" b="1269"/>
                      <wp:docPr id="65" name="Group 65" descr="C:\Users\tv0718\AppData\Local\Microsoft\Windows\INetCache\Content.Outlook\58BL8W7Y\screen-2018-09-06__09-44-03.pn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91130" cy="2018030"/>
                                <a:chOff x="0" y="0"/>
                                <a:chExt cx="2691130" cy="201803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6" name="Image 70" descr="C:\Users\tv0718\AppData\Local\Microsoft\Windows\INetCache\Content.Outlook\58BL8W7Y\screen-2018-09-06__09-44-03.png"/>
                                <pic:cNvPicPr/>
                              </pic:nvPicPr>
                              <pic:blipFill>
                                <a:blip r:embed="rId5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691130" cy="201777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67" name="Graphic 71"/>
                              <wps:cNvSpPr/>
                              <wps:spPr>
                                <a:xfrm>
                                  <a:off x="868425" y="61340"/>
                                  <a:ext cx="318770" cy="260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8770" h="260350">
                                      <a:moveTo>
                                        <a:pt x="278002" y="0"/>
                                      </a:moveTo>
                                      <a:lnTo>
                                        <a:pt x="35432" y="176656"/>
                                      </a:lnTo>
                                      <a:lnTo>
                                        <a:pt x="15239" y="148843"/>
                                      </a:lnTo>
                                      <a:lnTo>
                                        <a:pt x="0" y="245109"/>
                                      </a:lnTo>
                                      <a:lnTo>
                                        <a:pt x="96265" y="260222"/>
                                      </a:lnTo>
                                      <a:lnTo>
                                        <a:pt x="76072" y="232409"/>
                                      </a:lnTo>
                                      <a:lnTo>
                                        <a:pt x="318515" y="55752"/>
                                      </a:lnTo>
                                      <a:lnTo>
                                        <a:pt x="278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BBA58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0" name="Graphic 72"/>
                              <wps:cNvSpPr/>
                              <wps:spPr>
                                <a:xfrm>
                                  <a:off x="868425" y="61340"/>
                                  <a:ext cx="318770" cy="260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8770" h="260350">
                                      <a:moveTo>
                                        <a:pt x="318515" y="55752"/>
                                      </a:moveTo>
                                      <a:lnTo>
                                        <a:pt x="76072" y="232409"/>
                                      </a:lnTo>
                                      <a:lnTo>
                                        <a:pt x="96265" y="260222"/>
                                      </a:lnTo>
                                      <a:lnTo>
                                        <a:pt x="0" y="245109"/>
                                      </a:lnTo>
                                      <a:lnTo>
                                        <a:pt x="15239" y="148843"/>
                                      </a:lnTo>
                                      <a:lnTo>
                                        <a:pt x="35432" y="176656"/>
                                      </a:lnTo>
                                      <a:lnTo>
                                        <a:pt x="278002" y="0"/>
                                      </a:lnTo>
                                      <a:lnTo>
                                        <a:pt x="318515" y="5575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70883E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3162C97" id="Group 65" o:spid="_x0000_s1026" style="width:211.9pt;height:158.9pt;mso-position-horizontal-relative:char;mso-position-vertical-relative:line" coordsize="26911,201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">
                      <v:shape id="Image 70" o:spid="_x0000_s1027" type="#_x0000_t75" style="position:absolute;width:26911;height:20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">
                        <v:imagedata r:id="rId54" o:title="screen-2018-09-06__09-44-03"/>
                      </v:shape>
                      <v:shape id="Graphic 71" o:spid="_x0000_s1028" style="position:absolute;left:8684;top:613;width:3187;height:2603;visibility:visible;mso-wrap-style:square;v-text-anchor:top" coordsize="318770,260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" path="m278002,l35432,176656,15239,148843,,245109r96265,15113l76072,232409,318515,55752,278002,xe" fillcolor="#9bba58" stroked="f">
                        <v:path arrowok="t"/>
                      </v:shape>
                      <v:shape id="Graphic 72" o:spid="_x0000_s1029" style="position:absolute;left:8684;top:613;width:3187;height:2603;visibility:visible;mso-wrap-style:square;v-text-anchor:top" coordsize="318770,260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" path="m318515,55752l76072,232409r20193,27813l,245109,15239,148843r20193,27813l278002,r40513,55752xe" filled="f" strokecolor="#70883e" strokeweight="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673117" w14:paraId="0079952F" w14:textId="77777777" w:rsidTr="00FC4C85">
        <w:trPr>
          <w:trHeight w:val="3619"/>
        </w:trPr>
        <w:tc>
          <w:tcPr>
            <w:tcW w:w="4249" w:type="dxa"/>
          </w:tcPr>
          <w:p w14:paraId="42A4B882" w14:textId="77777777" w:rsidR="00673117" w:rsidRDefault="00673117" w:rsidP="00FC4C85">
            <w:pPr>
              <w:pStyle w:val="TableParagraph"/>
              <w:spacing w:before="16"/>
              <w:ind w:left="0"/>
              <w:rPr>
                <w:rFonts w:ascii="Cambria"/>
                <w:sz w:val="20"/>
              </w:rPr>
            </w:pPr>
          </w:p>
          <w:p w14:paraId="0BCA52D3" w14:textId="77777777" w:rsidR="00D639FA" w:rsidRPr="00D639FA" w:rsidRDefault="00D639FA" w:rsidP="00D639FA">
            <w:pPr>
              <w:pStyle w:val="TableParagraph"/>
              <w:rPr>
                <w:b/>
                <w:sz w:val="20"/>
                <w:lang w:val="nl-NL"/>
              </w:rPr>
            </w:pPr>
            <w:r w:rsidRPr="00D639FA">
              <w:rPr>
                <w:b/>
                <w:sz w:val="20"/>
                <w:lang w:val="nl-NL"/>
              </w:rPr>
              <w:t>NGx3 protocolversie in „Telemetrie“ (regel 10)</w:t>
            </w:r>
          </w:p>
          <w:p w14:paraId="6BD80E90" w14:textId="77777777" w:rsidR="00D639FA" w:rsidRPr="00D639FA" w:rsidRDefault="00D639FA" w:rsidP="00D639FA">
            <w:pPr>
              <w:pStyle w:val="TableParagraph"/>
              <w:rPr>
                <w:b/>
                <w:sz w:val="20"/>
                <w:lang w:val="nl-NL"/>
              </w:rPr>
            </w:pPr>
          </w:p>
          <w:p w14:paraId="5AB3A711" w14:textId="77777777" w:rsidR="00D639FA" w:rsidRPr="00D639FA" w:rsidRDefault="00D639FA" w:rsidP="00D639FA">
            <w:pPr>
              <w:pStyle w:val="TableParagraph"/>
              <w:rPr>
                <w:bCs/>
                <w:sz w:val="20"/>
                <w:lang w:val="nl-NL"/>
              </w:rPr>
            </w:pPr>
            <w:r w:rsidRPr="00D639FA">
              <w:rPr>
                <w:bCs/>
                <w:sz w:val="20"/>
                <w:lang w:val="nl-NL"/>
              </w:rPr>
              <w:t>Info -&gt; Service -&gt; bladeren totdat het volgende wordt weergegeven:</w:t>
            </w:r>
          </w:p>
          <w:p w14:paraId="391D21A6" w14:textId="77777777" w:rsidR="00D639FA" w:rsidRPr="00D639FA" w:rsidRDefault="00D639FA" w:rsidP="00D639FA">
            <w:pPr>
              <w:pStyle w:val="TableParagraph"/>
              <w:rPr>
                <w:bCs/>
                <w:sz w:val="20"/>
                <w:lang w:val="nl-NL"/>
              </w:rPr>
            </w:pPr>
          </w:p>
          <w:p w14:paraId="36F321B6" w14:textId="2DA0BB6B" w:rsidR="00673117" w:rsidRPr="00D639FA" w:rsidRDefault="00D639FA" w:rsidP="00D639FA">
            <w:pPr>
              <w:pStyle w:val="TableParagraph"/>
              <w:tabs>
                <w:tab w:val="left" w:pos="1364"/>
              </w:tabs>
              <w:spacing w:before="0" w:line="242" w:lineRule="auto"/>
              <w:ind w:right="142"/>
              <w:rPr>
                <w:sz w:val="20"/>
                <w:lang w:val="nl-NL"/>
              </w:rPr>
            </w:pPr>
            <w:r w:rsidRPr="00D639FA">
              <w:rPr>
                <w:bCs/>
                <w:sz w:val="20"/>
                <w:lang w:val="nl-NL"/>
              </w:rPr>
              <w:t>Onder Telemetrie wordt de versie van het NGx3-protocol weergegeven.</w:t>
            </w:r>
            <w:r w:rsidR="00673117" w:rsidRPr="00D639FA">
              <w:rPr>
                <w:bCs/>
                <w:sz w:val="20"/>
                <w:lang w:val="nl-NL"/>
              </w:rPr>
              <w:tab/>
            </w:r>
            <w:r w:rsidR="00673117">
              <w:rPr>
                <w:noProof/>
                <w:position w:val="-11"/>
                <w:sz w:val="20"/>
              </w:rPr>
              <w:drawing>
                <wp:inline distT="0" distB="0" distL="0" distR="0" wp14:anchorId="046C14CF" wp14:editId="4166F0D6">
                  <wp:extent cx="214630" cy="163194"/>
                  <wp:effectExtent l="0" t="0" r="0" b="0"/>
                  <wp:docPr id="73" name="Image 7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Image 73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" cy="1631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E5C0ECD" w14:textId="0A9FCFE4" w:rsidR="00673117" w:rsidRPr="00D639FA" w:rsidRDefault="00673117" w:rsidP="00FC4C85">
            <w:pPr>
              <w:pStyle w:val="TableParagraph"/>
              <w:spacing w:before="3" w:line="242" w:lineRule="auto"/>
              <w:ind w:right="296"/>
              <w:rPr>
                <w:sz w:val="20"/>
                <w:lang w:val="nl-NL"/>
              </w:rPr>
            </w:pPr>
          </w:p>
        </w:tc>
        <w:tc>
          <w:tcPr>
            <w:tcW w:w="4813" w:type="dxa"/>
          </w:tcPr>
          <w:p w14:paraId="1CB09C53" w14:textId="77777777" w:rsidR="00673117" w:rsidRPr="00D639FA" w:rsidRDefault="00673117" w:rsidP="00FC4C85">
            <w:pPr>
              <w:pStyle w:val="TableParagraph"/>
              <w:spacing w:before="11"/>
              <w:ind w:left="0"/>
              <w:rPr>
                <w:rFonts w:ascii="Cambria"/>
                <w:sz w:val="20"/>
                <w:lang w:val="nl-NL"/>
              </w:rPr>
            </w:pPr>
          </w:p>
          <w:p w14:paraId="3E69EB6D" w14:textId="77777777" w:rsidR="00673117" w:rsidRDefault="00673117" w:rsidP="00FC4C85">
            <w:pPr>
              <w:pStyle w:val="TableParagraph"/>
              <w:spacing w:before="0"/>
              <w:ind w:left="106"/>
              <w:rPr>
                <w:rFonts w:ascii="Cambria"/>
                <w:sz w:val="20"/>
              </w:rPr>
            </w:pPr>
            <w:r>
              <w:rPr>
                <w:rFonts w:ascii="Cambria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25321EF4" wp14:editId="0EDA4EFC">
                      <wp:extent cx="2646045" cy="1983739"/>
                      <wp:effectExtent l="0" t="0" r="0" b="6985"/>
                      <wp:docPr id="74" name="Group 74" descr="C:\Users\tv0718\AppData\Local\Microsoft\Windows\INetCache\Content.Outlook\58BL8W7Y\screen-2018-09-06__09-44-34.pn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46045" cy="1983739"/>
                                <a:chOff x="0" y="0"/>
                                <a:chExt cx="2646045" cy="1983739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5" name="Image 75" descr="C:\Users\tv0718\AppData\Local\Microsoft\Windows\INetCache\Content.Outlook\58BL8W7Y\screen-2018-09-06__09-44-34.png"/>
                                <pic:cNvPicPr/>
                              </pic:nvPicPr>
                              <pic:blipFill>
                                <a:blip r:embed="rId56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645791" cy="198373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76" name="Graphic 76"/>
                              <wps:cNvSpPr/>
                              <wps:spPr>
                                <a:xfrm>
                                  <a:off x="554608" y="961821"/>
                                  <a:ext cx="301625" cy="1371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1625" h="137160">
                                      <a:moveTo>
                                        <a:pt x="60959" y="0"/>
                                      </a:moveTo>
                                      <a:lnTo>
                                        <a:pt x="0" y="75946"/>
                                      </a:lnTo>
                                      <a:lnTo>
                                        <a:pt x="76072" y="136906"/>
                                      </a:lnTo>
                                      <a:lnTo>
                                        <a:pt x="72262" y="102616"/>
                                      </a:lnTo>
                                      <a:lnTo>
                                        <a:pt x="301116" y="77343"/>
                                      </a:lnTo>
                                      <a:lnTo>
                                        <a:pt x="293496" y="8890"/>
                                      </a:lnTo>
                                      <a:lnTo>
                                        <a:pt x="64769" y="34163"/>
                                      </a:lnTo>
                                      <a:lnTo>
                                        <a:pt x="609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BBA58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7" name="Graphic 77"/>
                              <wps:cNvSpPr/>
                              <wps:spPr>
                                <a:xfrm>
                                  <a:off x="554608" y="961821"/>
                                  <a:ext cx="301625" cy="1371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1625" h="137160">
                                      <a:moveTo>
                                        <a:pt x="301116" y="77343"/>
                                      </a:moveTo>
                                      <a:lnTo>
                                        <a:pt x="72262" y="102616"/>
                                      </a:lnTo>
                                      <a:lnTo>
                                        <a:pt x="76072" y="136906"/>
                                      </a:lnTo>
                                      <a:lnTo>
                                        <a:pt x="0" y="75946"/>
                                      </a:lnTo>
                                      <a:lnTo>
                                        <a:pt x="60959" y="0"/>
                                      </a:lnTo>
                                      <a:lnTo>
                                        <a:pt x="64769" y="34163"/>
                                      </a:lnTo>
                                      <a:lnTo>
                                        <a:pt x="293496" y="8890"/>
                                      </a:lnTo>
                                      <a:lnTo>
                                        <a:pt x="301116" y="7734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25400">
                                  <a:solidFill>
                                    <a:srgbClr val="70883E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BAA8CC5" id="Group 74" o:spid="_x0000_s1026" style="width:208.35pt;height:156.2pt;mso-position-horizontal-relative:char;mso-position-vertical-relative:line" coordsize="26460,1983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">
                      <v:shape id="Image 75" o:spid="_x0000_s1027" type="#_x0000_t75" style="position:absolute;width:26457;height:198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">
                        <v:imagedata r:id="rId57" o:title="screen-2018-09-06__09-44-34"/>
                      </v:shape>
                      <v:shape id="Graphic 76" o:spid="_x0000_s1028" style="position:absolute;left:5546;top:9618;width:3016;height:1371;visibility:visible;mso-wrap-style:square;v-text-anchor:top" coordsize="301625,137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" path="m60959,l,75946r76072,60960l72262,102616,301116,77343,293496,8890,64769,34163,60959,xe" fillcolor="#9bba58" stroked="f">
                        <v:path arrowok="t"/>
                      </v:shape>
                      <v:shape id="Graphic 77" o:spid="_x0000_s1029" style="position:absolute;left:5546;top:9618;width:3016;height:1371;visibility:visible;mso-wrap-style:square;v-text-anchor:top" coordsize="301625,137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" path="m301116,77343l72262,102616r3810,34290l,75946,60959,r3810,34163l293496,8890r7620,68453xe" filled="f" strokecolor="#70883e" strokeweight="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218333C1" w14:textId="69EE3E4B" w:rsidR="00673117" w:rsidRDefault="00673117" w:rsidP="00673117">
      <w:pPr>
        <w:spacing w:before="90"/>
        <w:ind w:left="118"/>
        <w:rPr>
          <w:rFonts w:ascii="Cambria"/>
          <w:color w:val="365F91"/>
          <w:sz w:val="32"/>
        </w:rPr>
      </w:pPr>
    </w:p>
    <w:p w14:paraId="73D8BB0E" w14:textId="77777777" w:rsidR="00673117" w:rsidRDefault="00673117">
      <w:pPr>
        <w:spacing w:after="160" w:line="259" w:lineRule="auto"/>
        <w:rPr>
          <w:rFonts w:ascii="Cambria"/>
          <w:color w:val="365F91"/>
          <w:sz w:val="32"/>
        </w:rPr>
      </w:pPr>
      <w:r>
        <w:rPr>
          <w:rFonts w:ascii="Cambria"/>
          <w:color w:val="365F91"/>
          <w:sz w:val="32"/>
        </w:rPr>
        <w:br w:type="page"/>
      </w:r>
    </w:p>
    <w:p w14:paraId="61C5522C" w14:textId="77777777" w:rsidR="00673117" w:rsidRDefault="00673117" w:rsidP="00673117">
      <w:pPr>
        <w:spacing w:before="90"/>
        <w:ind w:left="118"/>
        <w:rPr>
          <w:rFonts w:ascii="Cambria"/>
          <w:color w:val="365F91"/>
          <w:sz w:val="32"/>
        </w:rPr>
      </w:pPr>
    </w:p>
    <w:p w14:paraId="1EF8C181" w14:textId="4241788F" w:rsidR="00673117" w:rsidRPr="00D639FA" w:rsidRDefault="00D639FA" w:rsidP="00673117">
      <w:pPr>
        <w:pStyle w:val="BodyText"/>
        <w:spacing w:before="182"/>
        <w:rPr>
          <w:rFonts w:ascii="Cambria"/>
          <w:b/>
          <w:bCs/>
          <w:i w:val="0"/>
          <w:iCs w:val="0"/>
          <w:color w:val="auto"/>
          <w:sz w:val="32"/>
          <w:szCs w:val="22"/>
          <w:lang w:val="nl-NL"/>
        </w:rPr>
      </w:pPr>
      <w:r w:rsidRPr="00D639FA">
        <w:rPr>
          <w:rFonts w:ascii="Cambria"/>
          <w:b/>
          <w:bCs/>
          <w:i w:val="0"/>
          <w:iCs w:val="0"/>
          <w:color w:val="auto"/>
          <w:sz w:val="32"/>
          <w:szCs w:val="22"/>
          <w:lang w:val="nl-NL"/>
        </w:rPr>
        <w:t>Beschrijving van de weergegeven informatie</w:t>
      </w:r>
    </w:p>
    <w:p w14:paraId="706A3714" w14:textId="77777777" w:rsidR="00D639FA" w:rsidRPr="00D639FA" w:rsidRDefault="00D639FA" w:rsidP="00673117">
      <w:pPr>
        <w:pStyle w:val="BodyText"/>
        <w:spacing w:before="182"/>
        <w:rPr>
          <w:rFonts w:ascii="Cambria"/>
          <w:sz w:val="20"/>
          <w:lang w:val="nl-NL"/>
        </w:r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3"/>
        <w:gridCol w:w="2048"/>
        <w:gridCol w:w="4900"/>
      </w:tblGrid>
      <w:tr w:rsidR="00673117" w14:paraId="6880EF20" w14:textId="77777777" w:rsidTr="00FC4C85">
        <w:trPr>
          <w:trHeight w:val="270"/>
        </w:trPr>
        <w:tc>
          <w:tcPr>
            <w:tcW w:w="2263" w:type="dxa"/>
            <w:shd w:val="clear" w:color="auto" w:fill="F1F1F1"/>
          </w:tcPr>
          <w:p w14:paraId="48242B8F" w14:textId="77777777" w:rsidR="00673117" w:rsidRDefault="00673117" w:rsidP="00FC4C85">
            <w:pPr>
              <w:pStyle w:val="TableParagraph"/>
              <w:spacing w:line="247" w:lineRule="exact"/>
              <w:rPr>
                <w:b/>
              </w:rPr>
            </w:pPr>
            <w:r>
              <w:rPr>
                <w:b/>
                <w:spacing w:val="-2"/>
              </w:rPr>
              <w:t>Parameter</w:t>
            </w:r>
          </w:p>
        </w:tc>
        <w:tc>
          <w:tcPr>
            <w:tcW w:w="2048" w:type="dxa"/>
            <w:shd w:val="clear" w:color="auto" w:fill="F1F1F1"/>
          </w:tcPr>
          <w:p w14:paraId="2EA7E18B" w14:textId="77777777" w:rsidR="00673117" w:rsidRDefault="00673117" w:rsidP="00FC4C85">
            <w:pPr>
              <w:pStyle w:val="TableParagraph"/>
              <w:spacing w:line="247" w:lineRule="exact"/>
              <w:rPr>
                <w:b/>
              </w:rPr>
            </w:pPr>
            <w:r>
              <w:rPr>
                <w:b/>
                <w:spacing w:val="-2"/>
              </w:rPr>
              <w:t>Value(s)</w:t>
            </w:r>
          </w:p>
        </w:tc>
        <w:tc>
          <w:tcPr>
            <w:tcW w:w="4900" w:type="dxa"/>
            <w:shd w:val="clear" w:color="auto" w:fill="F1F1F1"/>
          </w:tcPr>
          <w:p w14:paraId="79846E1B" w14:textId="77777777" w:rsidR="00673117" w:rsidRDefault="00673117" w:rsidP="00FC4C85">
            <w:pPr>
              <w:pStyle w:val="TableParagraph"/>
              <w:spacing w:line="247" w:lineRule="exact"/>
              <w:rPr>
                <w:b/>
              </w:rPr>
            </w:pPr>
            <w:r>
              <w:rPr>
                <w:b/>
                <w:spacing w:val="-2"/>
              </w:rPr>
              <w:t>Description</w:t>
            </w:r>
          </w:p>
        </w:tc>
      </w:tr>
      <w:tr w:rsidR="00673117" w:rsidRPr="007B04E2" w14:paraId="5DAEB622" w14:textId="77777777" w:rsidTr="00FC4C85">
        <w:trPr>
          <w:trHeight w:val="1636"/>
        </w:trPr>
        <w:tc>
          <w:tcPr>
            <w:tcW w:w="2263" w:type="dxa"/>
          </w:tcPr>
          <w:p w14:paraId="35629F6D" w14:textId="77777777" w:rsidR="00673117" w:rsidRDefault="00673117" w:rsidP="00FC4C85">
            <w:pPr>
              <w:pStyle w:val="TableParagraph"/>
              <w:spacing w:before="6"/>
            </w:pPr>
            <w:r>
              <w:rPr>
                <w:spacing w:val="-2"/>
              </w:rPr>
              <w:t>Modem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link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status:</w:t>
            </w:r>
          </w:p>
        </w:tc>
        <w:tc>
          <w:tcPr>
            <w:tcW w:w="2048" w:type="dxa"/>
          </w:tcPr>
          <w:p w14:paraId="238AFBA8" w14:textId="77777777" w:rsidR="00673117" w:rsidRDefault="00673117" w:rsidP="00FC4C85">
            <w:pPr>
              <w:pStyle w:val="TableParagraph"/>
              <w:spacing w:before="6" w:line="242" w:lineRule="auto"/>
              <w:ind w:right="864"/>
              <w:jc w:val="both"/>
            </w:pPr>
            <w:r>
              <w:rPr>
                <w:spacing w:val="-8"/>
              </w:rPr>
              <w:t>*</w:t>
            </w:r>
            <w:r>
              <w:rPr>
                <w:spacing w:val="-5"/>
              </w:rPr>
              <w:t xml:space="preserve"> </w:t>
            </w:r>
            <w:r>
              <w:rPr>
                <w:spacing w:val="-8"/>
              </w:rPr>
              <w:t xml:space="preserve">Connected </w:t>
            </w:r>
            <w:r>
              <w:rPr>
                <w:spacing w:val="-2"/>
              </w:rPr>
              <w:t xml:space="preserve">Connecting </w:t>
            </w:r>
            <w:r>
              <w:rPr>
                <w:spacing w:val="-4"/>
              </w:rPr>
              <w:t>None</w:t>
            </w:r>
          </w:p>
          <w:p w14:paraId="25E51474" w14:textId="77777777" w:rsidR="00673117" w:rsidRDefault="00673117" w:rsidP="00FC4C85">
            <w:pPr>
              <w:pStyle w:val="TableParagraph"/>
              <w:spacing w:before="2" w:line="244" w:lineRule="auto"/>
              <w:ind w:right="1487"/>
            </w:pPr>
            <w:r>
              <w:rPr>
                <w:spacing w:val="-4"/>
              </w:rPr>
              <w:t xml:space="preserve">Idle </w:t>
            </w:r>
            <w:r>
              <w:rPr>
                <w:spacing w:val="-6"/>
              </w:rPr>
              <w:t>Error</w:t>
            </w:r>
          </w:p>
        </w:tc>
        <w:tc>
          <w:tcPr>
            <w:tcW w:w="4900" w:type="dxa"/>
          </w:tcPr>
          <w:p w14:paraId="604E775C" w14:textId="70EBED3C" w:rsidR="00673117" w:rsidRPr="00017D2E" w:rsidRDefault="00673117" w:rsidP="00FC4C85">
            <w:pPr>
              <w:pStyle w:val="TableParagraph"/>
              <w:spacing w:before="6" w:line="242" w:lineRule="auto"/>
              <w:rPr>
                <w:lang w:val="nl-NL"/>
              </w:rPr>
            </w:pPr>
            <w:r w:rsidRPr="00017D2E">
              <w:rPr>
                <w:b/>
                <w:lang w:val="nl-NL"/>
              </w:rPr>
              <w:t>Connected</w:t>
            </w:r>
            <w:r w:rsidR="00017D2E" w:rsidRPr="00017D2E">
              <w:rPr>
                <w:b/>
                <w:lang w:val="nl-NL"/>
              </w:rPr>
              <w:t>/Verbonden</w:t>
            </w:r>
            <w:r w:rsidRPr="00017D2E">
              <w:rPr>
                <w:b/>
                <w:spacing w:val="-9"/>
                <w:lang w:val="nl-NL"/>
              </w:rPr>
              <w:t xml:space="preserve"> </w:t>
            </w:r>
            <w:r w:rsidRPr="00017D2E">
              <w:rPr>
                <w:w w:val="105"/>
                <w:lang w:val="nl-NL"/>
              </w:rPr>
              <w:t>-</w:t>
            </w:r>
            <w:r w:rsidRPr="00017D2E">
              <w:rPr>
                <w:spacing w:val="-11"/>
                <w:w w:val="105"/>
                <w:lang w:val="nl-NL"/>
              </w:rPr>
              <w:t xml:space="preserve"> </w:t>
            </w:r>
            <w:r w:rsidRPr="00017D2E">
              <w:rPr>
                <w:lang w:val="nl-NL"/>
              </w:rPr>
              <w:t>Modem</w:t>
            </w:r>
            <w:r w:rsidRPr="00017D2E">
              <w:rPr>
                <w:spacing w:val="-9"/>
                <w:lang w:val="nl-NL"/>
              </w:rPr>
              <w:t xml:space="preserve"> </w:t>
            </w:r>
            <w:r w:rsidRPr="00017D2E">
              <w:rPr>
                <w:lang w:val="nl-NL"/>
              </w:rPr>
              <w:t>is</w:t>
            </w:r>
            <w:r w:rsidRPr="00017D2E">
              <w:rPr>
                <w:spacing w:val="-9"/>
                <w:lang w:val="nl-NL"/>
              </w:rPr>
              <w:t xml:space="preserve"> </w:t>
            </w:r>
            <w:r w:rsidRPr="00017D2E">
              <w:rPr>
                <w:lang w:val="nl-NL"/>
              </w:rPr>
              <w:t>linked</w:t>
            </w:r>
            <w:r w:rsidRPr="00017D2E">
              <w:rPr>
                <w:spacing w:val="-9"/>
                <w:lang w:val="nl-NL"/>
              </w:rPr>
              <w:t xml:space="preserve"> </w:t>
            </w:r>
            <w:r w:rsidR="00017D2E" w:rsidRPr="00017D2E">
              <w:rPr>
                <w:lang w:val="nl-NL"/>
              </w:rPr>
              <w:t>met</w:t>
            </w:r>
            <w:r w:rsidRPr="00017D2E">
              <w:rPr>
                <w:spacing w:val="-9"/>
                <w:lang w:val="nl-NL"/>
              </w:rPr>
              <w:t xml:space="preserve"> </w:t>
            </w:r>
            <w:r w:rsidRPr="00017D2E">
              <w:rPr>
                <w:lang w:val="nl-NL"/>
              </w:rPr>
              <w:t>GSM</w:t>
            </w:r>
            <w:r w:rsidRPr="00017D2E">
              <w:rPr>
                <w:spacing w:val="-10"/>
                <w:lang w:val="nl-NL"/>
              </w:rPr>
              <w:t xml:space="preserve"> </w:t>
            </w:r>
            <w:r w:rsidRPr="00017D2E">
              <w:rPr>
                <w:lang w:val="nl-NL"/>
              </w:rPr>
              <w:t>network</w:t>
            </w:r>
            <w:r w:rsidRPr="00017D2E">
              <w:rPr>
                <w:spacing w:val="-11"/>
                <w:lang w:val="nl-NL"/>
              </w:rPr>
              <w:t xml:space="preserve"> </w:t>
            </w:r>
            <w:r w:rsidR="00017D2E" w:rsidRPr="00017D2E">
              <w:rPr>
                <w:lang w:val="nl-NL"/>
              </w:rPr>
              <w:t>en</w:t>
            </w:r>
            <w:r w:rsidRPr="00017D2E">
              <w:rPr>
                <w:lang w:val="nl-NL"/>
              </w:rPr>
              <w:t xml:space="preserve"> </w:t>
            </w:r>
            <w:r w:rsidR="00017D2E" w:rsidRPr="00017D2E">
              <w:rPr>
                <w:lang w:val="nl-NL"/>
              </w:rPr>
              <w:t>ver</w:t>
            </w:r>
            <w:r w:rsidR="00017D2E">
              <w:rPr>
                <w:lang w:val="nl-NL"/>
              </w:rPr>
              <w:t>bonden met</w:t>
            </w:r>
            <w:r w:rsidRPr="00017D2E">
              <w:rPr>
                <w:lang w:val="nl-NL"/>
              </w:rPr>
              <w:t xml:space="preserve"> </w:t>
            </w:r>
            <w:r w:rsidR="00017D2E">
              <w:rPr>
                <w:lang w:val="nl-NL"/>
              </w:rPr>
              <w:t>Coffeelink</w:t>
            </w:r>
            <w:r w:rsidRPr="00017D2E">
              <w:rPr>
                <w:lang w:val="nl-NL"/>
              </w:rPr>
              <w:t xml:space="preserve"> server.</w:t>
            </w:r>
          </w:p>
          <w:p w14:paraId="3D4600BA" w14:textId="720DACAB" w:rsidR="00673117" w:rsidRPr="00017D2E" w:rsidRDefault="00673117" w:rsidP="00FC4C85">
            <w:pPr>
              <w:pStyle w:val="TableParagraph"/>
              <w:spacing w:before="2"/>
              <w:rPr>
                <w:lang w:val="nl-NL"/>
              </w:rPr>
            </w:pPr>
            <w:r w:rsidRPr="00017D2E">
              <w:rPr>
                <w:b/>
                <w:lang w:val="nl-NL"/>
              </w:rPr>
              <w:t>Connecting</w:t>
            </w:r>
            <w:r w:rsidR="00017D2E">
              <w:rPr>
                <w:b/>
                <w:lang w:val="nl-NL"/>
              </w:rPr>
              <w:t>/Verbinding</w:t>
            </w:r>
            <w:r w:rsidRPr="00017D2E">
              <w:rPr>
                <w:b/>
                <w:spacing w:val="-1"/>
                <w:lang w:val="nl-NL"/>
              </w:rPr>
              <w:t xml:space="preserve"> </w:t>
            </w:r>
            <w:r w:rsidRPr="00017D2E">
              <w:rPr>
                <w:lang w:val="nl-NL"/>
              </w:rPr>
              <w:t xml:space="preserve">- </w:t>
            </w:r>
            <w:r w:rsidR="00017D2E" w:rsidRPr="00017D2E">
              <w:rPr>
                <w:lang w:val="nl-NL"/>
              </w:rPr>
              <w:t>Modem probeert verbinding te maken met GSM-netwerk</w:t>
            </w:r>
          </w:p>
          <w:p w14:paraId="4196C686" w14:textId="7C99CE3B" w:rsidR="00673117" w:rsidRPr="00017D2E" w:rsidRDefault="00673117" w:rsidP="00FC4C85">
            <w:pPr>
              <w:pStyle w:val="TableParagraph"/>
              <w:spacing w:before="3"/>
              <w:rPr>
                <w:lang w:val="nl-NL"/>
              </w:rPr>
            </w:pPr>
            <w:r w:rsidRPr="00017D2E">
              <w:rPr>
                <w:b/>
                <w:lang w:val="nl-NL"/>
              </w:rPr>
              <w:t>None</w:t>
            </w:r>
            <w:r w:rsidR="00017D2E" w:rsidRPr="00017D2E">
              <w:rPr>
                <w:b/>
                <w:lang w:val="nl-NL"/>
              </w:rPr>
              <w:t>/Geen</w:t>
            </w:r>
            <w:r w:rsidRPr="00017D2E">
              <w:rPr>
                <w:b/>
                <w:spacing w:val="1"/>
                <w:lang w:val="nl-NL"/>
              </w:rPr>
              <w:t xml:space="preserve"> </w:t>
            </w:r>
            <w:r w:rsidRPr="00017D2E">
              <w:rPr>
                <w:lang w:val="nl-NL"/>
              </w:rPr>
              <w:t>-</w:t>
            </w:r>
            <w:r w:rsidRPr="00017D2E">
              <w:rPr>
                <w:spacing w:val="4"/>
                <w:lang w:val="nl-NL"/>
              </w:rPr>
              <w:t xml:space="preserve"> </w:t>
            </w:r>
            <w:r w:rsidR="00017D2E" w:rsidRPr="00017D2E">
              <w:rPr>
                <w:w w:val="105"/>
                <w:lang w:val="nl-NL"/>
              </w:rPr>
              <w:t>niet geïnitialiseerd</w:t>
            </w:r>
            <w:r w:rsidR="00017D2E" w:rsidRPr="00017D2E">
              <w:rPr>
                <w:lang w:val="nl-NL"/>
              </w:rPr>
              <w:t xml:space="preserve"> </w:t>
            </w:r>
            <w:r w:rsidRPr="00017D2E">
              <w:rPr>
                <w:lang w:val="nl-NL"/>
              </w:rPr>
              <w:t>(</w:t>
            </w:r>
            <w:r w:rsidR="00017D2E">
              <w:rPr>
                <w:lang w:val="nl-NL"/>
              </w:rPr>
              <w:t>direct na</w:t>
            </w:r>
            <w:r w:rsidRPr="00017D2E">
              <w:rPr>
                <w:spacing w:val="3"/>
                <w:lang w:val="nl-NL"/>
              </w:rPr>
              <w:t xml:space="preserve"> </w:t>
            </w:r>
            <w:r w:rsidRPr="00017D2E">
              <w:rPr>
                <w:spacing w:val="-2"/>
                <w:lang w:val="nl-NL"/>
              </w:rPr>
              <w:t>restart)</w:t>
            </w:r>
          </w:p>
          <w:p w14:paraId="504ACC2F" w14:textId="2C775A51" w:rsidR="00673117" w:rsidRPr="00986F21" w:rsidRDefault="00673117" w:rsidP="00FC4C85">
            <w:pPr>
              <w:pStyle w:val="TableParagraph"/>
              <w:spacing w:before="5"/>
              <w:rPr>
                <w:lang w:val="nl-NL"/>
              </w:rPr>
            </w:pPr>
            <w:r w:rsidRPr="00986F21">
              <w:rPr>
                <w:b/>
                <w:w w:val="105"/>
                <w:lang w:val="nl-NL"/>
              </w:rPr>
              <w:t>Idle</w:t>
            </w:r>
            <w:r w:rsidR="00017D2E" w:rsidRPr="00986F21">
              <w:rPr>
                <w:b/>
                <w:w w:val="105"/>
                <w:lang w:val="nl-NL"/>
              </w:rPr>
              <w:t>/Inactief</w:t>
            </w:r>
            <w:r w:rsidRPr="00986F21">
              <w:rPr>
                <w:b/>
                <w:spacing w:val="-8"/>
                <w:w w:val="105"/>
                <w:lang w:val="nl-NL"/>
              </w:rPr>
              <w:t xml:space="preserve"> </w:t>
            </w:r>
            <w:r w:rsidR="00F62955" w:rsidRPr="00986F21">
              <w:rPr>
                <w:w w:val="105"/>
                <w:lang w:val="nl-NL"/>
              </w:rPr>
              <w:t>–</w:t>
            </w:r>
            <w:r w:rsidRPr="00986F21">
              <w:rPr>
                <w:spacing w:val="-3"/>
                <w:w w:val="105"/>
                <w:lang w:val="nl-NL"/>
              </w:rPr>
              <w:t xml:space="preserve"> </w:t>
            </w:r>
            <w:r w:rsidR="00F62955" w:rsidRPr="00986F21">
              <w:rPr>
                <w:spacing w:val="-3"/>
                <w:w w:val="105"/>
                <w:lang w:val="nl-NL"/>
              </w:rPr>
              <w:t xml:space="preserve">te </w:t>
            </w:r>
            <w:r w:rsidR="00F62955" w:rsidRPr="00986F21">
              <w:rPr>
                <w:w w:val="105"/>
                <w:lang w:val="nl-NL"/>
              </w:rPr>
              <w:t>langzaam</w:t>
            </w:r>
            <w:r w:rsidR="00017D2E" w:rsidRPr="00986F21">
              <w:rPr>
                <w:w w:val="105"/>
                <w:lang w:val="nl-NL"/>
              </w:rPr>
              <w:t xml:space="preserve"> geïnitialiseerd</w:t>
            </w:r>
          </w:p>
          <w:p w14:paraId="6088082E" w14:textId="77777777" w:rsidR="00673117" w:rsidRPr="00986F21" w:rsidRDefault="00673117" w:rsidP="00FC4C85">
            <w:pPr>
              <w:pStyle w:val="TableParagraph"/>
              <w:spacing w:before="3" w:line="249" w:lineRule="exact"/>
              <w:rPr>
                <w:lang w:val="nl-NL"/>
              </w:rPr>
            </w:pPr>
            <w:r w:rsidRPr="00986F21">
              <w:rPr>
                <w:b/>
                <w:w w:val="110"/>
                <w:lang w:val="nl-NL"/>
              </w:rPr>
              <w:t>Error</w:t>
            </w:r>
            <w:r w:rsidRPr="00986F21">
              <w:rPr>
                <w:b/>
                <w:spacing w:val="-10"/>
                <w:w w:val="110"/>
                <w:lang w:val="nl-NL"/>
              </w:rPr>
              <w:t xml:space="preserve"> </w:t>
            </w:r>
            <w:r w:rsidRPr="00986F21">
              <w:rPr>
                <w:w w:val="110"/>
                <w:lang w:val="nl-NL"/>
              </w:rPr>
              <w:t>-</w:t>
            </w:r>
            <w:r w:rsidRPr="00986F21">
              <w:rPr>
                <w:spacing w:val="-7"/>
                <w:w w:val="110"/>
                <w:lang w:val="nl-NL"/>
              </w:rPr>
              <w:t xml:space="preserve"> </w:t>
            </w:r>
            <w:r w:rsidRPr="00986F21">
              <w:rPr>
                <w:spacing w:val="-4"/>
                <w:w w:val="110"/>
                <w:lang w:val="nl-NL"/>
              </w:rPr>
              <w:t>Error</w:t>
            </w:r>
          </w:p>
        </w:tc>
      </w:tr>
      <w:tr w:rsidR="00673117" w:rsidRPr="00AE67F4" w14:paraId="7AE8310C" w14:textId="77777777" w:rsidTr="00FC4C85">
        <w:trPr>
          <w:trHeight w:val="1089"/>
        </w:trPr>
        <w:tc>
          <w:tcPr>
            <w:tcW w:w="2263" w:type="dxa"/>
          </w:tcPr>
          <w:p w14:paraId="128E25FF" w14:textId="77777777" w:rsidR="00673117" w:rsidRDefault="00673117" w:rsidP="00FC4C85">
            <w:pPr>
              <w:pStyle w:val="TableParagraph"/>
            </w:pPr>
            <w:r>
              <w:rPr>
                <w:spacing w:val="-8"/>
              </w:rPr>
              <w:t>Modem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status:</w:t>
            </w:r>
          </w:p>
        </w:tc>
        <w:tc>
          <w:tcPr>
            <w:tcW w:w="2048" w:type="dxa"/>
          </w:tcPr>
          <w:p w14:paraId="725473D6" w14:textId="77777777" w:rsidR="00673117" w:rsidRDefault="00673117" w:rsidP="00FC4C85">
            <w:pPr>
              <w:pStyle w:val="TableParagraph"/>
            </w:pPr>
            <w:r>
              <w:rPr>
                <w:spacing w:val="-4"/>
              </w:rPr>
              <w:t>Ready</w:t>
            </w:r>
          </w:p>
          <w:p w14:paraId="2CECCE88" w14:textId="77777777" w:rsidR="00673117" w:rsidRDefault="00673117" w:rsidP="00FC4C85">
            <w:pPr>
              <w:pStyle w:val="TableParagraph"/>
              <w:spacing w:before="18"/>
              <w:ind w:left="0"/>
              <w:rPr>
                <w:rFonts w:ascii="Cambria"/>
              </w:rPr>
            </w:pPr>
          </w:p>
          <w:p w14:paraId="13BBFF91" w14:textId="77777777" w:rsidR="00673117" w:rsidRDefault="00673117" w:rsidP="00FC4C85">
            <w:pPr>
              <w:pStyle w:val="TableParagraph"/>
              <w:spacing w:before="0"/>
            </w:pPr>
            <w:r>
              <w:rPr>
                <w:spacing w:val="-8"/>
              </w:rPr>
              <w:t>Queue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Full</w:t>
            </w:r>
          </w:p>
        </w:tc>
        <w:tc>
          <w:tcPr>
            <w:tcW w:w="4900" w:type="dxa"/>
          </w:tcPr>
          <w:p w14:paraId="2E480E15" w14:textId="067B0F54" w:rsidR="00673117" w:rsidRPr="00AE67F4" w:rsidRDefault="00673117" w:rsidP="00FC4C85">
            <w:pPr>
              <w:pStyle w:val="TableParagraph"/>
              <w:spacing w:line="242" w:lineRule="auto"/>
              <w:ind w:right="174"/>
              <w:rPr>
                <w:lang w:val="nl-NL"/>
              </w:rPr>
            </w:pPr>
            <w:r w:rsidRPr="00AE67F4">
              <w:rPr>
                <w:b/>
                <w:spacing w:val="-2"/>
                <w:lang w:val="nl-NL"/>
              </w:rPr>
              <w:t>Ready</w:t>
            </w:r>
            <w:r w:rsidR="00AE67F4">
              <w:rPr>
                <w:b/>
                <w:spacing w:val="-2"/>
                <w:lang w:val="nl-NL"/>
              </w:rPr>
              <w:t>/Klaar</w:t>
            </w:r>
            <w:r w:rsidRPr="00AE67F4">
              <w:rPr>
                <w:b/>
                <w:spacing w:val="-6"/>
                <w:lang w:val="nl-NL"/>
              </w:rPr>
              <w:t xml:space="preserve"> </w:t>
            </w:r>
            <w:r w:rsidRPr="00AE67F4">
              <w:rPr>
                <w:spacing w:val="-2"/>
                <w:lang w:val="nl-NL"/>
              </w:rPr>
              <w:t>–</w:t>
            </w:r>
            <w:r w:rsidRPr="00AE67F4">
              <w:rPr>
                <w:spacing w:val="-9"/>
                <w:lang w:val="nl-NL"/>
              </w:rPr>
              <w:t xml:space="preserve"> </w:t>
            </w:r>
            <w:r w:rsidRPr="00AE67F4">
              <w:rPr>
                <w:spacing w:val="-2"/>
                <w:lang w:val="nl-NL"/>
              </w:rPr>
              <w:t>Connecti</w:t>
            </w:r>
            <w:r w:rsidR="00AE67F4" w:rsidRPr="00AE67F4">
              <w:rPr>
                <w:spacing w:val="-2"/>
                <w:lang w:val="nl-NL"/>
              </w:rPr>
              <w:t>e</w:t>
            </w:r>
            <w:r w:rsidRPr="00AE67F4">
              <w:rPr>
                <w:spacing w:val="-6"/>
                <w:lang w:val="nl-NL"/>
              </w:rPr>
              <w:t xml:space="preserve"> </w:t>
            </w:r>
            <w:r w:rsidR="00AE67F4" w:rsidRPr="00AE67F4">
              <w:rPr>
                <w:spacing w:val="-2"/>
                <w:lang w:val="nl-NL"/>
              </w:rPr>
              <w:t>tussen</w:t>
            </w:r>
            <w:r w:rsidRPr="00AE67F4">
              <w:rPr>
                <w:spacing w:val="-6"/>
                <w:lang w:val="nl-NL"/>
              </w:rPr>
              <w:t xml:space="preserve"> </w:t>
            </w:r>
            <w:r w:rsidRPr="00AE67F4">
              <w:rPr>
                <w:spacing w:val="-2"/>
                <w:lang w:val="nl-NL"/>
              </w:rPr>
              <w:t>PCM</w:t>
            </w:r>
            <w:r w:rsidRPr="00AE67F4">
              <w:rPr>
                <w:spacing w:val="-9"/>
                <w:lang w:val="nl-NL"/>
              </w:rPr>
              <w:t xml:space="preserve"> </w:t>
            </w:r>
            <w:r w:rsidRPr="00AE67F4">
              <w:rPr>
                <w:spacing w:val="-2"/>
                <w:lang w:val="nl-NL"/>
              </w:rPr>
              <w:t>(CPU)</w:t>
            </w:r>
            <w:r w:rsidRPr="00AE67F4">
              <w:rPr>
                <w:spacing w:val="-8"/>
                <w:lang w:val="nl-NL"/>
              </w:rPr>
              <w:t xml:space="preserve"> </w:t>
            </w:r>
            <w:r w:rsidR="00AE67F4" w:rsidRPr="00AE67F4">
              <w:rPr>
                <w:spacing w:val="-2"/>
                <w:lang w:val="nl-NL"/>
              </w:rPr>
              <w:t>en</w:t>
            </w:r>
            <w:r w:rsidRPr="00AE67F4">
              <w:rPr>
                <w:spacing w:val="-2"/>
                <w:lang w:val="nl-NL"/>
              </w:rPr>
              <w:t xml:space="preserve"> </w:t>
            </w:r>
            <w:r w:rsidRPr="00AE67F4">
              <w:rPr>
                <w:lang w:val="nl-NL"/>
              </w:rPr>
              <w:t>modem in orde</w:t>
            </w:r>
          </w:p>
          <w:p w14:paraId="46E5D9FA" w14:textId="1D053CBB" w:rsidR="00673117" w:rsidRPr="00AE67F4" w:rsidRDefault="00673117" w:rsidP="00AE67F4">
            <w:pPr>
              <w:pStyle w:val="TableParagraph"/>
              <w:spacing w:before="2"/>
              <w:rPr>
                <w:lang w:val="nl-NL"/>
              </w:rPr>
            </w:pPr>
            <w:r w:rsidRPr="00AE67F4">
              <w:rPr>
                <w:b/>
                <w:lang w:val="nl-NL"/>
              </w:rPr>
              <w:t>Queue</w:t>
            </w:r>
            <w:r w:rsidRPr="00AE67F4">
              <w:rPr>
                <w:b/>
                <w:spacing w:val="-6"/>
                <w:lang w:val="nl-NL"/>
              </w:rPr>
              <w:t xml:space="preserve"> </w:t>
            </w:r>
            <w:r w:rsidRPr="00AE67F4">
              <w:rPr>
                <w:b/>
                <w:lang w:val="nl-NL"/>
              </w:rPr>
              <w:t>Full</w:t>
            </w:r>
            <w:r w:rsidR="00AE67F4" w:rsidRPr="00AE67F4">
              <w:rPr>
                <w:b/>
                <w:lang w:val="nl-NL"/>
              </w:rPr>
              <w:t>/</w:t>
            </w:r>
            <w:r w:rsidR="00AE67F4" w:rsidRPr="00AE67F4">
              <w:rPr>
                <w:lang w:val="nl-NL"/>
              </w:rPr>
              <w:t xml:space="preserve"> </w:t>
            </w:r>
            <w:r w:rsidR="00AE67F4" w:rsidRPr="00AE67F4">
              <w:rPr>
                <w:b/>
                <w:lang w:val="nl-NL"/>
              </w:rPr>
              <w:t>Wachtrij vol</w:t>
            </w:r>
            <w:r w:rsidRPr="00AE67F4">
              <w:rPr>
                <w:b/>
                <w:spacing w:val="-10"/>
                <w:lang w:val="nl-NL"/>
              </w:rPr>
              <w:t xml:space="preserve"> </w:t>
            </w:r>
            <w:r w:rsidRPr="00AE67F4">
              <w:rPr>
                <w:w w:val="105"/>
                <w:lang w:val="nl-NL"/>
              </w:rPr>
              <w:t>-</w:t>
            </w:r>
            <w:r w:rsidRPr="00AE67F4">
              <w:rPr>
                <w:spacing w:val="-12"/>
                <w:w w:val="105"/>
                <w:lang w:val="nl-NL"/>
              </w:rPr>
              <w:t xml:space="preserve"> </w:t>
            </w:r>
            <w:r w:rsidRPr="00AE67F4">
              <w:rPr>
                <w:lang w:val="nl-NL"/>
              </w:rPr>
              <w:t>Modem</w:t>
            </w:r>
            <w:r w:rsidRPr="00AE67F4">
              <w:rPr>
                <w:spacing w:val="-10"/>
                <w:lang w:val="nl-NL"/>
              </w:rPr>
              <w:t xml:space="preserve"> </w:t>
            </w:r>
            <w:r w:rsidR="00AE67F4" w:rsidRPr="00AE67F4">
              <w:rPr>
                <w:lang w:val="nl-NL"/>
              </w:rPr>
              <w:t>niet klaar</w:t>
            </w:r>
            <w:r w:rsidRPr="00AE67F4">
              <w:rPr>
                <w:lang w:val="nl-NL"/>
              </w:rPr>
              <w:t>,</w:t>
            </w:r>
            <w:r w:rsidRPr="00AE67F4">
              <w:rPr>
                <w:spacing w:val="-10"/>
                <w:lang w:val="nl-NL"/>
              </w:rPr>
              <w:t xml:space="preserve"> </w:t>
            </w:r>
            <w:r w:rsidR="00AE67F4" w:rsidRPr="00AE67F4">
              <w:rPr>
                <w:lang w:val="nl-NL"/>
              </w:rPr>
              <w:t>omdat er teveel</w:t>
            </w:r>
            <w:r w:rsidR="00AE67F4">
              <w:rPr>
                <w:lang w:val="nl-NL"/>
              </w:rPr>
              <w:t xml:space="preserve"> </w:t>
            </w:r>
            <w:r w:rsidR="00AE67F4" w:rsidRPr="00AE67F4">
              <w:rPr>
                <w:lang w:val="nl-NL"/>
              </w:rPr>
              <w:t>data door PCM is verzonden</w:t>
            </w:r>
            <w:r w:rsidR="00AE67F4" w:rsidRPr="00AE67F4">
              <w:rPr>
                <w:spacing w:val="-2"/>
                <w:lang w:val="nl-NL"/>
              </w:rPr>
              <w:t xml:space="preserve"> </w:t>
            </w:r>
            <w:r w:rsidRPr="00AE67F4">
              <w:rPr>
                <w:spacing w:val="-2"/>
                <w:lang w:val="nl-NL"/>
              </w:rPr>
              <w:t>(„overflow”)</w:t>
            </w:r>
          </w:p>
        </w:tc>
      </w:tr>
      <w:tr w:rsidR="00673117" w:rsidRPr="00AE67F4" w14:paraId="6678D24D" w14:textId="77777777" w:rsidTr="00FC4C85">
        <w:trPr>
          <w:trHeight w:val="1907"/>
        </w:trPr>
        <w:tc>
          <w:tcPr>
            <w:tcW w:w="2263" w:type="dxa"/>
          </w:tcPr>
          <w:p w14:paraId="38AE8269" w14:textId="602385B2" w:rsidR="00673117" w:rsidRDefault="00673117" w:rsidP="00FC4C85">
            <w:pPr>
              <w:pStyle w:val="TableParagraph"/>
              <w:spacing w:line="244" w:lineRule="auto"/>
              <w:ind w:right="686"/>
            </w:pPr>
            <w:r>
              <w:rPr>
                <w:spacing w:val="-2"/>
              </w:rPr>
              <w:t>GMS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connecti</w:t>
            </w:r>
            <w:r w:rsidR="00AE67F4">
              <w:rPr>
                <w:spacing w:val="-2"/>
              </w:rPr>
              <w:t>e</w:t>
            </w:r>
            <w:r>
              <w:rPr>
                <w:spacing w:val="-2"/>
              </w:rPr>
              <w:t xml:space="preserve"> status:</w:t>
            </w:r>
          </w:p>
        </w:tc>
        <w:tc>
          <w:tcPr>
            <w:tcW w:w="2048" w:type="dxa"/>
          </w:tcPr>
          <w:p w14:paraId="19CDC319" w14:textId="77777777" w:rsidR="00673117" w:rsidRDefault="00673117" w:rsidP="00FC4C85">
            <w:pPr>
              <w:pStyle w:val="TableParagraph"/>
              <w:spacing w:line="244" w:lineRule="auto"/>
              <w:ind w:right="877"/>
            </w:pPr>
            <w:r>
              <w:rPr>
                <w:spacing w:val="-4"/>
              </w:rPr>
              <w:t>Roaming Idle</w:t>
            </w:r>
          </w:p>
          <w:p w14:paraId="05C25E77" w14:textId="77777777" w:rsidR="00673117" w:rsidRDefault="00673117" w:rsidP="00FC4C85">
            <w:pPr>
              <w:pStyle w:val="TableParagraph"/>
              <w:spacing w:before="0" w:line="244" w:lineRule="auto"/>
              <w:ind w:right="479"/>
            </w:pPr>
            <w:r>
              <w:rPr>
                <w:spacing w:val="-6"/>
              </w:rPr>
              <w:t>Home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 xml:space="preserve">network </w:t>
            </w:r>
            <w:r>
              <w:rPr>
                <w:spacing w:val="-2"/>
              </w:rPr>
              <w:t>Searching Denied Unknown</w:t>
            </w:r>
          </w:p>
        </w:tc>
        <w:tc>
          <w:tcPr>
            <w:tcW w:w="4900" w:type="dxa"/>
          </w:tcPr>
          <w:p w14:paraId="0CAEC08B" w14:textId="09A7680A" w:rsidR="00673117" w:rsidRPr="00AE67F4" w:rsidRDefault="00673117" w:rsidP="00FC4C85">
            <w:pPr>
              <w:pStyle w:val="TableParagraph"/>
              <w:jc w:val="both"/>
              <w:rPr>
                <w:lang w:val="nl-NL"/>
              </w:rPr>
            </w:pPr>
            <w:r w:rsidRPr="00AE67F4">
              <w:rPr>
                <w:b/>
                <w:lang w:val="nl-NL"/>
              </w:rPr>
              <w:t>Roaming</w:t>
            </w:r>
            <w:r w:rsidRPr="00AE67F4">
              <w:rPr>
                <w:b/>
                <w:spacing w:val="-1"/>
                <w:lang w:val="nl-NL"/>
              </w:rPr>
              <w:t xml:space="preserve"> </w:t>
            </w:r>
            <w:r w:rsidRPr="00AE67F4">
              <w:rPr>
                <w:lang w:val="nl-NL"/>
              </w:rPr>
              <w:t>–</w:t>
            </w:r>
            <w:r w:rsidRPr="00AE67F4">
              <w:rPr>
                <w:spacing w:val="-2"/>
                <w:lang w:val="nl-NL"/>
              </w:rPr>
              <w:t xml:space="preserve"> </w:t>
            </w:r>
            <w:r w:rsidR="00AE67F4" w:rsidRPr="00AE67F4">
              <w:rPr>
                <w:lang w:val="nl-NL"/>
              </w:rPr>
              <w:t>gekoppeld aan GSM-netwerken van derden</w:t>
            </w:r>
          </w:p>
          <w:p w14:paraId="271D48A6" w14:textId="60639AC8" w:rsidR="00673117" w:rsidRPr="00AE67F4" w:rsidRDefault="00673117" w:rsidP="00FC4C85">
            <w:pPr>
              <w:pStyle w:val="TableParagraph"/>
              <w:spacing w:before="5"/>
              <w:jc w:val="both"/>
              <w:rPr>
                <w:lang w:val="nl-NL"/>
              </w:rPr>
            </w:pPr>
            <w:r w:rsidRPr="00AE67F4">
              <w:rPr>
                <w:b/>
                <w:lang w:val="nl-NL"/>
              </w:rPr>
              <w:t>Idle</w:t>
            </w:r>
            <w:r w:rsidR="00AE67F4" w:rsidRPr="00AE67F4">
              <w:rPr>
                <w:b/>
                <w:lang w:val="nl-NL"/>
              </w:rPr>
              <w:t>/</w:t>
            </w:r>
            <w:r w:rsidR="00AE67F4" w:rsidRPr="00AE67F4">
              <w:rPr>
                <w:lang w:val="nl-NL"/>
              </w:rPr>
              <w:t xml:space="preserve"> </w:t>
            </w:r>
            <w:r w:rsidR="00AE67F4" w:rsidRPr="00AE67F4">
              <w:rPr>
                <w:b/>
                <w:lang w:val="nl-NL"/>
              </w:rPr>
              <w:t>Inactief</w:t>
            </w:r>
            <w:r w:rsidRPr="00AE67F4">
              <w:rPr>
                <w:b/>
                <w:spacing w:val="-5"/>
                <w:lang w:val="nl-NL"/>
              </w:rPr>
              <w:t xml:space="preserve"> </w:t>
            </w:r>
            <w:r w:rsidR="00AE67F4" w:rsidRPr="00AE67F4">
              <w:rPr>
                <w:lang w:val="nl-NL"/>
              </w:rPr>
              <w:t>–</w:t>
            </w:r>
            <w:r w:rsidRPr="00AE67F4">
              <w:rPr>
                <w:spacing w:val="-1"/>
                <w:lang w:val="nl-NL"/>
              </w:rPr>
              <w:t xml:space="preserve"> </w:t>
            </w:r>
            <w:r w:rsidR="00AE67F4" w:rsidRPr="00AE67F4">
              <w:rPr>
                <w:lang w:val="nl-NL"/>
              </w:rPr>
              <w:t>niet geregistreerd</w:t>
            </w:r>
            <w:r w:rsidRPr="00AE67F4">
              <w:rPr>
                <w:spacing w:val="-2"/>
                <w:lang w:val="nl-NL"/>
              </w:rPr>
              <w:t xml:space="preserve"> (</w:t>
            </w:r>
            <w:r w:rsidR="00AE67F4" w:rsidRPr="00AE67F4">
              <w:rPr>
                <w:spacing w:val="-2"/>
                <w:lang w:val="nl-NL"/>
              </w:rPr>
              <w:t>Inactief</w:t>
            </w:r>
            <w:r w:rsidRPr="00AE67F4">
              <w:rPr>
                <w:spacing w:val="-2"/>
                <w:lang w:val="nl-NL"/>
              </w:rPr>
              <w:t>)</w:t>
            </w:r>
          </w:p>
          <w:p w14:paraId="2978CBF7" w14:textId="4E5719FC" w:rsidR="00673117" w:rsidRPr="00AE67F4" w:rsidRDefault="00673117" w:rsidP="00FC4C85">
            <w:pPr>
              <w:pStyle w:val="TableParagraph"/>
              <w:spacing w:before="2" w:line="242" w:lineRule="auto"/>
              <w:ind w:right="603"/>
              <w:jc w:val="both"/>
              <w:rPr>
                <w:lang w:val="nl-NL"/>
              </w:rPr>
            </w:pPr>
            <w:r w:rsidRPr="00AE67F4">
              <w:rPr>
                <w:b/>
                <w:lang w:val="nl-NL"/>
              </w:rPr>
              <w:t>Home</w:t>
            </w:r>
            <w:r w:rsidRPr="00AE67F4">
              <w:rPr>
                <w:b/>
                <w:spacing w:val="-4"/>
                <w:lang w:val="nl-NL"/>
              </w:rPr>
              <w:t xml:space="preserve"> </w:t>
            </w:r>
            <w:r w:rsidRPr="00AE67F4">
              <w:rPr>
                <w:b/>
                <w:lang w:val="nl-NL"/>
              </w:rPr>
              <w:t>network</w:t>
            </w:r>
            <w:r w:rsidRPr="00AE67F4">
              <w:rPr>
                <w:b/>
                <w:spacing w:val="-9"/>
                <w:lang w:val="nl-NL"/>
              </w:rPr>
              <w:t xml:space="preserve"> </w:t>
            </w:r>
            <w:r w:rsidRPr="00AE67F4">
              <w:rPr>
                <w:lang w:val="nl-NL"/>
              </w:rPr>
              <w:t>–</w:t>
            </w:r>
            <w:r w:rsidRPr="00AE67F4">
              <w:rPr>
                <w:spacing w:val="-11"/>
                <w:lang w:val="nl-NL"/>
              </w:rPr>
              <w:t xml:space="preserve"> </w:t>
            </w:r>
            <w:r w:rsidRPr="00AE67F4">
              <w:rPr>
                <w:lang w:val="nl-NL"/>
              </w:rPr>
              <w:t>linked</w:t>
            </w:r>
            <w:r w:rsidRPr="00AE67F4">
              <w:rPr>
                <w:spacing w:val="-11"/>
                <w:lang w:val="nl-NL"/>
              </w:rPr>
              <w:t xml:space="preserve"> </w:t>
            </w:r>
            <w:r w:rsidRPr="00AE67F4">
              <w:rPr>
                <w:lang w:val="nl-NL"/>
              </w:rPr>
              <w:t>to</w:t>
            </w:r>
            <w:r w:rsidRPr="00AE67F4">
              <w:rPr>
                <w:spacing w:val="-11"/>
                <w:lang w:val="nl-NL"/>
              </w:rPr>
              <w:t xml:space="preserve"> </w:t>
            </w:r>
            <w:r w:rsidRPr="00AE67F4">
              <w:rPr>
                <w:lang w:val="nl-NL"/>
              </w:rPr>
              <w:t>GSM</w:t>
            </w:r>
            <w:r w:rsidRPr="00AE67F4">
              <w:rPr>
                <w:spacing w:val="-10"/>
                <w:lang w:val="nl-NL"/>
              </w:rPr>
              <w:t xml:space="preserve"> </w:t>
            </w:r>
            <w:r w:rsidRPr="00AE67F4">
              <w:rPr>
                <w:lang w:val="nl-NL"/>
              </w:rPr>
              <w:t>home</w:t>
            </w:r>
            <w:r w:rsidRPr="00AE67F4">
              <w:rPr>
                <w:spacing w:val="-9"/>
                <w:lang w:val="nl-NL"/>
              </w:rPr>
              <w:t xml:space="preserve"> </w:t>
            </w:r>
            <w:r w:rsidRPr="00AE67F4">
              <w:rPr>
                <w:lang w:val="nl-NL"/>
              </w:rPr>
              <w:t xml:space="preserve">network </w:t>
            </w:r>
            <w:r w:rsidRPr="00AE67F4">
              <w:rPr>
                <w:b/>
                <w:lang w:val="nl-NL"/>
              </w:rPr>
              <w:t>Searching</w:t>
            </w:r>
            <w:r w:rsidR="00AE67F4" w:rsidRPr="00AE67F4">
              <w:rPr>
                <w:b/>
                <w:lang w:val="nl-NL"/>
              </w:rPr>
              <w:t>/zoeken</w:t>
            </w:r>
            <w:r w:rsidRPr="00AE67F4">
              <w:rPr>
                <w:b/>
                <w:spacing w:val="-6"/>
                <w:lang w:val="nl-NL"/>
              </w:rPr>
              <w:t xml:space="preserve"> </w:t>
            </w:r>
            <w:r w:rsidRPr="00AE67F4">
              <w:rPr>
                <w:lang w:val="nl-NL"/>
              </w:rPr>
              <w:t>–</w:t>
            </w:r>
            <w:r w:rsidRPr="00AE67F4">
              <w:rPr>
                <w:spacing w:val="-7"/>
                <w:lang w:val="nl-NL"/>
              </w:rPr>
              <w:t xml:space="preserve"> </w:t>
            </w:r>
            <w:r w:rsidR="00AE67F4" w:rsidRPr="00AE67F4">
              <w:rPr>
                <w:lang w:val="nl-NL"/>
              </w:rPr>
              <w:t>niet</w:t>
            </w:r>
            <w:r w:rsidR="00AE67F4" w:rsidRPr="00AE67F4">
              <w:rPr>
                <w:spacing w:val="-8"/>
                <w:lang w:val="nl-NL"/>
              </w:rPr>
              <w:t xml:space="preserve"> </w:t>
            </w:r>
            <w:r w:rsidR="00AE67F4" w:rsidRPr="00AE67F4">
              <w:rPr>
                <w:lang w:val="nl-NL"/>
              </w:rPr>
              <w:t>geregistreerd</w:t>
            </w:r>
            <w:r w:rsidRPr="00AE67F4">
              <w:rPr>
                <w:lang w:val="nl-NL"/>
              </w:rPr>
              <w:t>/</w:t>
            </w:r>
            <w:r w:rsidRPr="00AE67F4">
              <w:rPr>
                <w:spacing w:val="-8"/>
                <w:lang w:val="nl-NL"/>
              </w:rPr>
              <w:t xml:space="preserve"> </w:t>
            </w:r>
            <w:r w:rsidR="00AE67F4" w:rsidRPr="00AE67F4">
              <w:rPr>
                <w:lang w:val="nl-NL"/>
              </w:rPr>
              <w:t>zoekend na</w:t>
            </w:r>
            <w:r w:rsidR="00AE67F4">
              <w:rPr>
                <w:lang w:val="nl-NL"/>
              </w:rPr>
              <w:t>ar</w:t>
            </w:r>
            <w:r w:rsidRPr="00AE67F4">
              <w:rPr>
                <w:spacing w:val="-9"/>
                <w:lang w:val="nl-NL"/>
              </w:rPr>
              <w:t xml:space="preserve"> </w:t>
            </w:r>
            <w:r w:rsidRPr="00AE67F4">
              <w:rPr>
                <w:lang w:val="nl-NL"/>
              </w:rPr>
              <w:t xml:space="preserve">GSM </w:t>
            </w:r>
            <w:r w:rsidRPr="00AE67F4">
              <w:rPr>
                <w:spacing w:val="-2"/>
                <w:lang w:val="nl-NL"/>
              </w:rPr>
              <w:t>netw</w:t>
            </w:r>
            <w:r w:rsidR="00AE67F4">
              <w:rPr>
                <w:spacing w:val="-2"/>
                <w:lang w:val="nl-NL"/>
              </w:rPr>
              <w:t>e</w:t>
            </w:r>
            <w:r w:rsidRPr="00AE67F4">
              <w:rPr>
                <w:spacing w:val="-2"/>
                <w:lang w:val="nl-NL"/>
              </w:rPr>
              <w:t>rk</w:t>
            </w:r>
          </w:p>
          <w:p w14:paraId="1A359D65" w14:textId="0E4C6AED" w:rsidR="00673117" w:rsidRPr="00AE67F4" w:rsidRDefault="00673117" w:rsidP="00FC4C85">
            <w:pPr>
              <w:pStyle w:val="TableParagraph"/>
              <w:spacing w:before="5"/>
              <w:jc w:val="both"/>
              <w:rPr>
                <w:lang w:val="nl-NL"/>
              </w:rPr>
            </w:pPr>
            <w:r w:rsidRPr="00AE67F4">
              <w:rPr>
                <w:b/>
                <w:lang w:val="nl-NL"/>
              </w:rPr>
              <w:t>Denied</w:t>
            </w:r>
            <w:r w:rsidR="00AE67F4">
              <w:rPr>
                <w:b/>
                <w:lang w:val="nl-NL"/>
              </w:rPr>
              <w:t>/</w:t>
            </w:r>
            <w:r w:rsidR="00AE67F4" w:rsidRPr="00AE67F4">
              <w:rPr>
                <w:lang w:val="nl-NL"/>
              </w:rPr>
              <w:t>G</w:t>
            </w:r>
            <w:r w:rsidR="00AE67F4" w:rsidRPr="00AE67F4">
              <w:rPr>
                <w:b/>
                <w:lang w:val="nl-NL"/>
              </w:rPr>
              <w:t>eweigerd</w:t>
            </w:r>
            <w:r w:rsidRPr="00AE67F4">
              <w:rPr>
                <w:b/>
                <w:spacing w:val="-9"/>
                <w:lang w:val="nl-NL"/>
              </w:rPr>
              <w:t xml:space="preserve"> </w:t>
            </w:r>
            <w:r w:rsidRPr="00AE67F4">
              <w:rPr>
                <w:lang w:val="nl-NL"/>
              </w:rPr>
              <w:t>–</w:t>
            </w:r>
            <w:r w:rsidRPr="00AE67F4">
              <w:rPr>
                <w:spacing w:val="-10"/>
                <w:lang w:val="nl-NL"/>
              </w:rPr>
              <w:t xml:space="preserve"> </w:t>
            </w:r>
            <w:r w:rsidRPr="00AE67F4">
              <w:rPr>
                <w:lang w:val="nl-NL"/>
              </w:rPr>
              <w:t>Registrati</w:t>
            </w:r>
            <w:r w:rsidR="00AE67F4" w:rsidRPr="00AE67F4">
              <w:rPr>
                <w:lang w:val="nl-NL"/>
              </w:rPr>
              <w:t>e</w:t>
            </w:r>
            <w:r w:rsidRPr="00AE67F4">
              <w:rPr>
                <w:spacing w:val="-9"/>
                <w:lang w:val="nl-NL"/>
              </w:rPr>
              <w:t xml:space="preserve"> </w:t>
            </w:r>
            <w:r w:rsidRPr="00AE67F4">
              <w:rPr>
                <w:lang w:val="nl-NL"/>
              </w:rPr>
              <w:t>in</w:t>
            </w:r>
            <w:r w:rsidRPr="00AE67F4">
              <w:rPr>
                <w:spacing w:val="-10"/>
                <w:lang w:val="nl-NL"/>
              </w:rPr>
              <w:t xml:space="preserve"> </w:t>
            </w:r>
            <w:r w:rsidRPr="00AE67F4">
              <w:rPr>
                <w:lang w:val="nl-NL"/>
              </w:rPr>
              <w:t>GSM</w:t>
            </w:r>
            <w:r w:rsidRPr="00AE67F4">
              <w:rPr>
                <w:spacing w:val="-10"/>
                <w:lang w:val="nl-NL"/>
              </w:rPr>
              <w:t xml:space="preserve"> </w:t>
            </w:r>
            <w:r w:rsidRPr="00AE67F4">
              <w:rPr>
                <w:lang w:val="nl-NL"/>
              </w:rPr>
              <w:t>network</w:t>
            </w:r>
            <w:r w:rsidRPr="00AE67F4">
              <w:rPr>
                <w:spacing w:val="-8"/>
                <w:lang w:val="nl-NL"/>
              </w:rPr>
              <w:t xml:space="preserve"> </w:t>
            </w:r>
            <w:r w:rsidR="00AE67F4" w:rsidRPr="00AE67F4">
              <w:rPr>
                <w:spacing w:val="-2"/>
                <w:lang w:val="nl-NL"/>
              </w:rPr>
              <w:t>geweigerd</w:t>
            </w:r>
          </w:p>
          <w:p w14:paraId="15E3FD4B" w14:textId="770B1502" w:rsidR="00673117" w:rsidRPr="00AE67F4" w:rsidRDefault="00AE67F4" w:rsidP="00FC4C85">
            <w:pPr>
              <w:pStyle w:val="TableParagraph"/>
              <w:spacing w:before="3" w:line="249" w:lineRule="exact"/>
              <w:jc w:val="both"/>
              <w:rPr>
                <w:lang w:val="nl-NL"/>
              </w:rPr>
            </w:pPr>
            <w:r>
              <w:rPr>
                <w:b/>
                <w:lang w:val="nl-NL"/>
              </w:rPr>
              <w:t>Unknown/Onbekend</w:t>
            </w:r>
            <w:r w:rsidR="00673117" w:rsidRPr="00AE67F4">
              <w:rPr>
                <w:b/>
                <w:spacing w:val="44"/>
                <w:lang w:val="nl-NL"/>
              </w:rPr>
              <w:t xml:space="preserve"> </w:t>
            </w:r>
            <w:r w:rsidR="00673117" w:rsidRPr="00AE67F4">
              <w:rPr>
                <w:lang w:val="nl-NL"/>
              </w:rPr>
              <w:t>-</w:t>
            </w:r>
            <w:r w:rsidR="00673117" w:rsidRPr="00AE67F4">
              <w:rPr>
                <w:spacing w:val="43"/>
                <w:lang w:val="nl-NL"/>
              </w:rPr>
              <w:t xml:space="preserve"> </w:t>
            </w:r>
            <w:r w:rsidR="00673117" w:rsidRPr="00AE67F4">
              <w:rPr>
                <w:lang w:val="nl-NL"/>
              </w:rPr>
              <w:t>Registrati</w:t>
            </w:r>
            <w:r w:rsidRPr="00AE67F4">
              <w:rPr>
                <w:lang w:val="nl-NL"/>
              </w:rPr>
              <w:t>e</w:t>
            </w:r>
            <w:r w:rsidR="00673117" w:rsidRPr="00AE67F4">
              <w:rPr>
                <w:spacing w:val="-2"/>
                <w:lang w:val="nl-NL"/>
              </w:rPr>
              <w:t xml:space="preserve"> </w:t>
            </w:r>
            <w:r w:rsidR="00673117" w:rsidRPr="00AE67F4">
              <w:rPr>
                <w:lang w:val="nl-NL"/>
              </w:rPr>
              <w:t>status</w:t>
            </w:r>
            <w:r w:rsidR="00673117" w:rsidRPr="00AE67F4">
              <w:rPr>
                <w:spacing w:val="-3"/>
                <w:lang w:val="nl-NL"/>
              </w:rPr>
              <w:t xml:space="preserve"> </w:t>
            </w:r>
            <w:r w:rsidRPr="00AE67F4">
              <w:rPr>
                <w:spacing w:val="-2"/>
                <w:lang w:val="nl-NL"/>
              </w:rPr>
              <w:t>onbekend</w:t>
            </w:r>
          </w:p>
        </w:tc>
      </w:tr>
      <w:tr w:rsidR="00673117" w14:paraId="44043447" w14:textId="77777777" w:rsidTr="00FC4C85">
        <w:trPr>
          <w:trHeight w:val="544"/>
        </w:trPr>
        <w:tc>
          <w:tcPr>
            <w:tcW w:w="2263" w:type="dxa"/>
          </w:tcPr>
          <w:p w14:paraId="4428CCAF" w14:textId="1353C060" w:rsidR="00673117" w:rsidRDefault="00673117" w:rsidP="00FC4C85">
            <w:pPr>
              <w:pStyle w:val="TableParagraph"/>
            </w:pPr>
            <w:r>
              <w:t>GMS</w:t>
            </w:r>
            <w:r>
              <w:rPr>
                <w:spacing w:val="-3"/>
              </w:rPr>
              <w:t xml:space="preserve"> </w:t>
            </w:r>
            <w:r>
              <w:t>signal</w:t>
            </w:r>
            <w:r>
              <w:rPr>
                <w:spacing w:val="-2"/>
              </w:rPr>
              <w:t xml:space="preserve"> st</w:t>
            </w:r>
            <w:r w:rsidR="00AE67F4">
              <w:rPr>
                <w:spacing w:val="-2"/>
              </w:rPr>
              <w:t>erkte</w:t>
            </w:r>
            <w:r>
              <w:rPr>
                <w:spacing w:val="-2"/>
              </w:rPr>
              <w:t>:</w:t>
            </w:r>
          </w:p>
        </w:tc>
        <w:tc>
          <w:tcPr>
            <w:tcW w:w="2048" w:type="dxa"/>
          </w:tcPr>
          <w:p w14:paraId="6C4120F3" w14:textId="77777777" w:rsidR="00673117" w:rsidRDefault="00673117" w:rsidP="00FC4C85">
            <w:pPr>
              <w:pStyle w:val="TableParagraph"/>
              <w:spacing w:before="0" w:line="270" w:lineRule="atLeast"/>
              <w:ind w:right="338"/>
            </w:pPr>
            <w:r>
              <w:rPr>
                <w:spacing w:val="-4"/>
              </w:rPr>
              <w:t>19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 xml:space="preserve">(Avg/Min/Max: </w:t>
            </w:r>
            <w:r>
              <w:rPr>
                <w:spacing w:val="-2"/>
              </w:rPr>
              <w:t>19/0/24)</w:t>
            </w:r>
          </w:p>
        </w:tc>
        <w:tc>
          <w:tcPr>
            <w:tcW w:w="4900" w:type="dxa"/>
          </w:tcPr>
          <w:p w14:paraId="199A0024" w14:textId="77777777" w:rsidR="00673117" w:rsidRDefault="00673117" w:rsidP="00FC4C85">
            <w:pPr>
              <w:pStyle w:val="TableParagraph"/>
              <w:spacing w:before="0"/>
              <w:ind w:left="0"/>
              <w:rPr>
                <w:rFonts w:ascii="Times New Roman"/>
              </w:rPr>
            </w:pPr>
          </w:p>
        </w:tc>
      </w:tr>
      <w:tr w:rsidR="00673117" w14:paraId="0AC7A308" w14:textId="77777777" w:rsidTr="00FC4C85">
        <w:trPr>
          <w:trHeight w:val="270"/>
        </w:trPr>
        <w:tc>
          <w:tcPr>
            <w:tcW w:w="2263" w:type="dxa"/>
          </w:tcPr>
          <w:p w14:paraId="70566168" w14:textId="77777777" w:rsidR="00673117" w:rsidRDefault="00673117" w:rsidP="00FC4C85">
            <w:pPr>
              <w:pStyle w:val="TableParagraph"/>
              <w:spacing w:line="247" w:lineRule="exact"/>
            </w:pPr>
            <w:r>
              <w:rPr>
                <w:spacing w:val="-2"/>
              </w:rPr>
              <w:t>Server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[UTC]:</w:t>
            </w:r>
          </w:p>
        </w:tc>
        <w:tc>
          <w:tcPr>
            <w:tcW w:w="2048" w:type="dxa"/>
          </w:tcPr>
          <w:p w14:paraId="3CE3B5E9" w14:textId="77777777" w:rsidR="00673117" w:rsidRDefault="00673117" w:rsidP="00FC4C85">
            <w:pPr>
              <w:pStyle w:val="TableParagraph"/>
              <w:spacing w:line="247" w:lineRule="exact"/>
            </w:pPr>
            <w:r>
              <w:rPr>
                <w:spacing w:val="-2"/>
              </w:rPr>
              <w:t>20.04.2018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09:25:32</w:t>
            </w:r>
          </w:p>
        </w:tc>
        <w:tc>
          <w:tcPr>
            <w:tcW w:w="4900" w:type="dxa"/>
          </w:tcPr>
          <w:p w14:paraId="06C6917A" w14:textId="77777777" w:rsidR="00673117" w:rsidRDefault="00673117" w:rsidP="00FC4C85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</w:tr>
      <w:tr w:rsidR="00673117" w14:paraId="635E69E8" w14:textId="77777777" w:rsidTr="00FC4C85">
        <w:trPr>
          <w:trHeight w:val="273"/>
        </w:trPr>
        <w:tc>
          <w:tcPr>
            <w:tcW w:w="2263" w:type="dxa"/>
          </w:tcPr>
          <w:p w14:paraId="27C615BE" w14:textId="77777777" w:rsidR="00673117" w:rsidRDefault="00673117" w:rsidP="00FC4C85">
            <w:pPr>
              <w:pStyle w:val="TableParagraph"/>
              <w:spacing w:before="6" w:line="247" w:lineRule="exact"/>
            </w:pPr>
            <w:r>
              <w:rPr>
                <w:spacing w:val="-6"/>
              </w:rPr>
              <w:t xml:space="preserve">Time </w:t>
            </w:r>
            <w:r>
              <w:rPr>
                <w:spacing w:val="-2"/>
              </w:rPr>
              <w:t>diff:</w:t>
            </w:r>
          </w:p>
        </w:tc>
        <w:tc>
          <w:tcPr>
            <w:tcW w:w="2048" w:type="dxa"/>
          </w:tcPr>
          <w:p w14:paraId="753CD776" w14:textId="77777777" w:rsidR="00673117" w:rsidRDefault="00673117" w:rsidP="00FC4C85">
            <w:pPr>
              <w:pStyle w:val="TableParagraph"/>
              <w:spacing w:before="6" w:line="247" w:lineRule="exact"/>
            </w:pPr>
            <w:r>
              <w:rPr>
                <w:spacing w:val="-10"/>
              </w:rPr>
              <w:t>2</w:t>
            </w:r>
          </w:p>
        </w:tc>
        <w:tc>
          <w:tcPr>
            <w:tcW w:w="4900" w:type="dxa"/>
          </w:tcPr>
          <w:p w14:paraId="3A22C7F9" w14:textId="77777777" w:rsidR="00673117" w:rsidRDefault="00673117" w:rsidP="00FC4C85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</w:tr>
      <w:tr w:rsidR="00673117" w14:paraId="41A3C5A8" w14:textId="77777777" w:rsidTr="00FC4C85">
        <w:trPr>
          <w:trHeight w:val="273"/>
        </w:trPr>
        <w:tc>
          <w:tcPr>
            <w:tcW w:w="2263" w:type="dxa"/>
          </w:tcPr>
          <w:p w14:paraId="3811C9F1" w14:textId="77777777" w:rsidR="00673117" w:rsidRDefault="00673117" w:rsidP="00FC4C85">
            <w:pPr>
              <w:pStyle w:val="TableParagraph"/>
              <w:spacing w:line="249" w:lineRule="exact"/>
            </w:pPr>
            <w:r>
              <w:rPr>
                <w:spacing w:val="-4"/>
              </w:rPr>
              <w:t>MCC:</w:t>
            </w:r>
          </w:p>
        </w:tc>
        <w:tc>
          <w:tcPr>
            <w:tcW w:w="2048" w:type="dxa"/>
          </w:tcPr>
          <w:p w14:paraId="1D7CE22B" w14:textId="77777777" w:rsidR="00673117" w:rsidRDefault="00673117" w:rsidP="00FC4C85">
            <w:pPr>
              <w:pStyle w:val="TableParagraph"/>
              <w:spacing w:line="249" w:lineRule="exact"/>
            </w:pPr>
            <w:r>
              <w:rPr>
                <w:spacing w:val="-5"/>
              </w:rPr>
              <w:t>262</w:t>
            </w:r>
          </w:p>
        </w:tc>
        <w:tc>
          <w:tcPr>
            <w:tcW w:w="4900" w:type="dxa"/>
          </w:tcPr>
          <w:p w14:paraId="5AFD4743" w14:textId="77777777" w:rsidR="00673117" w:rsidRDefault="00673117" w:rsidP="00FC4C85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</w:tr>
      <w:tr w:rsidR="00673117" w14:paraId="23AE37F4" w14:textId="77777777" w:rsidTr="00FC4C85">
        <w:trPr>
          <w:trHeight w:val="273"/>
        </w:trPr>
        <w:tc>
          <w:tcPr>
            <w:tcW w:w="2263" w:type="dxa"/>
          </w:tcPr>
          <w:p w14:paraId="42E2A296" w14:textId="77777777" w:rsidR="00673117" w:rsidRDefault="00673117" w:rsidP="00FC4C85">
            <w:pPr>
              <w:pStyle w:val="TableParagraph"/>
              <w:spacing w:line="249" w:lineRule="exact"/>
            </w:pPr>
            <w:r>
              <w:rPr>
                <w:spacing w:val="-4"/>
              </w:rPr>
              <w:t>MNC:</w:t>
            </w:r>
          </w:p>
        </w:tc>
        <w:tc>
          <w:tcPr>
            <w:tcW w:w="2048" w:type="dxa"/>
          </w:tcPr>
          <w:p w14:paraId="0B842532" w14:textId="77777777" w:rsidR="00673117" w:rsidRDefault="00673117" w:rsidP="00FC4C85">
            <w:pPr>
              <w:pStyle w:val="TableParagraph"/>
              <w:spacing w:line="249" w:lineRule="exact"/>
            </w:pPr>
            <w:r>
              <w:rPr>
                <w:spacing w:val="-10"/>
              </w:rPr>
              <w:t>2</w:t>
            </w:r>
          </w:p>
        </w:tc>
        <w:tc>
          <w:tcPr>
            <w:tcW w:w="4900" w:type="dxa"/>
          </w:tcPr>
          <w:p w14:paraId="67939454" w14:textId="77777777" w:rsidR="00673117" w:rsidRDefault="00673117" w:rsidP="00FC4C85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</w:tr>
      <w:tr w:rsidR="00673117" w14:paraId="57A8EBA6" w14:textId="77777777" w:rsidTr="00FC4C85">
        <w:trPr>
          <w:trHeight w:val="270"/>
        </w:trPr>
        <w:tc>
          <w:tcPr>
            <w:tcW w:w="2263" w:type="dxa"/>
          </w:tcPr>
          <w:p w14:paraId="6DA55285" w14:textId="77777777" w:rsidR="00673117" w:rsidRDefault="00673117" w:rsidP="00FC4C85">
            <w:pPr>
              <w:pStyle w:val="TableParagraph"/>
              <w:spacing w:line="247" w:lineRule="exact"/>
            </w:pPr>
            <w:r>
              <w:rPr>
                <w:spacing w:val="-4"/>
              </w:rPr>
              <w:t>LAC:</w:t>
            </w:r>
          </w:p>
        </w:tc>
        <w:tc>
          <w:tcPr>
            <w:tcW w:w="2048" w:type="dxa"/>
          </w:tcPr>
          <w:p w14:paraId="7A5BB212" w14:textId="77777777" w:rsidR="00673117" w:rsidRDefault="00673117" w:rsidP="00FC4C85">
            <w:pPr>
              <w:pStyle w:val="TableParagraph"/>
              <w:spacing w:line="247" w:lineRule="exact"/>
            </w:pPr>
            <w:r>
              <w:rPr>
                <w:spacing w:val="-4"/>
              </w:rPr>
              <w:t>8191</w:t>
            </w:r>
          </w:p>
        </w:tc>
        <w:tc>
          <w:tcPr>
            <w:tcW w:w="4900" w:type="dxa"/>
          </w:tcPr>
          <w:p w14:paraId="2ACB6330" w14:textId="77777777" w:rsidR="00673117" w:rsidRDefault="00673117" w:rsidP="00FC4C85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</w:tr>
      <w:tr w:rsidR="00673117" w14:paraId="73DBAA5F" w14:textId="77777777" w:rsidTr="00FC4C85">
        <w:trPr>
          <w:trHeight w:val="273"/>
        </w:trPr>
        <w:tc>
          <w:tcPr>
            <w:tcW w:w="2263" w:type="dxa"/>
          </w:tcPr>
          <w:p w14:paraId="06651686" w14:textId="77777777" w:rsidR="00673117" w:rsidRDefault="00673117" w:rsidP="00FC4C85">
            <w:pPr>
              <w:pStyle w:val="TableParagraph"/>
              <w:spacing w:line="249" w:lineRule="exact"/>
            </w:pPr>
            <w:r>
              <w:rPr>
                <w:spacing w:val="-4"/>
              </w:rPr>
              <w:t>CID:</w:t>
            </w:r>
          </w:p>
        </w:tc>
        <w:tc>
          <w:tcPr>
            <w:tcW w:w="2048" w:type="dxa"/>
          </w:tcPr>
          <w:p w14:paraId="6F1DD6A3" w14:textId="77777777" w:rsidR="00673117" w:rsidRDefault="00673117" w:rsidP="00FC4C85">
            <w:pPr>
              <w:pStyle w:val="TableParagraph"/>
              <w:spacing w:line="249" w:lineRule="exact"/>
            </w:pPr>
            <w:r>
              <w:rPr>
                <w:spacing w:val="-2"/>
              </w:rPr>
              <w:t>53841</w:t>
            </w:r>
          </w:p>
        </w:tc>
        <w:tc>
          <w:tcPr>
            <w:tcW w:w="4900" w:type="dxa"/>
          </w:tcPr>
          <w:p w14:paraId="66C021C0" w14:textId="77777777" w:rsidR="00673117" w:rsidRDefault="00673117" w:rsidP="00FC4C85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</w:tr>
      <w:tr w:rsidR="00673117" w14:paraId="392786CD" w14:textId="77777777" w:rsidTr="00FC4C85">
        <w:trPr>
          <w:trHeight w:val="273"/>
        </w:trPr>
        <w:tc>
          <w:tcPr>
            <w:tcW w:w="2263" w:type="dxa"/>
          </w:tcPr>
          <w:p w14:paraId="4D2406BB" w14:textId="77777777" w:rsidR="00673117" w:rsidRDefault="00673117" w:rsidP="00FC4C85">
            <w:pPr>
              <w:pStyle w:val="TableParagraph"/>
              <w:spacing w:line="249" w:lineRule="exact"/>
            </w:pPr>
            <w:r>
              <w:rPr>
                <w:spacing w:val="-2"/>
              </w:rPr>
              <w:t>ICCID:</w:t>
            </w:r>
          </w:p>
        </w:tc>
        <w:tc>
          <w:tcPr>
            <w:tcW w:w="2048" w:type="dxa"/>
          </w:tcPr>
          <w:p w14:paraId="7A231676" w14:textId="77777777" w:rsidR="00673117" w:rsidRDefault="00673117" w:rsidP="00FC4C85">
            <w:pPr>
              <w:pStyle w:val="TableParagraph"/>
              <w:spacing w:line="249" w:lineRule="exact"/>
            </w:pPr>
            <w:r>
              <w:rPr>
                <w:spacing w:val="-5"/>
              </w:rPr>
              <w:t>cid</w:t>
            </w:r>
          </w:p>
        </w:tc>
        <w:tc>
          <w:tcPr>
            <w:tcW w:w="4900" w:type="dxa"/>
          </w:tcPr>
          <w:p w14:paraId="2F21A79A" w14:textId="77777777" w:rsidR="00673117" w:rsidRDefault="00673117" w:rsidP="00FC4C85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</w:tr>
      <w:tr w:rsidR="00673117" w14:paraId="56F7013C" w14:textId="77777777" w:rsidTr="00FC4C85">
        <w:trPr>
          <w:trHeight w:val="544"/>
        </w:trPr>
        <w:tc>
          <w:tcPr>
            <w:tcW w:w="2263" w:type="dxa"/>
          </w:tcPr>
          <w:p w14:paraId="3C6B47BB" w14:textId="77777777" w:rsidR="00673117" w:rsidRDefault="00673117" w:rsidP="00FC4C85">
            <w:pPr>
              <w:pStyle w:val="TableParagraph"/>
            </w:pPr>
            <w:r>
              <w:rPr>
                <w:spacing w:val="-4"/>
              </w:rPr>
              <w:t>APN:</w:t>
            </w:r>
          </w:p>
        </w:tc>
        <w:tc>
          <w:tcPr>
            <w:tcW w:w="2048" w:type="dxa"/>
          </w:tcPr>
          <w:p w14:paraId="7AABA1EE" w14:textId="77777777" w:rsidR="00673117" w:rsidRDefault="00673117" w:rsidP="00FC4C85">
            <w:pPr>
              <w:pStyle w:val="TableParagraph"/>
            </w:pPr>
            <w:r>
              <w:rPr>
                <w:spacing w:val="-2"/>
              </w:rPr>
              <w:t>internet.gdsp</w:t>
            </w:r>
          </w:p>
        </w:tc>
        <w:tc>
          <w:tcPr>
            <w:tcW w:w="4900" w:type="dxa"/>
          </w:tcPr>
          <w:p w14:paraId="25700EDD" w14:textId="77777777" w:rsidR="00673117" w:rsidRDefault="00673117" w:rsidP="00FC4C85">
            <w:pPr>
              <w:pStyle w:val="TableParagraph"/>
              <w:spacing w:before="0"/>
              <w:ind w:left="0"/>
              <w:rPr>
                <w:rFonts w:ascii="Times New Roman"/>
              </w:rPr>
            </w:pPr>
          </w:p>
        </w:tc>
      </w:tr>
      <w:tr w:rsidR="00673117" w14:paraId="66A5035B" w14:textId="77777777" w:rsidTr="00FC4C85">
        <w:trPr>
          <w:trHeight w:val="270"/>
        </w:trPr>
        <w:tc>
          <w:tcPr>
            <w:tcW w:w="2263" w:type="dxa"/>
          </w:tcPr>
          <w:p w14:paraId="5CF7498A" w14:textId="77777777" w:rsidR="00673117" w:rsidRDefault="00673117" w:rsidP="00FC4C85">
            <w:pPr>
              <w:pStyle w:val="TableParagraph"/>
              <w:spacing w:line="247" w:lineRule="exact"/>
            </w:pPr>
            <w:r>
              <w:rPr>
                <w:spacing w:val="-4"/>
              </w:rPr>
              <w:t>MAC#:</w:t>
            </w:r>
          </w:p>
        </w:tc>
        <w:tc>
          <w:tcPr>
            <w:tcW w:w="2048" w:type="dxa"/>
          </w:tcPr>
          <w:p w14:paraId="15CD1ECF" w14:textId="77777777" w:rsidR="00673117" w:rsidRDefault="00673117" w:rsidP="00FC4C85">
            <w:pPr>
              <w:pStyle w:val="TableParagraph"/>
              <w:spacing w:line="247" w:lineRule="exact"/>
            </w:pPr>
            <w:r>
              <w:rPr>
                <w:spacing w:val="-10"/>
              </w:rPr>
              <w:t>…</w:t>
            </w:r>
          </w:p>
        </w:tc>
        <w:tc>
          <w:tcPr>
            <w:tcW w:w="4900" w:type="dxa"/>
          </w:tcPr>
          <w:p w14:paraId="79239F59" w14:textId="3C437C92" w:rsidR="00673117" w:rsidRPr="00AE67F4" w:rsidRDefault="00673117" w:rsidP="00FC4C85">
            <w:pPr>
              <w:pStyle w:val="TableParagraph"/>
              <w:spacing w:line="247" w:lineRule="exact"/>
              <w:rPr>
                <w:lang w:val="nl-NL"/>
              </w:rPr>
            </w:pPr>
            <w:r w:rsidRPr="00AE67F4">
              <w:rPr>
                <w:spacing w:val="-2"/>
                <w:lang w:val="nl-NL"/>
              </w:rPr>
              <w:t>(Hardware-)</w:t>
            </w:r>
            <w:r w:rsidRPr="00AE67F4">
              <w:rPr>
                <w:spacing w:val="-5"/>
                <w:lang w:val="nl-NL"/>
              </w:rPr>
              <w:t xml:space="preserve"> </w:t>
            </w:r>
            <w:r w:rsidRPr="00AE67F4">
              <w:rPr>
                <w:spacing w:val="-2"/>
                <w:lang w:val="nl-NL"/>
              </w:rPr>
              <w:t>num</w:t>
            </w:r>
            <w:r w:rsidR="00AE67F4" w:rsidRPr="00AE67F4">
              <w:rPr>
                <w:spacing w:val="-2"/>
                <w:lang w:val="nl-NL"/>
              </w:rPr>
              <w:t>m</w:t>
            </w:r>
            <w:r w:rsidRPr="00AE67F4">
              <w:rPr>
                <w:spacing w:val="-2"/>
                <w:lang w:val="nl-NL"/>
              </w:rPr>
              <w:t>er</w:t>
            </w:r>
            <w:r w:rsidRPr="00AE67F4">
              <w:rPr>
                <w:spacing w:val="-4"/>
                <w:lang w:val="nl-NL"/>
              </w:rPr>
              <w:t xml:space="preserve"> </w:t>
            </w:r>
            <w:r w:rsidR="00AE67F4" w:rsidRPr="00AE67F4">
              <w:rPr>
                <w:spacing w:val="-2"/>
                <w:lang w:val="nl-NL"/>
              </w:rPr>
              <w:t xml:space="preserve">van de </w:t>
            </w:r>
            <w:r w:rsidRPr="00AE67F4">
              <w:rPr>
                <w:spacing w:val="-4"/>
                <w:lang w:val="nl-NL"/>
              </w:rPr>
              <w:t>modem</w:t>
            </w:r>
          </w:p>
        </w:tc>
      </w:tr>
      <w:tr w:rsidR="00673117" w14:paraId="01579188" w14:textId="77777777" w:rsidTr="00FC4C85">
        <w:trPr>
          <w:trHeight w:val="273"/>
        </w:trPr>
        <w:tc>
          <w:tcPr>
            <w:tcW w:w="2263" w:type="dxa"/>
          </w:tcPr>
          <w:p w14:paraId="637E94CB" w14:textId="77777777" w:rsidR="00673117" w:rsidRDefault="00673117" w:rsidP="00FC4C85">
            <w:pPr>
              <w:pStyle w:val="TableParagraph"/>
              <w:spacing w:before="6" w:line="247" w:lineRule="exact"/>
            </w:pPr>
            <w:r>
              <w:rPr>
                <w:spacing w:val="-2"/>
              </w:rPr>
              <w:t>IMEI:</w:t>
            </w:r>
          </w:p>
        </w:tc>
        <w:tc>
          <w:tcPr>
            <w:tcW w:w="2048" w:type="dxa"/>
          </w:tcPr>
          <w:p w14:paraId="0A1F2EAE" w14:textId="77777777" w:rsidR="00673117" w:rsidRDefault="00673117" w:rsidP="00FC4C85">
            <w:pPr>
              <w:pStyle w:val="TableParagraph"/>
              <w:spacing w:before="6" w:line="247" w:lineRule="exact"/>
            </w:pPr>
            <w:r>
              <w:rPr>
                <w:spacing w:val="-10"/>
              </w:rPr>
              <w:t>…</w:t>
            </w:r>
          </w:p>
        </w:tc>
        <w:tc>
          <w:tcPr>
            <w:tcW w:w="4900" w:type="dxa"/>
          </w:tcPr>
          <w:p w14:paraId="694E7125" w14:textId="754F6678" w:rsidR="00673117" w:rsidRDefault="00673117" w:rsidP="00FC4C85">
            <w:pPr>
              <w:pStyle w:val="TableParagraph"/>
              <w:spacing w:before="6" w:line="247" w:lineRule="exact"/>
            </w:pPr>
            <w:r>
              <w:t>num</w:t>
            </w:r>
            <w:r w:rsidR="00AE67F4">
              <w:t>m</w:t>
            </w:r>
            <w:r>
              <w:t>er</w:t>
            </w:r>
            <w:r>
              <w:rPr>
                <w:spacing w:val="-7"/>
              </w:rPr>
              <w:t xml:space="preserve"> </w:t>
            </w:r>
            <w:r w:rsidR="00AE67F4">
              <w:t>van</w:t>
            </w:r>
            <w:r>
              <w:rPr>
                <w:spacing w:val="-9"/>
              </w:rPr>
              <w:t xml:space="preserve"> </w:t>
            </w:r>
            <w:r>
              <w:t>SIM</w:t>
            </w:r>
            <w:r>
              <w:rPr>
                <w:spacing w:val="-7"/>
              </w:rPr>
              <w:t xml:space="preserve"> </w:t>
            </w:r>
            <w:r w:rsidR="00AE67F4">
              <w:rPr>
                <w:spacing w:val="-4"/>
              </w:rPr>
              <w:t>kaart</w:t>
            </w:r>
          </w:p>
        </w:tc>
      </w:tr>
      <w:tr w:rsidR="00673117" w14:paraId="626BA089" w14:textId="77777777" w:rsidTr="00FC4C85">
        <w:trPr>
          <w:trHeight w:val="273"/>
        </w:trPr>
        <w:tc>
          <w:tcPr>
            <w:tcW w:w="2263" w:type="dxa"/>
          </w:tcPr>
          <w:p w14:paraId="1776AFE7" w14:textId="2DB5A930" w:rsidR="00673117" w:rsidRDefault="00673117" w:rsidP="00FC4C85">
            <w:pPr>
              <w:pStyle w:val="TableParagraph"/>
              <w:spacing w:line="249" w:lineRule="exact"/>
            </w:pPr>
            <w:r>
              <w:t>La</w:t>
            </w:r>
            <w:r w:rsidR="00AE67F4">
              <w:t>a</w:t>
            </w:r>
            <w:r>
              <w:t>st</w:t>
            </w:r>
            <w:r w:rsidR="00AE67F4">
              <w:t>e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pul</w:t>
            </w:r>
            <w:r w:rsidR="00AE67F4">
              <w:rPr>
                <w:spacing w:val="-2"/>
              </w:rPr>
              <w:t>blicatie</w:t>
            </w:r>
            <w:r>
              <w:rPr>
                <w:spacing w:val="-2"/>
              </w:rPr>
              <w:t>:</w:t>
            </w:r>
          </w:p>
        </w:tc>
        <w:tc>
          <w:tcPr>
            <w:tcW w:w="2048" w:type="dxa"/>
          </w:tcPr>
          <w:p w14:paraId="3F46EBD0" w14:textId="77777777" w:rsidR="00673117" w:rsidRDefault="00673117" w:rsidP="00FC4C85">
            <w:pPr>
              <w:pStyle w:val="TableParagraph"/>
              <w:spacing w:line="249" w:lineRule="exact"/>
            </w:pPr>
            <w:r>
              <w:rPr>
                <w:spacing w:val="-2"/>
              </w:rPr>
              <w:t>20.04.2018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10:25:05</w:t>
            </w:r>
          </w:p>
        </w:tc>
        <w:tc>
          <w:tcPr>
            <w:tcW w:w="4900" w:type="dxa"/>
          </w:tcPr>
          <w:p w14:paraId="1ED16710" w14:textId="77777777" w:rsidR="00673117" w:rsidRDefault="00673117" w:rsidP="00FC4C85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</w:tr>
      <w:tr w:rsidR="00673117" w:rsidRPr="00CD65F1" w14:paraId="1D723F3A" w14:textId="77777777" w:rsidTr="00FC4C85">
        <w:trPr>
          <w:trHeight w:val="544"/>
        </w:trPr>
        <w:tc>
          <w:tcPr>
            <w:tcW w:w="2263" w:type="dxa"/>
          </w:tcPr>
          <w:p w14:paraId="55FA8BCC" w14:textId="77777777" w:rsidR="00673117" w:rsidRDefault="00673117" w:rsidP="00FC4C85">
            <w:pPr>
              <w:pStyle w:val="TableParagraph"/>
            </w:pPr>
            <w:r>
              <w:rPr>
                <w:spacing w:val="-4"/>
              </w:rPr>
              <w:t>Url:</w:t>
            </w:r>
          </w:p>
        </w:tc>
        <w:tc>
          <w:tcPr>
            <w:tcW w:w="2048" w:type="dxa"/>
          </w:tcPr>
          <w:p w14:paraId="07D1FDC2" w14:textId="77777777" w:rsidR="00673117" w:rsidRDefault="00673117" w:rsidP="00FC4C85">
            <w:pPr>
              <w:pStyle w:val="TableParagraph"/>
            </w:pPr>
            <w:r>
              <w:rPr>
                <w:spacing w:val="-2"/>
              </w:rPr>
              <w:t>lookup://Schaerer.int</w:t>
            </w:r>
          </w:p>
        </w:tc>
        <w:tc>
          <w:tcPr>
            <w:tcW w:w="4900" w:type="dxa"/>
          </w:tcPr>
          <w:p w14:paraId="1E00BD7E" w14:textId="77777777" w:rsidR="00673117" w:rsidRDefault="00673117" w:rsidP="00FC4C85">
            <w:pPr>
              <w:pStyle w:val="TableParagraph"/>
              <w:spacing w:before="0" w:line="270" w:lineRule="atLeast"/>
            </w:pPr>
            <w:r>
              <w:rPr>
                <w:spacing w:val="-6"/>
              </w:rPr>
              <w:t>lookup://WMF.int,</w:t>
            </w:r>
            <w:r>
              <w:rPr>
                <w:spacing w:val="33"/>
              </w:rPr>
              <w:t xml:space="preserve"> </w:t>
            </w:r>
            <w:r>
              <w:rPr>
                <w:spacing w:val="-6"/>
              </w:rPr>
              <w:t xml:space="preserve">lookup://Schaerer.pro, </w:t>
            </w:r>
            <w:r>
              <w:rPr>
                <w:spacing w:val="-2"/>
              </w:rPr>
              <w:t>lookup://WMF.pro</w:t>
            </w:r>
          </w:p>
        </w:tc>
      </w:tr>
    </w:tbl>
    <w:p w14:paraId="42F04D3E" w14:textId="0B264AE1" w:rsidR="00673117" w:rsidRPr="00673117" w:rsidRDefault="00673117" w:rsidP="00673117">
      <w:pPr>
        <w:spacing w:before="11"/>
        <w:ind w:left="118"/>
        <w:rPr>
          <w:lang w:val="en-GB"/>
        </w:rPr>
      </w:pPr>
      <w:r w:rsidRPr="00673117">
        <w:rPr>
          <w:spacing w:val="-2"/>
          <w:sz w:val="22"/>
          <w:lang w:val="en-GB"/>
        </w:rPr>
        <w:t>*</w:t>
      </w:r>
      <w:r w:rsidRPr="00673117">
        <w:rPr>
          <w:spacing w:val="-5"/>
          <w:sz w:val="22"/>
          <w:lang w:val="en-GB"/>
        </w:rPr>
        <w:t xml:space="preserve"> </w:t>
      </w:r>
      <w:r w:rsidRPr="00673117">
        <w:rPr>
          <w:spacing w:val="-2"/>
          <w:sz w:val="22"/>
          <w:lang w:val="en-GB"/>
        </w:rPr>
        <w:t>Connected</w:t>
      </w:r>
      <w:r w:rsidRPr="00673117">
        <w:rPr>
          <w:spacing w:val="-6"/>
          <w:sz w:val="22"/>
          <w:lang w:val="en-GB"/>
        </w:rPr>
        <w:t xml:space="preserve"> </w:t>
      </w:r>
      <w:r w:rsidRPr="00673117">
        <w:rPr>
          <w:spacing w:val="-2"/>
          <w:sz w:val="22"/>
          <w:lang w:val="en-GB"/>
        </w:rPr>
        <w:t>=</w:t>
      </w:r>
      <w:r w:rsidRPr="00673117">
        <w:rPr>
          <w:spacing w:val="-5"/>
          <w:sz w:val="22"/>
          <w:lang w:val="en-GB"/>
        </w:rPr>
        <w:t xml:space="preserve"> </w:t>
      </w:r>
      <w:r w:rsidR="00AE67F4">
        <w:rPr>
          <w:spacing w:val="-2"/>
          <w:sz w:val="22"/>
          <w:lang w:val="en-GB"/>
        </w:rPr>
        <w:t>alles in orde</w:t>
      </w:r>
      <w:r w:rsidR="009B7765">
        <w:rPr>
          <w:spacing w:val="-2"/>
          <w:sz w:val="22"/>
          <w:lang w:val="en-GB"/>
        </w:rPr>
        <w:t>.</w:t>
      </w:r>
    </w:p>
    <w:p w14:paraId="05F5C938" w14:textId="77777777" w:rsidR="00673117" w:rsidRPr="00673117" w:rsidRDefault="0067311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sectPr w:rsidR="00673117" w:rsidRPr="00673117" w:rsidSect="002C0776">
      <w:headerReference w:type="default" r:id="rId58"/>
      <w:footerReference w:type="default" r:id="rId59"/>
      <w:headerReference w:type="first" r:id="rId60"/>
      <w:footerReference w:type="first" r:id="rId61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8D552" w14:textId="77777777" w:rsidR="00EB2761" w:rsidRDefault="00EB2761" w:rsidP="00983468">
      <w:r>
        <w:separator/>
      </w:r>
    </w:p>
  </w:endnote>
  <w:endnote w:type="continuationSeparator" w:id="0">
    <w:p w14:paraId="4363923E" w14:textId="77777777" w:rsidR="00EB2761" w:rsidRDefault="00EB2761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CD65F1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0152374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E4408" w14:textId="77777777" w:rsidR="00EB2761" w:rsidRDefault="00EB2761" w:rsidP="00983468">
      <w:bookmarkStart w:id="0" w:name="_Hlk71893315"/>
      <w:bookmarkEnd w:id="0"/>
      <w:r>
        <w:separator/>
      </w:r>
    </w:p>
  </w:footnote>
  <w:footnote w:type="continuationSeparator" w:id="0">
    <w:p w14:paraId="52D98822" w14:textId="77777777" w:rsidR="00EB2761" w:rsidRDefault="00EB2761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4488F5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9"/>
  </w:num>
  <w:num w:numId="4" w16cid:durableId="1788701237">
    <w:abstractNumId w:val="0"/>
  </w:num>
  <w:num w:numId="5" w16cid:durableId="1037436270">
    <w:abstractNumId w:val="6"/>
  </w:num>
  <w:num w:numId="6" w16cid:durableId="1237864350">
    <w:abstractNumId w:val="7"/>
  </w:num>
  <w:num w:numId="7" w16cid:durableId="541020284">
    <w:abstractNumId w:val="10"/>
  </w:num>
  <w:num w:numId="8" w16cid:durableId="1998069934">
    <w:abstractNumId w:val="13"/>
  </w:num>
  <w:num w:numId="9" w16cid:durableId="1752120109">
    <w:abstractNumId w:val="12"/>
  </w:num>
  <w:num w:numId="10" w16cid:durableId="956910531">
    <w:abstractNumId w:val="3"/>
  </w:num>
  <w:num w:numId="11" w16cid:durableId="629240795">
    <w:abstractNumId w:val="11"/>
  </w:num>
  <w:num w:numId="12" w16cid:durableId="408891983">
    <w:abstractNumId w:val="5"/>
  </w:num>
  <w:num w:numId="13" w16cid:durableId="1837190364">
    <w:abstractNumId w:val="8"/>
  </w:num>
  <w:num w:numId="14" w16cid:durableId="650057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  <o:colormenu v:ext="edit" fillcolor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17D2E"/>
    <w:rsid w:val="000207E3"/>
    <w:rsid w:val="000234FB"/>
    <w:rsid w:val="000424A2"/>
    <w:rsid w:val="00050430"/>
    <w:rsid w:val="00053375"/>
    <w:rsid w:val="00057511"/>
    <w:rsid w:val="00064DC3"/>
    <w:rsid w:val="0006521B"/>
    <w:rsid w:val="000760D2"/>
    <w:rsid w:val="0009399F"/>
    <w:rsid w:val="000B45A0"/>
    <w:rsid w:val="000C2F7D"/>
    <w:rsid w:val="001068E3"/>
    <w:rsid w:val="00106D33"/>
    <w:rsid w:val="00112A8F"/>
    <w:rsid w:val="00114B08"/>
    <w:rsid w:val="001158A2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868F9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6F86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E1F3E"/>
    <w:rsid w:val="003F5D3A"/>
    <w:rsid w:val="00415684"/>
    <w:rsid w:val="00423B48"/>
    <w:rsid w:val="004254B3"/>
    <w:rsid w:val="004450DC"/>
    <w:rsid w:val="00451713"/>
    <w:rsid w:val="00453BC2"/>
    <w:rsid w:val="004610E4"/>
    <w:rsid w:val="00465272"/>
    <w:rsid w:val="00474577"/>
    <w:rsid w:val="00477D8E"/>
    <w:rsid w:val="00487FC0"/>
    <w:rsid w:val="004A4A03"/>
    <w:rsid w:val="004A5623"/>
    <w:rsid w:val="004B08DC"/>
    <w:rsid w:val="004B1341"/>
    <w:rsid w:val="004C58A6"/>
    <w:rsid w:val="004C7CD3"/>
    <w:rsid w:val="004D2D1A"/>
    <w:rsid w:val="004E2845"/>
    <w:rsid w:val="004E52DC"/>
    <w:rsid w:val="00500978"/>
    <w:rsid w:val="00502C06"/>
    <w:rsid w:val="0052025B"/>
    <w:rsid w:val="00522F73"/>
    <w:rsid w:val="00526E98"/>
    <w:rsid w:val="00532767"/>
    <w:rsid w:val="00533033"/>
    <w:rsid w:val="00535043"/>
    <w:rsid w:val="0054007B"/>
    <w:rsid w:val="00544E7D"/>
    <w:rsid w:val="00572BD4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6245D"/>
    <w:rsid w:val="00673117"/>
    <w:rsid w:val="00690530"/>
    <w:rsid w:val="006A36F0"/>
    <w:rsid w:val="006B6FAE"/>
    <w:rsid w:val="006C3C12"/>
    <w:rsid w:val="006C3D6C"/>
    <w:rsid w:val="006C7605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04E2"/>
    <w:rsid w:val="007B2B5A"/>
    <w:rsid w:val="007C132F"/>
    <w:rsid w:val="007C281B"/>
    <w:rsid w:val="007C4B3C"/>
    <w:rsid w:val="007E3960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86F21"/>
    <w:rsid w:val="00990055"/>
    <w:rsid w:val="009936D3"/>
    <w:rsid w:val="009A3F9B"/>
    <w:rsid w:val="009B3B58"/>
    <w:rsid w:val="009B5730"/>
    <w:rsid w:val="009B7765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7F4"/>
    <w:rsid w:val="00AE68C0"/>
    <w:rsid w:val="00AE6A7F"/>
    <w:rsid w:val="00B021B5"/>
    <w:rsid w:val="00B1719A"/>
    <w:rsid w:val="00B20EB6"/>
    <w:rsid w:val="00B24435"/>
    <w:rsid w:val="00B27B40"/>
    <w:rsid w:val="00B302B2"/>
    <w:rsid w:val="00B32610"/>
    <w:rsid w:val="00B331A8"/>
    <w:rsid w:val="00B36685"/>
    <w:rsid w:val="00B419E3"/>
    <w:rsid w:val="00B42277"/>
    <w:rsid w:val="00BA4D0B"/>
    <w:rsid w:val="00BA56EB"/>
    <w:rsid w:val="00BB76D9"/>
    <w:rsid w:val="00BC70A7"/>
    <w:rsid w:val="00BD27D8"/>
    <w:rsid w:val="00BD58E7"/>
    <w:rsid w:val="00BE2096"/>
    <w:rsid w:val="00BE34F7"/>
    <w:rsid w:val="00BF18B8"/>
    <w:rsid w:val="00BF2691"/>
    <w:rsid w:val="00BF560A"/>
    <w:rsid w:val="00C0097E"/>
    <w:rsid w:val="00C03EB6"/>
    <w:rsid w:val="00C11ADD"/>
    <w:rsid w:val="00C157CE"/>
    <w:rsid w:val="00C21835"/>
    <w:rsid w:val="00C25FA7"/>
    <w:rsid w:val="00C277D7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573E"/>
    <w:rsid w:val="00CD65F1"/>
    <w:rsid w:val="00CE3C6A"/>
    <w:rsid w:val="00CE5807"/>
    <w:rsid w:val="00CF3829"/>
    <w:rsid w:val="00CF5165"/>
    <w:rsid w:val="00D01615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39FA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7F02"/>
    <w:rsid w:val="00EB2761"/>
    <w:rsid w:val="00EC299C"/>
    <w:rsid w:val="00ED23C1"/>
    <w:rsid w:val="00EE1E27"/>
    <w:rsid w:val="00EE2E8C"/>
    <w:rsid w:val="00EE5733"/>
    <w:rsid w:val="00EF0DB1"/>
    <w:rsid w:val="00EF38E9"/>
    <w:rsid w:val="00EF502F"/>
    <w:rsid w:val="00F042F5"/>
    <w:rsid w:val="00F11263"/>
    <w:rsid w:val="00F16F38"/>
    <w:rsid w:val="00F271EC"/>
    <w:rsid w:val="00F36B04"/>
    <w:rsid w:val="00F43EB4"/>
    <w:rsid w:val="00F45877"/>
    <w:rsid w:val="00F53031"/>
    <w:rsid w:val="00F600CA"/>
    <w:rsid w:val="00F62955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  <o:colormenu v:ext="edit" fillcolor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673117"/>
    <w:pPr>
      <w:widowControl w:val="0"/>
      <w:autoSpaceDE w:val="0"/>
      <w:autoSpaceDN w:val="0"/>
      <w:spacing w:before="4" w:after="0"/>
      <w:ind w:left="107"/>
    </w:pPr>
    <w:rPr>
      <w:rFonts w:ascii="Calibri" w:eastAsia="Calibri" w:hAnsi="Calibri" w:cs="Calibri"/>
      <w:sz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image" Target="media/image6.png"/><Relationship Id="rId26" Type="http://schemas.openxmlformats.org/officeDocument/2006/relationships/image" Target="media/image15.png"/><Relationship Id="rId39" Type="http://schemas.openxmlformats.org/officeDocument/2006/relationships/image" Target="media/image28.png"/><Relationship Id="rId21" Type="http://schemas.openxmlformats.org/officeDocument/2006/relationships/image" Target="media/image9.png"/><Relationship Id="rId34" Type="http://schemas.openxmlformats.org/officeDocument/2006/relationships/image" Target="media/image23.jpeg"/><Relationship Id="rId42" Type="http://schemas.openxmlformats.org/officeDocument/2006/relationships/image" Target="media/image31.jpeg"/><Relationship Id="rId47" Type="http://schemas.openxmlformats.org/officeDocument/2006/relationships/image" Target="media/image29.png"/><Relationship Id="rId50" Type="http://schemas.openxmlformats.org/officeDocument/2006/relationships/image" Target="media/image32.jpeg"/><Relationship Id="rId55" Type="http://schemas.openxmlformats.org/officeDocument/2006/relationships/image" Target="media/image36.png"/><Relationship Id="rId63" Type="http://schemas.openxmlformats.org/officeDocument/2006/relationships/theme" Target="theme/theme1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5.jpeg"/><Relationship Id="rId29" Type="http://schemas.openxmlformats.org/officeDocument/2006/relationships/image" Target="media/image12.png"/><Relationship Id="rId11" Type="http://schemas.openxmlformats.org/officeDocument/2006/relationships/endnotes" Target="endnotes.xml"/><Relationship Id="rId24" Type="http://schemas.openxmlformats.org/officeDocument/2006/relationships/image" Target="media/image13.jpeg"/><Relationship Id="rId32" Type="http://schemas.openxmlformats.org/officeDocument/2006/relationships/image" Target="media/image21.png"/><Relationship Id="rId37" Type="http://schemas.openxmlformats.org/officeDocument/2006/relationships/image" Target="media/image20.png"/><Relationship Id="rId40" Type="http://schemas.openxmlformats.org/officeDocument/2006/relationships/image" Target="media/image22.png"/><Relationship Id="rId45" Type="http://schemas.openxmlformats.org/officeDocument/2006/relationships/image" Target="media/image34.jpeg"/><Relationship Id="rId53" Type="http://schemas.openxmlformats.org/officeDocument/2006/relationships/image" Target="media/image35.jpeg"/><Relationship Id="rId58" Type="http://schemas.openxmlformats.org/officeDocument/2006/relationships/header" Target="header1.xml"/><Relationship Id="rId5" Type="http://schemas.openxmlformats.org/officeDocument/2006/relationships/customXml" Target="../customXml/item5.xml"/><Relationship Id="rId61" Type="http://schemas.openxmlformats.org/officeDocument/2006/relationships/footer" Target="footer2.xml"/><Relationship Id="rId19" Type="http://schemas.openxmlformats.org/officeDocument/2006/relationships/image" Target="media/image7.jpeg"/><Relationship Id="rId14" Type="http://schemas.openxmlformats.org/officeDocument/2006/relationships/image" Target="media/image3.png"/><Relationship Id="rId22" Type="http://schemas.openxmlformats.org/officeDocument/2006/relationships/image" Target="media/image10.png"/><Relationship Id="rId27" Type="http://schemas.openxmlformats.org/officeDocument/2006/relationships/image" Target="media/image16.png"/><Relationship Id="rId30" Type="http://schemas.openxmlformats.org/officeDocument/2006/relationships/image" Target="media/image14.jpeg"/><Relationship Id="rId35" Type="http://schemas.openxmlformats.org/officeDocument/2006/relationships/image" Target="media/image18.png"/><Relationship Id="rId43" Type="http://schemas.openxmlformats.org/officeDocument/2006/relationships/image" Target="media/image25.png"/><Relationship Id="rId48" Type="http://schemas.openxmlformats.org/officeDocument/2006/relationships/image" Target="media/image30.jpeg"/><Relationship Id="rId56" Type="http://schemas.openxmlformats.org/officeDocument/2006/relationships/image" Target="media/image37.jpeg"/><Relationship Id="rId8" Type="http://schemas.openxmlformats.org/officeDocument/2006/relationships/settings" Target="settings.xml"/><Relationship Id="rId51" Type="http://schemas.openxmlformats.org/officeDocument/2006/relationships/image" Target="media/image33.jpeg"/><Relationship Id="rId3" Type="http://schemas.openxmlformats.org/officeDocument/2006/relationships/customXml" Target="../customXml/item3.xml"/><Relationship Id="rId12" Type="http://schemas.openxmlformats.org/officeDocument/2006/relationships/image" Target="media/image1.png"/><Relationship Id="rId17" Type="http://schemas.openxmlformats.org/officeDocument/2006/relationships/image" Target="media/image5.png"/><Relationship Id="rId25" Type="http://schemas.openxmlformats.org/officeDocument/2006/relationships/image" Target="media/image14.png"/><Relationship Id="rId33" Type="http://schemas.openxmlformats.org/officeDocument/2006/relationships/image" Target="media/image15.jpeg"/><Relationship Id="rId38" Type="http://schemas.openxmlformats.org/officeDocument/2006/relationships/image" Target="media/image27.jpeg"/><Relationship Id="rId46" Type="http://schemas.openxmlformats.org/officeDocument/2006/relationships/image" Target="media/image27.png"/><Relationship Id="rId59" Type="http://schemas.openxmlformats.org/officeDocument/2006/relationships/footer" Target="footer1.xml"/><Relationship Id="rId20" Type="http://schemas.openxmlformats.org/officeDocument/2006/relationships/image" Target="media/image8.png"/><Relationship Id="rId41" Type="http://schemas.openxmlformats.org/officeDocument/2006/relationships/image" Target="media/image24.jpeg"/><Relationship Id="rId54" Type="http://schemas.openxmlformats.org/officeDocument/2006/relationships/image" Target="media/image43.jpeg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image" Target="media/image4.jpeg"/><Relationship Id="rId23" Type="http://schemas.openxmlformats.org/officeDocument/2006/relationships/image" Target="media/image11.png"/><Relationship Id="rId28" Type="http://schemas.openxmlformats.org/officeDocument/2006/relationships/image" Target="media/image17.png"/><Relationship Id="rId36" Type="http://schemas.openxmlformats.org/officeDocument/2006/relationships/image" Target="media/image19.jpeg"/><Relationship Id="rId49" Type="http://schemas.openxmlformats.org/officeDocument/2006/relationships/image" Target="media/image38.jpeg"/><Relationship Id="rId57" Type="http://schemas.openxmlformats.org/officeDocument/2006/relationships/image" Target="media/image46.jpeg"/><Relationship Id="rId10" Type="http://schemas.openxmlformats.org/officeDocument/2006/relationships/footnotes" Target="footnotes.xml"/><Relationship Id="rId31" Type="http://schemas.openxmlformats.org/officeDocument/2006/relationships/image" Target="media/image20.jpeg"/><Relationship Id="rId44" Type="http://schemas.openxmlformats.org/officeDocument/2006/relationships/image" Target="media/image26.jpeg"/><Relationship Id="rId52" Type="http://schemas.openxmlformats.org/officeDocument/2006/relationships/image" Target="media/image41.jpeg"/><Relationship Id="rId60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9.png"/><Relationship Id="rId1" Type="http://schemas.openxmlformats.org/officeDocument/2006/relationships/image" Target="media/image3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157</TotalTime>
  <Pages>6</Pages>
  <Words>497</Words>
  <Characters>2735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16</cp:revision>
  <cp:lastPrinted>2021-06-23T13:54:00Z</cp:lastPrinted>
  <dcterms:created xsi:type="dcterms:W3CDTF">2024-10-11T09:13:00Z</dcterms:created>
  <dcterms:modified xsi:type="dcterms:W3CDTF">2024-10-22T13:41:00Z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