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647B272A" w:rsidR="007B2B5A" w:rsidRPr="003D0D2E" w:rsidRDefault="007F6E6B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3-11-</w:t>
            </w:r>
            <w:r w:rsidR="00722D49">
              <w:rPr>
                <w:bCs/>
                <w:lang w:val="en-GB"/>
              </w:rPr>
              <w:t>2023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23E9C6DC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722D49">
        <w:rPr>
          <w:rFonts w:eastAsia="MS Mincho"/>
          <w:sz w:val="24"/>
          <w:szCs w:val="24"/>
          <w:lang w:val="en-GB"/>
        </w:rPr>
        <w:t>3</w:t>
      </w:r>
      <w:r>
        <w:rPr>
          <w:rFonts w:eastAsia="MS Mincho"/>
          <w:sz w:val="24"/>
          <w:szCs w:val="24"/>
          <w:lang w:val="en-GB"/>
        </w:rPr>
        <w:t>-0</w:t>
      </w:r>
      <w:r w:rsidR="007F6E6B">
        <w:rPr>
          <w:rFonts w:eastAsia="MS Mincho"/>
          <w:sz w:val="24"/>
          <w:szCs w:val="24"/>
          <w:lang w:val="en-GB"/>
        </w:rPr>
        <w:t>8</w:t>
      </w:r>
    </w:p>
    <w:p w14:paraId="2F4778FB" w14:textId="4727A304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7F6E6B">
        <w:rPr>
          <w:i/>
          <w:iCs/>
          <w:color w:val="3F3A31" w:themeColor="text1"/>
          <w:sz w:val="24"/>
          <w:szCs w:val="24"/>
          <w:lang w:val="en-GB"/>
        </w:rPr>
        <w:t>SOUL 10-12 self service</w:t>
      </w:r>
    </w:p>
    <w:p w14:paraId="25935648" w14:textId="69C61551" w:rsidR="00E036E2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822772" w:rsidRPr="00822772">
        <w:rPr>
          <w:rFonts w:eastAsia="MS Mincho"/>
          <w:sz w:val="24"/>
          <w:szCs w:val="24"/>
          <w:lang w:val="en-GB"/>
        </w:rPr>
        <w:t>'hole' by second squeeze valve milk hose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51A35D20" w14:textId="0737A513" w:rsidR="00822772" w:rsidRDefault="00064DC3" w:rsidP="00822772">
      <w:pPr>
        <w:rPr>
          <w:lang w:val="en-GB"/>
        </w:rPr>
      </w:pPr>
      <w:r w:rsidRPr="00064DC3">
        <w:rPr>
          <w:lang w:val="en-GB"/>
        </w:rPr>
        <w:t xml:space="preserve">With this service memo I would like to </w:t>
      </w:r>
      <w:r w:rsidR="00D12D6D">
        <w:rPr>
          <w:lang w:val="en-GB"/>
        </w:rPr>
        <w:t xml:space="preserve">inform you </w:t>
      </w:r>
      <w:r w:rsidR="00AC1B63">
        <w:rPr>
          <w:lang w:val="en-GB"/>
        </w:rPr>
        <w:t xml:space="preserve">that </w:t>
      </w:r>
      <w:r w:rsidR="00822772">
        <w:rPr>
          <w:lang w:val="en-GB"/>
        </w:rPr>
        <w:t xml:space="preserve">for the SOUL </w:t>
      </w:r>
      <w:r w:rsidR="00711A62">
        <w:rPr>
          <w:lang w:val="en-GB"/>
        </w:rPr>
        <w:t>S</w:t>
      </w:r>
      <w:r w:rsidR="00822772">
        <w:rPr>
          <w:lang w:val="en-GB"/>
        </w:rPr>
        <w:t xml:space="preserve">elf </w:t>
      </w:r>
      <w:r w:rsidR="00711A62">
        <w:rPr>
          <w:lang w:val="en-GB"/>
        </w:rPr>
        <w:t>S</w:t>
      </w:r>
      <w:r w:rsidR="00822772">
        <w:rPr>
          <w:lang w:val="en-GB"/>
        </w:rPr>
        <w:t>ervice machine with the next serial number</w:t>
      </w:r>
      <w:r w:rsidR="00711A62">
        <w:rPr>
          <w:lang w:val="en-GB"/>
        </w:rPr>
        <w:t>s</w:t>
      </w:r>
      <w:r w:rsidR="00822772">
        <w:rPr>
          <w:lang w:val="en-GB"/>
        </w:rPr>
        <w:t xml:space="preserve"> it is possible that you find a ‘hole’ on the place for the second squeeze valve for the milk hose like on the picture below.</w:t>
      </w:r>
      <w:r w:rsidR="00711A62">
        <w:rPr>
          <w:lang w:val="en-GB"/>
        </w:rPr>
        <w:t xml:space="preserve"> Black part will have the foil as shown on the right side.</w:t>
      </w:r>
    </w:p>
    <w:p w14:paraId="3E95AC7E" w14:textId="39B8FA35" w:rsidR="00711A62" w:rsidRDefault="00711A62" w:rsidP="00822772">
      <w:pPr>
        <w:rPr>
          <w:lang w:val="en-GB"/>
        </w:rPr>
      </w:pPr>
      <w:r>
        <w:rPr>
          <w:noProof/>
        </w:rPr>
        <w:drawing>
          <wp:inline distT="0" distB="0" distL="0" distR="0" wp14:anchorId="08638AF7" wp14:editId="0E80EFF3">
            <wp:extent cx="2583934" cy="2822713"/>
            <wp:effectExtent l="0" t="0" r="698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590377" cy="28297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DD8E0C" w14:textId="7CC47B34" w:rsidR="00711A62" w:rsidRDefault="00822772" w:rsidP="00822772">
      <w:pPr>
        <w:rPr>
          <w:lang w:val="en-GB"/>
        </w:rPr>
      </w:pPr>
      <w:r>
        <w:rPr>
          <w:lang w:val="en-GB"/>
        </w:rPr>
        <w:t xml:space="preserve">This doesn’t affect the working of the machine but is done </w:t>
      </w:r>
      <w:r w:rsidRPr="00822772">
        <w:rPr>
          <w:lang w:val="en-GB"/>
        </w:rPr>
        <w:t>in consultation with JDE</w:t>
      </w:r>
      <w:r w:rsidR="00711A62">
        <w:rPr>
          <w:lang w:val="en-GB"/>
        </w:rPr>
        <w:t>.</w:t>
      </w:r>
    </w:p>
    <w:p w14:paraId="18B767AA" w14:textId="49051B36" w:rsidR="00711A62" w:rsidRDefault="00711A62" w:rsidP="00822772">
      <w:pPr>
        <w:rPr>
          <w:lang w:val="en-GB"/>
        </w:rPr>
      </w:pPr>
      <w:r>
        <w:rPr>
          <w:lang w:val="en-GB"/>
        </w:rPr>
        <w:t>Machine configuration is a ‘real’ SOUL Self Service machine.</w:t>
      </w:r>
    </w:p>
    <w:p w14:paraId="69CEFFED" w14:textId="7E7545EA" w:rsidR="00711A62" w:rsidRDefault="00711A62" w:rsidP="00822772">
      <w:pPr>
        <w:rPr>
          <w:lang w:val="en-GB"/>
        </w:rPr>
      </w:pPr>
      <w:r>
        <w:rPr>
          <w:lang w:val="en-GB"/>
        </w:rPr>
        <w:t>Affected serial numbers:</w:t>
      </w:r>
    </w:p>
    <w:tbl>
      <w:tblPr>
        <w:tblW w:w="8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56"/>
        <w:gridCol w:w="1260"/>
        <w:gridCol w:w="1260"/>
        <w:gridCol w:w="1256"/>
        <w:gridCol w:w="1256"/>
        <w:gridCol w:w="1256"/>
        <w:gridCol w:w="1256"/>
      </w:tblGrid>
      <w:tr w:rsidR="00711A62" w:rsidRPr="00711A62" w14:paraId="37DF4CDF" w14:textId="77777777" w:rsidTr="00711A62">
        <w:trPr>
          <w:trHeight w:val="300"/>
        </w:trPr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EE31B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2340679963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B5EE5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2341682228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45A19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2341682238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141ED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2341682248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B20ED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2341682258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6AF971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2341682268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0399E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2341682279</w:t>
            </w:r>
          </w:p>
        </w:tc>
      </w:tr>
      <w:tr w:rsidR="00711A62" w:rsidRPr="00711A62" w14:paraId="610765E7" w14:textId="77777777" w:rsidTr="00711A62">
        <w:trPr>
          <w:trHeight w:val="300"/>
        </w:trPr>
        <w:tc>
          <w:tcPr>
            <w:tcW w:w="1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4E520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2340679964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6B57F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2341682229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D9DCF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2341682239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BCB6B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678AB5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2341682259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11C7E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2341682270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EE657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2341682280</w:t>
            </w:r>
          </w:p>
        </w:tc>
      </w:tr>
      <w:tr w:rsidR="00711A62" w:rsidRPr="00711A62" w14:paraId="08DDBD0E" w14:textId="77777777" w:rsidTr="00711A62">
        <w:trPr>
          <w:trHeight w:val="300"/>
        </w:trPr>
        <w:tc>
          <w:tcPr>
            <w:tcW w:w="1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D4800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2340679965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201639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2341682230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0143AC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2341682240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E1BD0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2341682250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DDDD8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2341682260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474DE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2341682271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45AD6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2341682281</w:t>
            </w:r>
          </w:p>
        </w:tc>
      </w:tr>
      <w:tr w:rsidR="00711A62" w:rsidRPr="00711A62" w14:paraId="15A64725" w14:textId="77777777" w:rsidTr="00711A62">
        <w:trPr>
          <w:trHeight w:val="300"/>
        </w:trPr>
        <w:tc>
          <w:tcPr>
            <w:tcW w:w="1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A788F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2340679966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FE1D0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2341682231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6B690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2341682241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68F86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2341682251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CE006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2341682261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AFF93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2341682272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0B897D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2341682282</w:t>
            </w:r>
          </w:p>
        </w:tc>
      </w:tr>
      <w:tr w:rsidR="00711A62" w:rsidRPr="00711A62" w14:paraId="4386A03A" w14:textId="77777777" w:rsidTr="00711A62">
        <w:trPr>
          <w:trHeight w:val="300"/>
        </w:trPr>
        <w:tc>
          <w:tcPr>
            <w:tcW w:w="1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41BE7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2340679967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AF2F01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2341682232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AB1B25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2341682242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D35DC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2341682252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7DD1E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2341682262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A711C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2341682273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D21545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2341682283</w:t>
            </w:r>
          </w:p>
        </w:tc>
      </w:tr>
      <w:tr w:rsidR="00711A62" w:rsidRPr="00711A62" w14:paraId="26A51A9D" w14:textId="77777777" w:rsidTr="00711A62">
        <w:trPr>
          <w:trHeight w:val="300"/>
        </w:trPr>
        <w:tc>
          <w:tcPr>
            <w:tcW w:w="1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DB8B3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2340679968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36685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2341682233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60DEB2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2341682243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C3F89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2341682253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E41AF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2341682263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9ACB63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2341682274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975B3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2341682284</w:t>
            </w:r>
          </w:p>
        </w:tc>
      </w:tr>
      <w:tr w:rsidR="00711A62" w:rsidRPr="00711A62" w14:paraId="5CB8E626" w14:textId="77777777" w:rsidTr="00711A62">
        <w:trPr>
          <w:trHeight w:val="300"/>
        </w:trPr>
        <w:tc>
          <w:tcPr>
            <w:tcW w:w="1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AB08F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2340679969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42846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2341682234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9A0CD4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2341682244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ADD2E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2341682254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42871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2341682264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006545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2341682275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9E953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2341682285</w:t>
            </w:r>
          </w:p>
        </w:tc>
      </w:tr>
      <w:tr w:rsidR="00711A62" w:rsidRPr="00711A62" w14:paraId="68C7C639" w14:textId="77777777" w:rsidTr="00711A62">
        <w:trPr>
          <w:trHeight w:val="300"/>
        </w:trPr>
        <w:tc>
          <w:tcPr>
            <w:tcW w:w="1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22735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2340679970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6E935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2341682235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D5EA2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2341682245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45886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2341682255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4E745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2341682265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90CB2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2341682276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8DF36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2341682286</w:t>
            </w:r>
          </w:p>
        </w:tc>
      </w:tr>
      <w:tr w:rsidR="00711A62" w:rsidRPr="00711A62" w14:paraId="79D560D1" w14:textId="77777777" w:rsidTr="00711A62">
        <w:trPr>
          <w:trHeight w:val="300"/>
        </w:trPr>
        <w:tc>
          <w:tcPr>
            <w:tcW w:w="1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C6DF8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2341682226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3A733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2341682236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21CC8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2341682246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6E28C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2341682256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0DF00D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2341682266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ED85E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2341682277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7F9073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2341682287</w:t>
            </w:r>
          </w:p>
        </w:tc>
      </w:tr>
      <w:tr w:rsidR="00711A62" w:rsidRPr="00711A62" w14:paraId="6FDDE9FB" w14:textId="77777777" w:rsidTr="00711A62">
        <w:trPr>
          <w:trHeight w:val="300"/>
        </w:trPr>
        <w:tc>
          <w:tcPr>
            <w:tcW w:w="1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0385A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2341682227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E8313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2341682237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75A73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2341682247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5D2DA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2341682257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6F6AB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2341682267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1F987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2341682278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E902E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2341682288</w:t>
            </w:r>
          </w:p>
        </w:tc>
      </w:tr>
      <w:tr w:rsidR="00711A62" w:rsidRPr="00711A62" w14:paraId="40958451" w14:textId="77777777" w:rsidTr="00711A62">
        <w:trPr>
          <w:trHeight w:val="300"/>
        </w:trPr>
        <w:tc>
          <w:tcPr>
            <w:tcW w:w="1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64802" w14:textId="77777777" w:rsidR="00711A62" w:rsidRPr="00711A62" w:rsidRDefault="00711A62" w:rsidP="00711A62">
            <w:pPr>
              <w:spacing w:after="0"/>
              <w:rPr>
                <w:rFonts w:ascii="Calibri" w:eastAsia="Times New Roman" w:hAnsi="Calibri" w:cs="Calibri"/>
                <w:color w:val="000000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000000"/>
                <w:sz w:val="22"/>
                <w:lang w:eastAsia="nl-NL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53817" w14:textId="77777777" w:rsidR="00711A62" w:rsidRPr="00711A62" w:rsidRDefault="00711A62" w:rsidP="00711A62">
            <w:pPr>
              <w:spacing w:after="0"/>
              <w:rPr>
                <w:rFonts w:ascii="Calibri" w:eastAsia="Times New Roman" w:hAnsi="Calibri" w:cs="Calibri"/>
                <w:color w:val="000000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000000"/>
                <w:sz w:val="22"/>
                <w:lang w:eastAsia="nl-NL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A58925" w14:textId="77777777" w:rsidR="00711A62" w:rsidRPr="00711A62" w:rsidRDefault="00711A62" w:rsidP="00711A62">
            <w:pPr>
              <w:spacing w:after="0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B3286" w14:textId="77777777" w:rsidR="00711A62" w:rsidRPr="00711A62" w:rsidRDefault="00711A62" w:rsidP="00711A62">
            <w:pPr>
              <w:spacing w:after="0"/>
              <w:rPr>
                <w:rFonts w:ascii="Calibri" w:eastAsia="Times New Roman" w:hAnsi="Calibri" w:cs="Calibri"/>
                <w:color w:val="000000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000000"/>
                <w:sz w:val="22"/>
                <w:lang w:eastAsia="nl-NL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E269B" w14:textId="77777777" w:rsidR="00711A62" w:rsidRPr="00711A62" w:rsidRDefault="00711A62" w:rsidP="00711A62">
            <w:pPr>
              <w:spacing w:after="0"/>
              <w:rPr>
                <w:rFonts w:ascii="Calibri" w:eastAsia="Times New Roman" w:hAnsi="Calibri" w:cs="Calibri"/>
                <w:color w:val="000000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000000"/>
                <w:sz w:val="22"/>
                <w:lang w:eastAsia="nl-NL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DFAC" w14:textId="77777777" w:rsidR="00711A62" w:rsidRPr="00711A62" w:rsidRDefault="00711A62" w:rsidP="00711A62">
            <w:pPr>
              <w:spacing w:after="0"/>
              <w:rPr>
                <w:rFonts w:ascii="Calibri" w:eastAsia="Times New Roman" w:hAnsi="Calibri" w:cs="Calibri"/>
                <w:color w:val="000000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000000"/>
                <w:sz w:val="22"/>
                <w:lang w:eastAsia="nl-NL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0C1BF" w14:textId="77777777" w:rsidR="00711A62" w:rsidRPr="00711A62" w:rsidRDefault="00711A62" w:rsidP="00711A62">
            <w:pPr>
              <w:spacing w:after="0"/>
              <w:jc w:val="right"/>
              <w:rPr>
                <w:rFonts w:ascii="Calibri" w:eastAsia="Times New Roman" w:hAnsi="Calibri" w:cs="Calibri"/>
                <w:color w:val="1F497D"/>
                <w:sz w:val="22"/>
                <w:lang w:eastAsia="nl-NL"/>
              </w:rPr>
            </w:pPr>
            <w:r w:rsidRPr="00711A62">
              <w:rPr>
                <w:rFonts w:ascii="Calibri" w:eastAsia="Times New Roman" w:hAnsi="Calibri" w:cs="Calibri"/>
                <w:color w:val="1F497D"/>
                <w:sz w:val="22"/>
                <w:lang w:val="en-US"/>
              </w:rPr>
              <w:t>2341682269</w:t>
            </w:r>
          </w:p>
        </w:tc>
      </w:tr>
    </w:tbl>
    <w:p w14:paraId="740814A5" w14:textId="77777777" w:rsidR="00711A62" w:rsidRDefault="00711A62" w:rsidP="00822772">
      <w:pPr>
        <w:rPr>
          <w:lang w:val="en-GB"/>
        </w:rPr>
      </w:pPr>
    </w:p>
    <w:p w14:paraId="5DF23C3D" w14:textId="30FDDFE1" w:rsidR="00822772" w:rsidRDefault="00822772" w:rsidP="00822772">
      <w:pPr>
        <w:rPr>
          <w:lang w:val="en-GB"/>
        </w:rPr>
      </w:pPr>
    </w:p>
    <w:p w14:paraId="16828DE9" w14:textId="77777777" w:rsidR="00822772" w:rsidRPr="00064DC3" w:rsidRDefault="00822772" w:rsidP="00822772">
      <w:pPr>
        <w:rPr>
          <w:lang w:val="en-GB"/>
        </w:rPr>
      </w:pPr>
    </w:p>
    <w:p w14:paraId="1D1168E0" w14:textId="6F2CC66C" w:rsidR="00D74CFE" w:rsidRPr="00064DC3" w:rsidRDefault="00D74CFE" w:rsidP="00064DC3">
      <w:pPr>
        <w:rPr>
          <w:lang w:val="en-GB"/>
        </w:rPr>
      </w:pPr>
    </w:p>
    <w:sectPr w:rsidR="00D74CFE" w:rsidRPr="00064DC3" w:rsidSect="002C077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441F42" w14:textId="77777777" w:rsidR="006B6FAE" w:rsidRDefault="006B6FAE" w:rsidP="00983468">
      <w:r>
        <w:separator/>
      </w:r>
    </w:p>
  </w:endnote>
  <w:endnote w:type="continuationSeparator" w:id="0">
    <w:p w14:paraId="7D5D5244" w14:textId="77777777" w:rsidR="006B6FAE" w:rsidRDefault="006B6FAE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A1394" w14:textId="77777777" w:rsidR="00C803C5" w:rsidRDefault="00C803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711A62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B2BB75" w14:textId="77777777" w:rsidR="006B6FAE" w:rsidRDefault="006B6FAE" w:rsidP="00983468">
      <w:bookmarkStart w:id="0" w:name="_Hlk71893315"/>
      <w:bookmarkEnd w:id="0"/>
      <w:r>
        <w:separator/>
      </w:r>
    </w:p>
  </w:footnote>
  <w:footnote w:type="continuationSeparator" w:id="0">
    <w:p w14:paraId="06053ACD" w14:textId="77777777" w:rsidR="006B6FAE" w:rsidRDefault="006B6FAE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28634" w14:textId="77777777" w:rsidR="00C803C5" w:rsidRDefault="00C803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5"/>
  </w:num>
  <w:num w:numId="4" w16cid:durableId="1788701237">
    <w:abstractNumId w:val="0"/>
  </w:num>
  <w:num w:numId="5" w16cid:durableId="1037436270">
    <w:abstractNumId w:val="3"/>
  </w:num>
  <w:num w:numId="6" w16cid:durableId="1237864350">
    <w:abstractNumId w:val="4"/>
  </w:num>
  <w:num w:numId="7" w16cid:durableId="541020284">
    <w:abstractNumId w:val="6"/>
  </w:num>
  <w:num w:numId="8" w16cid:durableId="1998069934">
    <w:abstractNumId w:val="8"/>
  </w:num>
  <w:num w:numId="9" w16cid:durableId="175212010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attachedTemplate r:id="rId1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207E3"/>
    <w:rsid w:val="000234FB"/>
    <w:rsid w:val="00050430"/>
    <w:rsid w:val="00053375"/>
    <w:rsid w:val="00064DC3"/>
    <w:rsid w:val="000760D2"/>
    <w:rsid w:val="000B45A0"/>
    <w:rsid w:val="001068E3"/>
    <w:rsid w:val="00106D33"/>
    <w:rsid w:val="00112A8F"/>
    <w:rsid w:val="00114B08"/>
    <w:rsid w:val="001158A2"/>
    <w:rsid w:val="00145D3B"/>
    <w:rsid w:val="00163F3F"/>
    <w:rsid w:val="00165103"/>
    <w:rsid w:val="00170BFC"/>
    <w:rsid w:val="00173338"/>
    <w:rsid w:val="001902C2"/>
    <w:rsid w:val="00190562"/>
    <w:rsid w:val="001B6DE9"/>
    <w:rsid w:val="001C23DB"/>
    <w:rsid w:val="001E074E"/>
    <w:rsid w:val="001F4B68"/>
    <w:rsid w:val="00201E12"/>
    <w:rsid w:val="00204B3F"/>
    <w:rsid w:val="0022245A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776"/>
    <w:rsid w:val="002F2F9F"/>
    <w:rsid w:val="00303CC3"/>
    <w:rsid w:val="00305D0A"/>
    <w:rsid w:val="00333213"/>
    <w:rsid w:val="00351B11"/>
    <w:rsid w:val="0037730A"/>
    <w:rsid w:val="00385EA5"/>
    <w:rsid w:val="003976DF"/>
    <w:rsid w:val="003A41E6"/>
    <w:rsid w:val="003B4651"/>
    <w:rsid w:val="003D0D2E"/>
    <w:rsid w:val="003D554D"/>
    <w:rsid w:val="003D5A63"/>
    <w:rsid w:val="003E0F13"/>
    <w:rsid w:val="004254B3"/>
    <w:rsid w:val="004450DC"/>
    <w:rsid w:val="00453BC2"/>
    <w:rsid w:val="004610E4"/>
    <w:rsid w:val="00474577"/>
    <w:rsid w:val="004A4A03"/>
    <w:rsid w:val="004A5623"/>
    <w:rsid w:val="004B08DC"/>
    <w:rsid w:val="004B1341"/>
    <w:rsid w:val="004E52DC"/>
    <w:rsid w:val="00502C06"/>
    <w:rsid w:val="0052025B"/>
    <w:rsid w:val="00522F73"/>
    <w:rsid w:val="00526E98"/>
    <w:rsid w:val="00532767"/>
    <w:rsid w:val="00535043"/>
    <w:rsid w:val="0054007B"/>
    <w:rsid w:val="00544E7D"/>
    <w:rsid w:val="00592F1F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32A00"/>
    <w:rsid w:val="006B6FAE"/>
    <w:rsid w:val="006C3C12"/>
    <w:rsid w:val="006C3D6C"/>
    <w:rsid w:val="006C76D8"/>
    <w:rsid w:val="006D4D88"/>
    <w:rsid w:val="006F18BB"/>
    <w:rsid w:val="006F32C1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29EC"/>
    <w:rsid w:val="00792504"/>
    <w:rsid w:val="007A15AC"/>
    <w:rsid w:val="007B2B5A"/>
    <w:rsid w:val="007C281B"/>
    <w:rsid w:val="007F6E6B"/>
    <w:rsid w:val="00805EA0"/>
    <w:rsid w:val="00822772"/>
    <w:rsid w:val="0085701D"/>
    <w:rsid w:val="00866993"/>
    <w:rsid w:val="008824BA"/>
    <w:rsid w:val="008838B2"/>
    <w:rsid w:val="008A07EF"/>
    <w:rsid w:val="008A0D0C"/>
    <w:rsid w:val="008D61E1"/>
    <w:rsid w:val="008E04AE"/>
    <w:rsid w:val="00905A55"/>
    <w:rsid w:val="0090716A"/>
    <w:rsid w:val="009121A3"/>
    <w:rsid w:val="009306B3"/>
    <w:rsid w:val="00930FF3"/>
    <w:rsid w:val="00967187"/>
    <w:rsid w:val="00975DC4"/>
    <w:rsid w:val="00983468"/>
    <w:rsid w:val="00985829"/>
    <w:rsid w:val="00990055"/>
    <w:rsid w:val="009936D3"/>
    <w:rsid w:val="009A3F9B"/>
    <w:rsid w:val="009B3B58"/>
    <w:rsid w:val="009C1089"/>
    <w:rsid w:val="009C7CA4"/>
    <w:rsid w:val="009D78C3"/>
    <w:rsid w:val="009E3774"/>
    <w:rsid w:val="009F3B77"/>
    <w:rsid w:val="00A0411E"/>
    <w:rsid w:val="00A21AC5"/>
    <w:rsid w:val="00A31DC3"/>
    <w:rsid w:val="00A3365C"/>
    <w:rsid w:val="00A35569"/>
    <w:rsid w:val="00A50022"/>
    <w:rsid w:val="00A53EDC"/>
    <w:rsid w:val="00A55C8B"/>
    <w:rsid w:val="00A76ABC"/>
    <w:rsid w:val="00A77907"/>
    <w:rsid w:val="00A86A7E"/>
    <w:rsid w:val="00A91C79"/>
    <w:rsid w:val="00A93B5A"/>
    <w:rsid w:val="00AB6A1A"/>
    <w:rsid w:val="00AC0597"/>
    <w:rsid w:val="00AC1075"/>
    <w:rsid w:val="00AC1B63"/>
    <w:rsid w:val="00AD7D54"/>
    <w:rsid w:val="00AE68C0"/>
    <w:rsid w:val="00AE6A7F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D58E7"/>
    <w:rsid w:val="00BE34F7"/>
    <w:rsid w:val="00BF18B8"/>
    <w:rsid w:val="00BF2691"/>
    <w:rsid w:val="00BF560A"/>
    <w:rsid w:val="00C03EB6"/>
    <w:rsid w:val="00C157CE"/>
    <w:rsid w:val="00C21835"/>
    <w:rsid w:val="00C25FA7"/>
    <w:rsid w:val="00C52FB7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B2C50"/>
    <w:rsid w:val="00CB7FF5"/>
    <w:rsid w:val="00CC2FF0"/>
    <w:rsid w:val="00CD573E"/>
    <w:rsid w:val="00CF5165"/>
    <w:rsid w:val="00D025F9"/>
    <w:rsid w:val="00D03025"/>
    <w:rsid w:val="00D110ED"/>
    <w:rsid w:val="00D12D6D"/>
    <w:rsid w:val="00D20576"/>
    <w:rsid w:val="00D22CB4"/>
    <w:rsid w:val="00D32A8A"/>
    <w:rsid w:val="00D56FB7"/>
    <w:rsid w:val="00D625AF"/>
    <w:rsid w:val="00D675FF"/>
    <w:rsid w:val="00D74CFE"/>
    <w:rsid w:val="00D802F9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664C"/>
    <w:rsid w:val="00E26B57"/>
    <w:rsid w:val="00E507C4"/>
    <w:rsid w:val="00E64207"/>
    <w:rsid w:val="00E664D3"/>
    <w:rsid w:val="00E66997"/>
    <w:rsid w:val="00E87244"/>
    <w:rsid w:val="00E95DAE"/>
    <w:rsid w:val="00EC299C"/>
    <w:rsid w:val="00EE1E27"/>
    <w:rsid w:val="00EF0DB1"/>
    <w:rsid w:val="00EF38E9"/>
    <w:rsid w:val="00EF502F"/>
    <w:rsid w:val="00F042F5"/>
    <w:rsid w:val="00F16F38"/>
    <w:rsid w:val="00F36B04"/>
    <w:rsid w:val="00F43EB4"/>
    <w:rsid w:val="00F64FC8"/>
    <w:rsid w:val="00F71484"/>
    <w:rsid w:val="00F72FE6"/>
    <w:rsid w:val="00F760E2"/>
    <w:rsid w:val="00FA352E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haredContentType xmlns="Microsoft.SharePoint.Taxonomy.ContentTypeSync" SourceId="00b5f185-b19a-4336-a4ec-f1b99802f1ef" ContentTypeId="0x01" PreviousValue="false"/>
</file>

<file path=customXml/itemProps1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87</TotalTime>
  <Pages>2</Pages>
  <Words>218</Words>
  <Characters>1202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3</cp:revision>
  <cp:lastPrinted>2021-06-23T13:54:00Z</cp:lastPrinted>
  <dcterms:created xsi:type="dcterms:W3CDTF">2023-11-03T12:08:00Z</dcterms:created>
  <dcterms:modified xsi:type="dcterms:W3CDTF">2023-11-03T13:33:00Z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