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6533223E" w:rsidR="007B2B5A" w:rsidRPr="003D0D2E" w:rsidRDefault="00AE6A7F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 August</w:t>
            </w:r>
            <w:r w:rsidR="00722D49">
              <w:rPr>
                <w:bCs/>
                <w:lang w:val="en-GB"/>
              </w:rPr>
              <w:t xml:space="preserve">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34A50737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A55C8B">
        <w:rPr>
          <w:rFonts w:eastAsia="MS Mincho"/>
          <w:sz w:val="24"/>
          <w:szCs w:val="24"/>
          <w:lang w:val="en-GB"/>
        </w:rPr>
        <w:t>7</w:t>
      </w:r>
    </w:p>
    <w:p w14:paraId="2F4778FB" w14:textId="57325634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E64207">
        <w:rPr>
          <w:i/>
          <w:iCs/>
          <w:color w:val="3F3A31" w:themeColor="text1"/>
          <w:sz w:val="24"/>
          <w:szCs w:val="24"/>
          <w:lang w:val="en-GB"/>
        </w:rPr>
        <w:t>Coffee Club</w:t>
      </w:r>
      <w:r w:rsidR="00792504">
        <w:rPr>
          <w:i/>
          <w:iCs/>
          <w:color w:val="3F3A31" w:themeColor="text1"/>
          <w:sz w:val="24"/>
          <w:szCs w:val="24"/>
          <w:lang w:val="en-GB"/>
        </w:rPr>
        <w:t xml:space="preserve"> / SKYE</w:t>
      </w:r>
      <w:r w:rsidR="00E64207">
        <w:rPr>
          <w:i/>
          <w:iCs/>
          <w:color w:val="3F3A31" w:themeColor="text1"/>
          <w:sz w:val="24"/>
          <w:szCs w:val="24"/>
          <w:lang w:val="en-GB"/>
        </w:rPr>
        <w:t xml:space="preserve"> </w:t>
      </w:r>
    </w:p>
    <w:p w14:paraId="25935648" w14:textId="25DBC973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792504">
        <w:rPr>
          <w:rFonts w:eastAsia="MS Mincho"/>
          <w:sz w:val="24"/>
          <w:szCs w:val="24"/>
          <w:lang w:val="en-GB"/>
        </w:rPr>
        <w:t>N</w:t>
      </w:r>
      <w:r w:rsidR="00792504" w:rsidRPr="00792504">
        <w:rPr>
          <w:rFonts w:eastAsia="MS Mincho"/>
          <w:sz w:val="24"/>
          <w:szCs w:val="24"/>
          <w:lang w:val="en-GB"/>
        </w:rPr>
        <w:t>ew outlet for double instant canister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  <w:r w:rsidR="00C21835">
        <w:rPr>
          <w:rStyle w:val="Strong"/>
          <w:rFonts w:eastAsia="Times New Roman"/>
          <w:lang w:val="en-GB"/>
        </w:rPr>
        <w:t>55126774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51A35D20" w14:textId="77777777" w:rsidR="00C21835" w:rsidRDefault="00064DC3" w:rsidP="00532767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</w:t>
      </w:r>
      <w:r w:rsidR="00AC1B63">
        <w:rPr>
          <w:lang w:val="en-GB"/>
        </w:rPr>
        <w:t xml:space="preserve">that </w:t>
      </w:r>
      <w:r w:rsidR="00792504">
        <w:rPr>
          <w:lang w:val="en-GB"/>
        </w:rPr>
        <w:t xml:space="preserve">there is a new outlet available for the double instant canister </w:t>
      </w:r>
      <w:r w:rsidR="00AC1B63">
        <w:rPr>
          <w:lang w:val="en-GB"/>
        </w:rPr>
        <w:t xml:space="preserve">for the Schaerer Coffee Club </w:t>
      </w:r>
      <w:r w:rsidR="00792504">
        <w:rPr>
          <w:lang w:val="en-GB"/>
        </w:rPr>
        <w:t>and Skye</w:t>
      </w:r>
      <w:r w:rsidR="00C21835">
        <w:rPr>
          <w:lang w:val="en-GB"/>
        </w:rPr>
        <w:t xml:space="preserve">: </w:t>
      </w:r>
    </w:p>
    <w:p w14:paraId="15604CA4" w14:textId="50A9249E" w:rsidR="00AC1B63" w:rsidRPr="00C21835" w:rsidRDefault="00AE6A7F" w:rsidP="00532767">
      <w:pPr>
        <w:rPr>
          <w:sz w:val="24"/>
          <w:lang w:val="en-GB"/>
        </w:rPr>
      </w:pPr>
      <w:r>
        <w:rPr>
          <w:noProof/>
          <w:sz w:val="22"/>
        </w:rPr>
        <w:drawing>
          <wp:anchor distT="0" distB="0" distL="114300" distR="114300" simplePos="0" relativeHeight="251658240" behindDoc="0" locked="0" layoutInCell="1" allowOverlap="1" wp14:anchorId="3C650989" wp14:editId="2777C41D">
            <wp:simplePos x="0" y="0"/>
            <wp:positionH relativeFrom="column">
              <wp:posOffset>3773805</wp:posOffset>
            </wp:positionH>
            <wp:positionV relativeFrom="paragraph">
              <wp:posOffset>202565</wp:posOffset>
            </wp:positionV>
            <wp:extent cx="1771650" cy="1268095"/>
            <wp:effectExtent l="0" t="0" r="0" b="8255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r:link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26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1835">
        <w:rPr>
          <w:rStyle w:val="Strong"/>
          <w:rFonts w:eastAsia="Times New Roman"/>
          <w:lang w:val="en-GB"/>
        </w:rPr>
        <w:t>55126774 HOLDER RESTRICTOR TWIN POWDER CONT.</w:t>
      </w:r>
    </w:p>
    <w:p w14:paraId="7B8FFFB2" w14:textId="77C252F2" w:rsidR="00D74CFE" w:rsidRDefault="00C21835" w:rsidP="00532767">
      <w:pPr>
        <w:rPr>
          <w:lang w:val="en-GB"/>
        </w:rPr>
      </w:pPr>
      <w:r>
        <w:rPr>
          <w:noProof/>
        </w:rPr>
        <w:drawing>
          <wp:inline distT="0" distB="0" distL="0" distR="0" wp14:anchorId="29B8C3DB" wp14:editId="26D8BF84">
            <wp:extent cx="3770263" cy="1343025"/>
            <wp:effectExtent l="0" t="0" r="190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779908" cy="13464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C2FF0">
        <w:rPr>
          <w:lang w:val="en-GB"/>
        </w:rPr>
        <w:t xml:space="preserve">                   </w:t>
      </w:r>
      <w:r w:rsidRPr="00C21835">
        <w:rPr>
          <w:lang w:val="en-GB"/>
        </w:rPr>
        <w:t>55119520</w:t>
      </w:r>
      <w:r w:rsidR="00CC2FF0">
        <w:rPr>
          <w:lang w:val="en-GB"/>
        </w:rPr>
        <w:t xml:space="preserve">                                                                          </w:t>
      </w:r>
      <w:r w:rsidR="00CC2FF0">
        <w:rPr>
          <w:lang w:val="en-GB"/>
        </w:rPr>
        <w:br/>
        <w:t xml:space="preserve">                                                                                                           </w:t>
      </w:r>
      <w:r w:rsidR="00CC2FF0">
        <w:rPr>
          <w:rFonts w:ascii="Arial" w:hAnsi="Arial" w:cs="Arial"/>
          <w:shd w:val="clear" w:color="auto" w:fill="FFFFFF"/>
        </w:rPr>
        <w:t>Outlet restrictor powder container</w:t>
      </w:r>
    </w:p>
    <w:p w14:paraId="033C8570" w14:textId="4D9BC85E" w:rsidR="00EE1E27" w:rsidRDefault="00792504" w:rsidP="00064DC3">
      <w:pPr>
        <w:rPr>
          <w:lang w:val="en-GB"/>
        </w:rPr>
      </w:pPr>
      <w:r>
        <w:rPr>
          <w:lang w:val="en-GB"/>
        </w:rPr>
        <w:t>For the Club you have to modify the spare a little bit as described below:</w:t>
      </w:r>
    </w:p>
    <w:p w14:paraId="6D7629F0" w14:textId="510A9C1F" w:rsidR="00D74CFE" w:rsidRDefault="00D74CFE" w:rsidP="00064DC3">
      <w:pPr>
        <w:rPr>
          <w:lang w:val="en-GB"/>
        </w:rPr>
      </w:pPr>
      <w:r>
        <w:rPr>
          <w:lang w:val="en-GB"/>
        </w:rPr>
        <w:t>Current outlet CLUB:</w:t>
      </w:r>
      <w:r w:rsidR="00AE6A7F">
        <w:rPr>
          <w:lang w:val="en-GB"/>
        </w:rPr>
        <w:br/>
      </w:r>
      <w:r>
        <w:rPr>
          <w:noProof/>
        </w:rPr>
        <w:drawing>
          <wp:inline distT="0" distB="0" distL="0" distR="0" wp14:anchorId="041054E6" wp14:editId="24CD7C94">
            <wp:extent cx="3324225" cy="1499161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383190" cy="1525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1168E0" w14:textId="625F0648" w:rsidR="00D74CFE" w:rsidRPr="00064DC3" w:rsidRDefault="00D74CFE" w:rsidP="00064DC3">
      <w:pPr>
        <w:rPr>
          <w:lang w:val="en-GB"/>
        </w:rPr>
      </w:pPr>
      <w:r>
        <w:rPr>
          <w:lang w:val="en-GB"/>
        </w:rPr>
        <w:t>Parts you have to cut away for the CLUB:</w:t>
      </w:r>
      <w:r w:rsidR="00AE6A7F">
        <w:rPr>
          <w:lang w:val="en-GB"/>
        </w:rPr>
        <w:br/>
      </w:r>
      <w:r>
        <w:rPr>
          <w:noProof/>
        </w:rPr>
        <w:drawing>
          <wp:inline distT="0" distB="0" distL="0" distR="0" wp14:anchorId="46FC7EF4" wp14:editId="3E9051C8">
            <wp:extent cx="2515670" cy="1845557"/>
            <wp:effectExtent l="0" t="0" r="0" b="254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517866" cy="1847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74CFE" w:rsidRPr="00064DC3" w:rsidSect="002C0776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A55C8B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5"/>
  </w:num>
  <w:num w:numId="4" w16cid:durableId="1788701237">
    <w:abstractNumId w:val="0"/>
  </w:num>
  <w:num w:numId="5" w16cid:durableId="1037436270">
    <w:abstractNumId w:val="3"/>
  </w:num>
  <w:num w:numId="6" w16cid:durableId="1237864350">
    <w:abstractNumId w:val="4"/>
  </w:num>
  <w:num w:numId="7" w16cid:durableId="541020284">
    <w:abstractNumId w:val="6"/>
  </w:num>
  <w:num w:numId="8" w16cid:durableId="1998069934">
    <w:abstractNumId w:val="8"/>
  </w:num>
  <w:num w:numId="9" w16cid:durableId="17521201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8E3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92F1F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92504"/>
    <w:rsid w:val="007A15AC"/>
    <w:rsid w:val="007B2B5A"/>
    <w:rsid w:val="007C281B"/>
    <w:rsid w:val="00805EA0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1DC3"/>
    <w:rsid w:val="00A3365C"/>
    <w:rsid w:val="00A35569"/>
    <w:rsid w:val="00A50022"/>
    <w:rsid w:val="00A53EDC"/>
    <w:rsid w:val="00A55C8B"/>
    <w:rsid w:val="00A76ABC"/>
    <w:rsid w:val="00A77907"/>
    <w:rsid w:val="00A86A7E"/>
    <w:rsid w:val="00A91C79"/>
    <w:rsid w:val="00A93B5A"/>
    <w:rsid w:val="00AB6A1A"/>
    <w:rsid w:val="00AC0597"/>
    <w:rsid w:val="00AC1075"/>
    <w:rsid w:val="00AC1B63"/>
    <w:rsid w:val="00AD7D54"/>
    <w:rsid w:val="00AE68C0"/>
    <w:rsid w:val="00AE6A7F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1835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B2C50"/>
    <w:rsid w:val="00CB7FF5"/>
    <w:rsid w:val="00CC2FF0"/>
    <w:rsid w:val="00CD573E"/>
    <w:rsid w:val="00CF5165"/>
    <w:rsid w:val="00D025F9"/>
    <w:rsid w:val="00D03025"/>
    <w:rsid w:val="00D110ED"/>
    <w:rsid w:val="00D12D6D"/>
    <w:rsid w:val="00D20576"/>
    <w:rsid w:val="00D22CB4"/>
    <w:rsid w:val="00D32A8A"/>
    <w:rsid w:val="00D56FB7"/>
    <w:rsid w:val="00D625AF"/>
    <w:rsid w:val="00D675FF"/>
    <w:rsid w:val="00D74CFE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4207"/>
    <w:rsid w:val="00E664D3"/>
    <w:rsid w:val="00E66997"/>
    <w:rsid w:val="00E87244"/>
    <w:rsid w:val="00E95DAE"/>
    <w:rsid w:val="00EC299C"/>
    <w:rsid w:val="00EE1E27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760E2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cid:image018.jpg@01D98351.61E09C80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3.png"/><Relationship Id="rId23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png"/><Relationship Id="rId22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38</TotalTime>
  <Pages>1</Pages>
  <Words>114</Words>
  <Characters>631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5</cp:revision>
  <cp:lastPrinted>2021-06-23T13:54:00Z</cp:lastPrinted>
  <dcterms:created xsi:type="dcterms:W3CDTF">2023-08-01T13:09:00Z</dcterms:created>
  <dcterms:modified xsi:type="dcterms:W3CDTF">2023-08-01T14:24:00Z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