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CF9F4" w:themeColor="background1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7AA302F5" w:rsidR="007B2B5A" w:rsidRPr="003D0D2E" w:rsidRDefault="00B021B5" w:rsidP="00474577">
            <w:pPr>
              <w:pStyle w:val="DocumentTitle"/>
              <w:jc w:val="right"/>
              <w:rPr>
                <w:sz w:val="84"/>
                <w:szCs w:val="84"/>
                <w:lang w:val="en-GB"/>
              </w:rPr>
            </w:pPr>
            <w:r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0538E268" w:rsidR="007B2B5A" w:rsidRPr="003D0D2E" w:rsidRDefault="00E64207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28</w:t>
            </w:r>
            <w:r w:rsidR="00532767">
              <w:rPr>
                <w:bCs/>
                <w:lang w:val="en-GB"/>
              </w:rPr>
              <w:t xml:space="preserve"> </w:t>
            </w:r>
            <w:r>
              <w:rPr>
                <w:bCs/>
                <w:lang w:val="en-GB"/>
              </w:rPr>
              <w:t>June</w:t>
            </w:r>
            <w:r w:rsidR="00722D49">
              <w:rPr>
                <w:bCs/>
                <w:lang w:val="en-GB"/>
              </w:rPr>
              <w:t xml:space="preserve"> 2023</w:t>
            </w:r>
          </w:p>
        </w:tc>
      </w:tr>
    </w:tbl>
    <w:p w14:paraId="743FADAD" w14:textId="77777777" w:rsidR="0076328E" w:rsidRDefault="0076328E" w:rsidP="00303CC3">
      <w:pPr>
        <w:spacing w:after="0" w:line="264" w:lineRule="auto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2AA375A2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</w:t>
      </w:r>
      <w:r w:rsidR="00722D49">
        <w:rPr>
          <w:rFonts w:eastAsia="MS Mincho"/>
          <w:sz w:val="24"/>
          <w:szCs w:val="24"/>
          <w:lang w:val="en-GB"/>
        </w:rPr>
        <w:t>3</w:t>
      </w:r>
      <w:r>
        <w:rPr>
          <w:rFonts w:eastAsia="MS Mincho"/>
          <w:sz w:val="24"/>
          <w:szCs w:val="24"/>
          <w:lang w:val="en-GB"/>
        </w:rPr>
        <w:t>-0</w:t>
      </w:r>
      <w:r w:rsidR="00AC1B63">
        <w:rPr>
          <w:rFonts w:eastAsia="MS Mincho"/>
          <w:sz w:val="24"/>
          <w:szCs w:val="24"/>
          <w:lang w:val="en-GB"/>
        </w:rPr>
        <w:t>6</w:t>
      </w:r>
    </w:p>
    <w:p w14:paraId="2F4778FB" w14:textId="5BE4855E" w:rsidR="002C0776" w:rsidRPr="00F36B04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722D49">
        <w:rPr>
          <w:i/>
          <w:iCs/>
          <w:color w:val="3F3A31" w:themeColor="text1"/>
          <w:sz w:val="24"/>
          <w:szCs w:val="24"/>
          <w:lang w:val="en-GB"/>
        </w:rPr>
        <w:t xml:space="preserve">Schaerer </w:t>
      </w:r>
      <w:r w:rsidR="00E64207">
        <w:rPr>
          <w:i/>
          <w:iCs/>
          <w:color w:val="3F3A31" w:themeColor="text1"/>
          <w:sz w:val="24"/>
          <w:szCs w:val="24"/>
          <w:lang w:val="en-GB"/>
        </w:rPr>
        <w:t xml:space="preserve">Coffee Club </w:t>
      </w:r>
    </w:p>
    <w:p w14:paraId="25935648" w14:textId="4B655C13" w:rsidR="00E036E2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="00AC1B63">
        <w:rPr>
          <w:rFonts w:eastAsia="MS Mincho"/>
          <w:sz w:val="24"/>
          <w:szCs w:val="24"/>
          <w:lang w:val="en-GB"/>
        </w:rPr>
        <w:t>Screen saver size</w:t>
      </w:r>
      <w:r w:rsidR="009936D3">
        <w:rPr>
          <w:rFonts w:eastAsia="MS Mincho"/>
          <w:sz w:val="24"/>
          <w:szCs w:val="24"/>
          <w:lang w:val="en-GB"/>
        </w:rPr>
        <w:t xml:space="preserve"> </w:t>
      </w:r>
    </w:p>
    <w:p w14:paraId="394D4FFE" w14:textId="3A41806C" w:rsidR="00E036E2" w:rsidRPr="00E036E2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15604CA4" w14:textId="7797F5E0" w:rsidR="00AC1B63" w:rsidRDefault="00064DC3" w:rsidP="00532767">
      <w:pPr>
        <w:rPr>
          <w:lang w:val="en-GB"/>
        </w:rPr>
      </w:pPr>
      <w:r w:rsidRPr="00064DC3">
        <w:rPr>
          <w:lang w:val="en-GB"/>
        </w:rPr>
        <w:t xml:space="preserve">With this service memo I would like to </w:t>
      </w:r>
      <w:r w:rsidR="00D12D6D">
        <w:rPr>
          <w:lang w:val="en-GB"/>
        </w:rPr>
        <w:t xml:space="preserve">inform you </w:t>
      </w:r>
      <w:r w:rsidR="00AC1B63">
        <w:rPr>
          <w:lang w:val="en-GB"/>
        </w:rPr>
        <w:t>that the size of the screen savers for the Schaerer Coffee Club has to be 462x800 instead of 460x800.</w:t>
      </w:r>
    </w:p>
    <w:p w14:paraId="18425A93" w14:textId="773CEE89" w:rsidR="00AC1B63" w:rsidRDefault="00AC1B63" w:rsidP="00532767">
      <w:pPr>
        <w:rPr>
          <w:lang w:val="en-GB"/>
        </w:rPr>
      </w:pPr>
      <w:r>
        <w:rPr>
          <w:lang w:val="en-GB"/>
        </w:rPr>
        <w:t>This because if you want to upload screen savers via coffee link 460x800 is not working</w:t>
      </w:r>
    </w:p>
    <w:p w14:paraId="033C8570" w14:textId="6AEDD637" w:rsidR="00EE1E27" w:rsidRPr="00064DC3" w:rsidRDefault="00592F1F" w:rsidP="00064DC3">
      <w:pPr>
        <w:rPr>
          <w:lang w:val="en-GB"/>
        </w:rPr>
      </w:pPr>
      <w:r>
        <w:rPr>
          <w:lang w:val="en-GB"/>
        </w:rPr>
        <w:t>On JDE support you can find screen savers</w:t>
      </w:r>
      <w:r w:rsidR="00CA1369">
        <w:rPr>
          <w:lang w:val="en-GB"/>
        </w:rPr>
        <w:t xml:space="preserve"> with the right dimensions</w:t>
      </w:r>
      <w:r>
        <w:rPr>
          <w:lang w:val="en-GB"/>
        </w:rPr>
        <w:t xml:space="preserve"> and an instruction how to do it with USB.</w:t>
      </w:r>
    </w:p>
    <w:sectPr w:rsidR="00EE1E27" w:rsidRPr="00064DC3" w:rsidSect="002C077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441F42" w14:textId="77777777" w:rsidR="006B6FAE" w:rsidRDefault="006B6FAE" w:rsidP="00983468">
      <w:r>
        <w:separator/>
      </w:r>
    </w:p>
  </w:endnote>
  <w:endnote w:type="continuationSeparator" w:id="0">
    <w:p w14:paraId="7D5D5244" w14:textId="77777777" w:rsidR="006B6FAE" w:rsidRDefault="006B6FAE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A1394" w14:textId="77777777" w:rsidR="00C803C5" w:rsidRDefault="00C803C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CA1369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3ADE2F65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3442469" cy="995132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42469" cy="995132"/>
                        <a:chOff x="0" y="0"/>
                        <a:chExt cx="3442469" cy="995132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t="49307"/>
                        <a:stretch/>
                      </pic:blipFill>
                      <pic:spPr bwMode="auto">
                        <a:xfrm>
                          <a:off x="1182216" y="223138"/>
                          <a:ext cx="2260253" cy="7719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0E351C55" id="Group 8" o:spid="_x0000_s1026" style="position:absolute;margin-left:0;margin-top:699.1pt;width:271.05pt;height:78.35pt;z-index:-251622400;mso-position-horizontal:center;mso-position-horizontal-relative:margin;mso-position-vertical-relative:margin;mso-width-relative:margin" coordsize="34424,99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1822;top:2231;width:22602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">
                <v:imagedata r:id="rId2" o:title="" croptop="32314f" cropleft="24154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C803C5">
          <w:rPr>
            <w:color w:val="3F3A31" w:themeColor="text1"/>
            <w:sz w:val="18"/>
            <w:szCs w:val="20"/>
          </w:rPr>
          <w:t xml:space="preserve"> Bart Bakker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B2BB75" w14:textId="77777777" w:rsidR="006B6FAE" w:rsidRDefault="006B6FAE" w:rsidP="00983468">
      <w:bookmarkStart w:id="0" w:name="_Hlk71893315"/>
      <w:bookmarkEnd w:id="0"/>
      <w:r>
        <w:separator/>
      </w:r>
    </w:p>
  </w:footnote>
  <w:footnote w:type="continuationSeparator" w:id="0">
    <w:p w14:paraId="06053ACD" w14:textId="77777777" w:rsidR="006B6FAE" w:rsidRDefault="006B6FAE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28634" w14:textId="77777777" w:rsidR="00C803C5" w:rsidRDefault="00C803C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7777777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Style w:val="TitleChar"/>
      </w:rPr>
      <w:t>company news</w:t>
    </w:r>
    <w:r w:rsidR="00930FF3">
      <w:rPr>
        <w:rStyle w:val="TitleChar"/>
      </w:rPr>
      <w:br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98EB3B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B34DB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7eedc [3214]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A050B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78436B74"/>
    <w:multiLevelType w:val="hybridMultilevel"/>
    <w:tmpl w:val="FEF0F6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86B02A8"/>
    <w:multiLevelType w:val="hybridMultilevel"/>
    <w:tmpl w:val="29AC33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1992361">
    <w:abstractNumId w:val="2"/>
  </w:num>
  <w:num w:numId="2" w16cid:durableId="2065130466">
    <w:abstractNumId w:val="1"/>
  </w:num>
  <w:num w:numId="3" w16cid:durableId="1271090487">
    <w:abstractNumId w:val="5"/>
  </w:num>
  <w:num w:numId="4" w16cid:durableId="1788701237">
    <w:abstractNumId w:val="0"/>
  </w:num>
  <w:num w:numId="5" w16cid:durableId="1037436270">
    <w:abstractNumId w:val="3"/>
  </w:num>
  <w:num w:numId="6" w16cid:durableId="1237864350">
    <w:abstractNumId w:val="4"/>
  </w:num>
  <w:num w:numId="7" w16cid:durableId="541020284">
    <w:abstractNumId w:val="6"/>
  </w:num>
  <w:num w:numId="8" w16cid:durableId="1998069934">
    <w:abstractNumId w:val="8"/>
  </w:num>
  <w:num w:numId="9" w16cid:durableId="175212010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207E3"/>
    <w:rsid w:val="000234FB"/>
    <w:rsid w:val="00050430"/>
    <w:rsid w:val="00053375"/>
    <w:rsid w:val="00064DC3"/>
    <w:rsid w:val="000760D2"/>
    <w:rsid w:val="000B45A0"/>
    <w:rsid w:val="001068E3"/>
    <w:rsid w:val="00106D33"/>
    <w:rsid w:val="00112A8F"/>
    <w:rsid w:val="00114B08"/>
    <w:rsid w:val="001158A2"/>
    <w:rsid w:val="00145D3B"/>
    <w:rsid w:val="00163F3F"/>
    <w:rsid w:val="00165103"/>
    <w:rsid w:val="00170BFC"/>
    <w:rsid w:val="00173338"/>
    <w:rsid w:val="001902C2"/>
    <w:rsid w:val="00190562"/>
    <w:rsid w:val="001B6DE9"/>
    <w:rsid w:val="001C23DB"/>
    <w:rsid w:val="001E074E"/>
    <w:rsid w:val="001F4B68"/>
    <w:rsid w:val="00201E12"/>
    <w:rsid w:val="00204B3F"/>
    <w:rsid w:val="0022245A"/>
    <w:rsid w:val="00231D34"/>
    <w:rsid w:val="00241AF9"/>
    <w:rsid w:val="00254CCC"/>
    <w:rsid w:val="002802B0"/>
    <w:rsid w:val="002802C0"/>
    <w:rsid w:val="00282361"/>
    <w:rsid w:val="00282A60"/>
    <w:rsid w:val="00292A4D"/>
    <w:rsid w:val="002976AF"/>
    <w:rsid w:val="002A7A78"/>
    <w:rsid w:val="002C0776"/>
    <w:rsid w:val="002F2F9F"/>
    <w:rsid w:val="00303CC3"/>
    <w:rsid w:val="00305D0A"/>
    <w:rsid w:val="00333213"/>
    <w:rsid w:val="00351B11"/>
    <w:rsid w:val="0037730A"/>
    <w:rsid w:val="00385EA5"/>
    <w:rsid w:val="003976DF"/>
    <w:rsid w:val="003A41E6"/>
    <w:rsid w:val="003B4651"/>
    <w:rsid w:val="003D0D2E"/>
    <w:rsid w:val="003D554D"/>
    <w:rsid w:val="003D5A63"/>
    <w:rsid w:val="003E0F13"/>
    <w:rsid w:val="004254B3"/>
    <w:rsid w:val="004450DC"/>
    <w:rsid w:val="00453BC2"/>
    <w:rsid w:val="004610E4"/>
    <w:rsid w:val="00474577"/>
    <w:rsid w:val="004A4A03"/>
    <w:rsid w:val="004A5623"/>
    <w:rsid w:val="004B08DC"/>
    <w:rsid w:val="004B1341"/>
    <w:rsid w:val="004E52DC"/>
    <w:rsid w:val="00502C06"/>
    <w:rsid w:val="0052025B"/>
    <w:rsid w:val="00522F73"/>
    <w:rsid w:val="00526E98"/>
    <w:rsid w:val="00532767"/>
    <w:rsid w:val="00535043"/>
    <w:rsid w:val="0054007B"/>
    <w:rsid w:val="00544E7D"/>
    <w:rsid w:val="00592F1F"/>
    <w:rsid w:val="005B0F9D"/>
    <w:rsid w:val="005B6641"/>
    <w:rsid w:val="005D6A85"/>
    <w:rsid w:val="005F4A78"/>
    <w:rsid w:val="0060245A"/>
    <w:rsid w:val="0062449B"/>
    <w:rsid w:val="006246AE"/>
    <w:rsid w:val="00630903"/>
    <w:rsid w:val="00630E7E"/>
    <w:rsid w:val="00632A00"/>
    <w:rsid w:val="006B6FAE"/>
    <w:rsid w:val="006C3C12"/>
    <w:rsid w:val="006C3D6C"/>
    <w:rsid w:val="006C76D8"/>
    <w:rsid w:val="006D4D88"/>
    <w:rsid w:val="006F18BB"/>
    <w:rsid w:val="006F32C1"/>
    <w:rsid w:val="006F75CD"/>
    <w:rsid w:val="00710FBA"/>
    <w:rsid w:val="00716D1D"/>
    <w:rsid w:val="00722D49"/>
    <w:rsid w:val="00736364"/>
    <w:rsid w:val="007437B7"/>
    <w:rsid w:val="00761744"/>
    <w:rsid w:val="00762E73"/>
    <w:rsid w:val="0076328E"/>
    <w:rsid w:val="007653FE"/>
    <w:rsid w:val="007829EC"/>
    <w:rsid w:val="007A15AC"/>
    <w:rsid w:val="007B2B5A"/>
    <w:rsid w:val="007C281B"/>
    <w:rsid w:val="00805EA0"/>
    <w:rsid w:val="0085701D"/>
    <w:rsid w:val="00866993"/>
    <w:rsid w:val="008824BA"/>
    <w:rsid w:val="008838B2"/>
    <w:rsid w:val="008A07EF"/>
    <w:rsid w:val="008A0D0C"/>
    <w:rsid w:val="008D61E1"/>
    <w:rsid w:val="008E04AE"/>
    <w:rsid w:val="00905A55"/>
    <w:rsid w:val="0090716A"/>
    <w:rsid w:val="009121A3"/>
    <w:rsid w:val="009306B3"/>
    <w:rsid w:val="00930FF3"/>
    <w:rsid w:val="00967187"/>
    <w:rsid w:val="00975DC4"/>
    <w:rsid w:val="00983468"/>
    <w:rsid w:val="00985829"/>
    <w:rsid w:val="00990055"/>
    <w:rsid w:val="009936D3"/>
    <w:rsid w:val="009A3F9B"/>
    <w:rsid w:val="009B3B58"/>
    <w:rsid w:val="009C1089"/>
    <w:rsid w:val="009C7CA4"/>
    <w:rsid w:val="009D78C3"/>
    <w:rsid w:val="009E3774"/>
    <w:rsid w:val="009F3B77"/>
    <w:rsid w:val="00A0411E"/>
    <w:rsid w:val="00A21AC5"/>
    <w:rsid w:val="00A31DC3"/>
    <w:rsid w:val="00A3365C"/>
    <w:rsid w:val="00A35569"/>
    <w:rsid w:val="00A50022"/>
    <w:rsid w:val="00A53EDC"/>
    <w:rsid w:val="00A76ABC"/>
    <w:rsid w:val="00A77907"/>
    <w:rsid w:val="00A86A7E"/>
    <w:rsid w:val="00A91C79"/>
    <w:rsid w:val="00A93B5A"/>
    <w:rsid w:val="00AB6A1A"/>
    <w:rsid w:val="00AC0597"/>
    <w:rsid w:val="00AC1075"/>
    <w:rsid w:val="00AC1B63"/>
    <w:rsid w:val="00AD7D54"/>
    <w:rsid w:val="00AE68C0"/>
    <w:rsid w:val="00B021B5"/>
    <w:rsid w:val="00B1719A"/>
    <w:rsid w:val="00B27B40"/>
    <w:rsid w:val="00B32610"/>
    <w:rsid w:val="00B331A8"/>
    <w:rsid w:val="00B419E3"/>
    <w:rsid w:val="00B42277"/>
    <w:rsid w:val="00BA4D0B"/>
    <w:rsid w:val="00BC70A7"/>
    <w:rsid w:val="00BD58E7"/>
    <w:rsid w:val="00BE34F7"/>
    <w:rsid w:val="00BF18B8"/>
    <w:rsid w:val="00BF2691"/>
    <w:rsid w:val="00BF560A"/>
    <w:rsid w:val="00C03EB6"/>
    <w:rsid w:val="00C157CE"/>
    <w:rsid w:val="00C25FA7"/>
    <w:rsid w:val="00C52FB7"/>
    <w:rsid w:val="00C75D40"/>
    <w:rsid w:val="00C778A8"/>
    <w:rsid w:val="00C803C5"/>
    <w:rsid w:val="00C84AD6"/>
    <w:rsid w:val="00C91371"/>
    <w:rsid w:val="00C96FF5"/>
    <w:rsid w:val="00CA100F"/>
    <w:rsid w:val="00CA1369"/>
    <w:rsid w:val="00CA3F0F"/>
    <w:rsid w:val="00CB2C50"/>
    <w:rsid w:val="00CB7FF5"/>
    <w:rsid w:val="00CD573E"/>
    <w:rsid w:val="00CF5165"/>
    <w:rsid w:val="00D025F9"/>
    <w:rsid w:val="00D03025"/>
    <w:rsid w:val="00D110ED"/>
    <w:rsid w:val="00D12D6D"/>
    <w:rsid w:val="00D20576"/>
    <w:rsid w:val="00D22CB4"/>
    <w:rsid w:val="00D32A8A"/>
    <w:rsid w:val="00D625AF"/>
    <w:rsid w:val="00D675FF"/>
    <w:rsid w:val="00D802F9"/>
    <w:rsid w:val="00DB21AA"/>
    <w:rsid w:val="00DC2CB6"/>
    <w:rsid w:val="00DC3574"/>
    <w:rsid w:val="00DC4879"/>
    <w:rsid w:val="00DD655D"/>
    <w:rsid w:val="00DE3BEA"/>
    <w:rsid w:val="00DE46E8"/>
    <w:rsid w:val="00DF7064"/>
    <w:rsid w:val="00E036E2"/>
    <w:rsid w:val="00E0664C"/>
    <w:rsid w:val="00E26B57"/>
    <w:rsid w:val="00E507C4"/>
    <w:rsid w:val="00E64207"/>
    <w:rsid w:val="00E664D3"/>
    <w:rsid w:val="00E66997"/>
    <w:rsid w:val="00E87244"/>
    <w:rsid w:val="00E95DAE"/>
    <w:rsid w:val="00EC299C"/>
    <w:rsid w:val="00EE1E27"/>
    <w:rsid w:val="00EF0DB1"/>
    <w:rsid w:val="00EF38E9"/>
    <w:rsid w:val="00EF502F"/>
    <w:rsid w:val="00F042F5"/>
    <w:rsid w:val="00F16F38"/>
    <w:rsid w:val="00F36B04"/>
    <w:rsid w:val="00F43EB4"/>
    <w:rsid w:val="00F64FC8"/>
    <w:rsid w:val="00F71484"/>
    <w:rsid w:val="00F72FE6"/>
    <w:rsid w:val="00F760E2"/>
    <w:rsid w:val="00FA352E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haredContentType xmlns="Microsoft.SharePoint.Taxonomy.ContentTypeSync" SourceId="00b5f185-b19a-4336-a4ec-f1b99802f1ef" ContentTypeId="0x01" PreviousValue="false"/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4</TotalTime>
  <Pages>1</Pages>
  <Words>71</Words>
  <Characters>396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5</cp:revision>
  <cp:lastPrinted>2021-06-23T13:54:00Z</cp:lastPrinted>
  <dcterms:created xsi:type="dcterms:W3CDTF">2023-06-28T11:21:00Z</dcterms:created>
  <dcterms:modified xsi:type="dcterms:W3CDTF">2023-06-30T11:56:00Z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