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0538E268" w:rsidR="007B2B5A" w:rsidRPr="003D0D2E" w:rsidRDefault="00E64207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28</w:t>
            </w:r>
            <w:r w:rsidR="00532767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June</w:t>
            </w:r>
            <w:r w:rsidR="00722D49">
              <w:rPr>
                <w:bCs/>
                <w:lang w:val="en-GB"/>
              </w:rPr>
              <w:t xml:space="preserve">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5B0D6B4C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E64207">
        <w:rPr>
          <w:rFonts w:eastAsia="MS Mincho"/>
          <w:sz w:val="24"/>
          <w:szCs w:val="24"/>
          <w:lang w:val="en-GB"/>
        </w:rPr>
        <w:t>5</w:t>
      </w:r>
    </w:p>
    <w:p w14:paraId="2F4778FB" w14:textId="25FD2B52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</w:t>
      </w:r>
      <w:r w:rsidR="00E64207">
        <w:rPr>
          <w:i/>
          <w:iCs/>
          <w:color w:val="3F3A31" w:themeColor="text1"/>
          <w:sz w:val="24"/>
          <w:szCs w:val="24"/>
          <w:lang w:val="en-GB"/>
        </w:rPr>
        <w:t>Coffee Club 1 grinder 2 instant</w:t>
      </w:r>
    </w:p>
    <w:p w14:paraId="25935648" w14:textId="00292DB1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F760E2">
        <w:rPr>
          <w:rFonts w:eastAsia="MS Mincho"/>
          <w:sz w:val="24"/>
          <w:szCs w:val="24"/>
          <w:lang w:val="en-GB"/>
        </w:rPr>
        <w:t>How to order a complete Club 1 grinder 2 Instant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3DACDCA3" w14:textId="2145B02C" w:rsidR="0022245A" w:rsidRPr="00A31DC3" w:rsidRDefault="00A31DC3" w:rsidP="00064DC3">
      <w:pPr>
        <w:rPr>
          <w:b/>
          <w:bCs/>
          <w:i/>
          <w:iCs/>
          <w:color w:val="3F3A31" w:themeColor="text1"/>
          <w:sz w:val="32"/>
          <w:szCs w:val="32"/>
          <w:lang w:val="en-GB"/>
        </w:rPr>
      </w:pPr>
      <w:r>
        <w:rPr>
          <w:b/>
          <w:bCs/>
          <w:i/>
          <w:iCs/>
          <w:color w:val="3F3A31" w:themeColor="text1"/>
          <w:sz w:val="32"/>
          <w:szCs w:val="32"/>
          <w:lang w:val="en-GB"/>
        </w:rPr>
        <w:t>Important information:</w:t>
      </w:r>
    </w:p>
    <w:p w14:paraId="1B83F353" w14:textId="6CECA8F9" w:rsidR="00532767" w:rsidRDefault="00064DC3" w:rsidP="00532767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12D6D">
        <w:rPr>
          <w:lang w:val="en-GB"/>
        </w:rPr>
        <w:t xml:space="preserve">inform you </w:t>
      </w:r>
      <w:r w:rsidR="00340479">
        <w:rPr>
          <w:lang w:val="en-GB"/>
        </w:rPr>
        <w:t>h</w:t>
      </w:r>
      <w:r w:rsidR="00EE1E27" w:rsidRPr="00EE1E27">
        <w:rPr>
          <w:lang w:val="en-GB"/>
        </w:rPr>
        <w:t>ow to order a complete Club 1 grinder 2 Instant</w:t>
      </w:r>
      <w:r w:rsidR="00340479">
        <w:rPr>
          <w:lang w:val="en-GB"/>
        </w:rPr>
        <w:t xml:space="preserve"> (</w:t>
      </w:r>
      <w:r w:rsidR="00340479" w:rsidRPr="00EE1E27">
        <w:rPr>
          <w:lang w:val="en-GB"/>
        </w:rPr>
        <w:t>64102190 SCHAERER COFFEE CLUB 1G2P</w:t>
      </w:r>
      <w:r w:rsidR="00340479">
        <w:rPr>
          <w:lang w:val="en-GB"/>
        </w:rPr>
        <w:t>)</w:t>
      </w:r>
      <w:r w:rsidR="00EE1E27">
        <w:rPr>
          <w:lang w:val="en-GB"/>
        </w:rPr>
        <w:t>.</w:t>
      </w:r>
    </w:p>
    <w:p w14:paraId="1547888F" w14:textId="3BDDC2EA" w:rsidR="00EE1E27" w:rsidRDefault="00EE1E27" w:rsidP="00532767">
      <w:pPr>
        <w:rPr>
          <w:lang w:val="en-GB"/>
        </w:rPr>
      </w:pPr>
      <w:r>
        <w:rPr>
          <w:lang w:val="en-GB"/>
        </w:rPr>
        <w:t xml:space="preserve">Unfortunately </w:t>
      </w:r>
      <w:r w:rsidR="00ED4483">
        <w:rPr>
          <w:lang w:val="en-GB"/>
        </w:rPr>
        <w:t>the information in the introduction document is not complete</w:t>
      </w:r>
      <w:r>
        <w:rPr>
          <w:lang w:val="en-GB"/>
        </w:rPr>
        <w:t>.</w:t>
      </w:r>
    </w:p>
    <w:p w14:paraId="27229761" w14:textId="17401BDA" w:rsidR="006C76D8" w:rsidRDefault="00EE1E27" w:rsidP="00064DC3">
      <w:pPr>
        <w:rPr>
          <w:lang w:val="en-GB"/>
        </w:rPr>
      </w:pPr>
      <w:r>
        <w:rPr>
          <w:lang w:val="en-GB"/>
        </w:rPr>
        <w:t>To get a complete Schaerer Coffee Club 1 grinder 2 instant (twin instant) you have to put next items in the BOM or order these separately if you are not using a BOM in SAP:</w:t>
      </w:r>
    </w:p>
    <w:p w14:paraId="66A241DF" w14:textId="0CBFF876" w:rsidR="00EE1E27" w:rsidRPr="00EE1E27" w:rsidRDefault="00EE1E27" w:rsidP="00EE1E27">
      <w:pPr>
        <w:pStyle w:val="ListParagraph"/>
        <w:numPr>
          <w:ilvl w:val="0"/>
          <w:numId w:val="9"/>
        </w:numPr>
        <w:spacing w:after="0" w:line="264" w:lineRule="auto"/>
        <w:rPr>
          <w:lang w:val="en-GB"/>
        </w:rPr>
      </w:pPr>
      <w:r w:rsidRPr="00EE1E27">
        <w:rPr>
          <w:lang w:val="en-GB"/>
        </w:rPr>
        <w:t xml:space="preserve">Machine: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EE1E27">
        <w:rPr>
          <w:lang w:val="en-GB"/>
        </w:rPr>
        <w:t xml:space="preserve">64102190 SCHAERER COFFEE CLUB 1G2P </w:t>
      </w:r>
    </w:p>
    <w:p w14:paraId="79C60297" w14:textId="3BAB7DF1" w:rsidR="00EE1E27" w:rsidRPr="00EE1E27" w:rsidRDefault="00EE1E27" w:rsidP="00EE1E27">
      <w:pPr>
        <w:pStyle w:val="ListParagraph"/>
        <w:numPr>
          <w:ilvl w:val="0"/>
          <w:numId w:val="9"/>
        </w:numPr>
        <w:spacing w:after="0" w:line="264" w:lineRule="auto"/>
        <w:rPr>
          <w:lang w:val="en-GB"/>
        </w:rPr>
      </w:pPr>
      <w:r w:rsidRPr="00EE1E27">
        <w:rPr>
          <w:lang w:val="en-GB"/>
        </w:rPr>
        <w:t xml:space="preserve">Powder twin canister lockable: </w:t>
      </w:r>
      <w:r>
        <w:rPr>
          <w:lang w:val="en-GB"/>
        </w:rPr>
        <w:tab/>
      </w:r>
      <w:r w:rsidRPr="00EE1E27">
        <w:rPr>
          <w:lang w:val="en-GB"/>
        </w:rPr>
        <w:t xml:space="preserve">55123754 POWDER TWIN CONTAINER LOCKABLE </w:t>
      </w:r>
    </w:p>
    <w:p w14:paraId="3C5E615A" w14:textId="1226AFBB" w:rsidR="00EE1E27" w:rsidRPr="00EE1E27" w:rsidRDefault="00EE1E27" w:rsidP="00EE1E27">
      <w:pPr>
        <w:pStyle w:val="ListParagraph"/>
        <w:numPr>
          <w:ilvl w:val="0"/>
          <w:numId w:val="9"/>
        </w:numPr>
        <w:spacing w:after="0" w:line="264" w:lineRule="auto"/>
        <w:rPr>
          <w:lang w:val="en-GB"/>
        </w:rPr>
      </w:pPr>
      <w:r w:rsidRPr="00EE1E27">
        <w:rPr>
          <w:lang w:val="en-GB"/>
        </w:rPr>
        <w:t>Lockable lid P</w:t>
      </w:r>
      <w:r w:rsidR="00340479">
        <w:rPr>
          <w:lang w:val="en-GB"/>
        </w:rPr>
        <w:t xml:space="preserve">owder </w:t>
      </w:r>
      <w:r w:rsidRPr="00EE1E27">
        <w:rPr>
          <w:lang w:val="en-GB"/>
        </w:rPr>
        <w:t>C</w:t>
      </w:r>
      <w:r w:rsidR="00340479">
        <w:rPr>
          <w:lang w:val="en-GB"/>
        </w:rPr>
        <w:t>ontainer</w:t>
      </w:r>
      <w:r w:rsidRPr="00EE1E27">
        <w:rPr>
          <w:lang w:val="en-GB"/>
        </w:rPr>
        <w:t>:</w:t>
      </w:r>
      <w:r w:rsidR="00340479">
        <w:rPr>
          <w:lang w:val="en-GB"/>
        </w:rPr>
        <w:t xml:space="preserve"> </w:t>
      </w:r>
      <w:r w:rsidRPr="00EE1E27">
        <w:rPr>
          <w:lang w:val="en-GB"/>
        </w:rPr>
        <w:t xml:space="preserve">55118863 COVER CONTAINER COMPLETE LOCKABLE </w:t>
      </w:r>
    </w:p>
    <w:p w14:paraId="033C8570" w14:textId="77777777" w:rsidR="00EE1E27" w:rsidRPr="00064DC3" w:rsidRDefault="00EE1E27" w:rsidP="00064DC3">
      <w:pPr>
        <w:rPr>
          <w:lang w:val="en-GB"/>
        </w:rPr>
      </w:pPr>
    </w:p>
    <w:sectPr w:rsidR="00EE1E27" w:rsidRPr="00064DC3" w:rsidSect="002C077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340479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5"/>
  </w:num>
  <w:num w:numId="4" w16cid:durableId="1788701237">
    <w:abstractNumId w:val="0"/>
  </w:num>
  <w:num w:numId="5" w16cid:durableId="1037436270">
    <w:abstractNumId w:val="3"/>
  </w:num>
  <w:num w:numId="6" w16cid:durableId="1237864350">
    <w:abstractNumId w:val="4"/>
  </w:num>
  <w:num w:numId="7" w16cid:durableId="541020284">
    <w:abstractNumId w:val="6"/>
  </w:num>
  <w:num w:numId="8" w16cid:durableId="1998069934">
    <w:abstractNumId w:val="8"/>
  </w:num>
  <w:num w:numId="9" w16cid:durableId="1752120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40479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76ABC"/>
    <w:rsid w:val="00A77907"/>
    <w:rsid w:val="00A86A7E"/>
    <w:rsid w:val="00A91C79"/>
    <w:rsid w:val="00A93B5A"/>
    <w:rsid w:val="00AB6A1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CF5165"/>
    <w:rsid w:val="00D025F9"/>
    <w:rsid w:val="00D03025"/>
    <w:rsid w:val="00D110ED"/>
    <w:rsid w:val="00D12D6D"/>
    <w:rsid w:val="00D20576"/>
    <w:rsid w:val="00D22CB4"/>
    <w:rsid w:val="00D32A8A"/>
    <w:rsid w:val="00D625AF"/>
    <w:rsid w:val="00D675FF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D4483"/>
    <w:rsid w:val="00EE1E27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151</TotalTime>
  <Pages>1</Pages>
  <Words>118</Words>
  <Characters>655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7</cp:revision>
  <cp:lastPrinted>2021-06-23T13:54:00Z</cp:lastPrinted>
  <dcterms:created xsi:type="dcterms:W3CDTF">2023-06-28T09:23:00Z</dcterms:created>
  <dcterms:modified xsi:type="dcterms:W3CDTF">2023-06-29T10:47:00Z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