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CF9F4" w:themeColor="background1"/>
  <w:body>
    <w:tbl>
      <w:tblPr>
        <w:tblStyle w:val="TableGrid"/>
        <w:tblW w:w="96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right w:w="0" w:type="dxa"/>
        </w:tblCellMar>
        <w:tblLook w:val="0600" w:firstRow="0" w:lastRow="0" w:firstColumn="0" w:lastColumn="0" w:noHBand="1" w:noVBand="1"/>
      </w:tblPr>
      <w:tblGrid>
        <w:gridCol w:w="9647"/>
      </w:tblGrid>
      <w:tr w:rsidR="007B2B5A" w:rsidRPr="00474577" w14:paraId="21E4551E" w14:textId="77777777" w:rsidTr="002F2F9F">
        <w:trPr>
          <w:trHeight w:val="850"/>
        </w:trPr>
        <w:tc>
          <w:tcPr>
            <w:tcW w:w="9647" w:type="dxa"/>
          </w:tcPr>
          <w:p w14:paraId="2B5974D8" w14:textId="7AA302F5" w:rsidR="007B2B5A" w:rsidRPr="003D0D2E" w:rsidRDefault="00B021B5" w:rsidP="00474577">
            <w:pPr>
              <w:pStyle w:val="DocumentTitle"/>
              <w:jc w:val="right"/>
              <w:rPr>
                <w:sz w:val="84"/>
                <w:szCs w:val="84"/>
                <w:lang w:val="en-GB"/>
              </w:rPr>
            </w:pPr>
            <w:r w:rsidRPr="00B021B5">
              <w:rPr>
                <w:sz w:val="84"/>
                <w:szCs w:val="84"/>
                <w:lang w:val="en-GB"/>
              </w:rPr>
              <w:t xml:space="preserve">Service </w:t>
            </w:r>
            <w:r w:rsidR="00A3365C">
              <w:rPr>
                <w:sz w:val="84"/>
                <w:szCs w:val="84"/>
                <w:lang w:val="en-GB"/>
              </w:rPr>
              <w:t>memo</w:t>
            </w:r>
          </w:p>
        </w:tc>
      </w:tr>
      <w:tr w:rsidR="007B2B5A" w:rsidRPr="00B021B5" w14:paraId="19D0A466" w14:textId="77777777" w:rsidTr="002F2F9F">
        <w:trPr>
          <w:trHeight w:val="164"/>
        </w:trPr>
        <w:tc>
          <w:tcPr>
            <w:tcW w:w="9647" w:type="dxa"/>
          </w:tcPr>
          <w:p w14:paraId="4FA220C9" w14:textId="76A936A6" w:rsidR="007B2B5A" w:rsidRPr="003D0D2E" w:rsidRDefault="00E036E2" w:rsidP="00282361">
            <w:pPr>
              <w:pStyle w:val="DocumentInformation"/>
              <w:jc w:val="right"/>
              <w:rPr>
                <w:b/>
                <w:lang w:val="en-GB"/>
              </w:rPr>
            </w:pPr>
            <w:r>
              <w:rPr>
                <w:bCs/>
                <w:lang w:val="en-GB"/>
              </w:rPr>
              <w:t xml:space="preserve"> </w:t>
            </w:r>
            <w:r w:rsidR="00B021B5">
              <w:rPr>
                <w:bCs/>
                <w:lang w:val="en-GB"/>
              </w:rPr>
              <w:t xml:space="preserve"> </w:t>
            </w:r>
            <w:r w:rsidR="00DD655D">
              <w:rPr>
                <w:bCs/>
                <w:lang w:val="en-GB"/>
              </w:rPr>
              <w:t xml:space="preserve"> </w:t>
            </w:r>
            <w:r w:rsidR="00722D49">
              <w:rPr>
                <w:bCs/>
                <w:lang w:val="en-GB"/>
              </w:rPr>
              <w:t>2</w:t>
            </w:r>
            <w:r w:rsidR="0052025B">
              <w:rPr>
                <w:bCs/>
                <w:lang w:val="en-GB"/>
              </w:rPr>
              <w:t xml:space="preserve">7 </w:t>
            </w:r>
            <w:r w:rsidR="00722D49">
              <w:rPr>
                <w:bCs/>
                <w:lang w:val="en-GB"/>
              </w:rPr>
              <w:t>January 2023</w:t>
            </w:r>
          </w:p>
        </w:tc>
      </w:tr>
    </w:tbl>
    <w:p w14:paraId="743FADAD" w14:textId="77777777" w:rsidR="0076328E" w:rsidRDefault="0076328E" w:rsidP="00303CC3">
      <w:pPr>
        <w:spacing w:after="0" w:line="264" w:lineRule="auto"/>
        <w:rPr>
          <w:lang w:val="en-GB"/>
        </w:rPr>
      </w:pPr>
    </w:p>
    <w:p w14:paraId="49F6B0C5" w14:textId="77777777" w:rsidR="002F2F9F" w:rsidRPr="009C7CA4" w:rsidRDefault="002F2F9F" w:rsidP="00303CC3">
      <w:pPr>
        <w:spacing w:after="0" w:line="264" w:lineRule="auto"/>
        <w:rPr>
          <w:lang w:val="en-GB"/>
        </w:rPr>
      </w:pPr>
    </w:p>
    <w:p w14:paraId="17E85733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47660D01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310DB229" w14:textId="77777777" w:rsidR="00C03EB6" w:rsidRPr="00474577" w:rsidRDefault="00C03EB6" w:rsidP="00303CC3">
      <w:pPr>
        <w:spacing w:after="0" w:line="264" w:lineRule="auto"/>
        <w:rPr>
          <w:lang w:val="en-GB"/>
        </w:rPr>
      </w:pPr>
    </w:p>
    <w:p w14:paraId="48CFEE61" w14:textId="49A39E87" w:rsidR="006C3D6C" w:rsidRDefault="006C3D6C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  <w:r>
        <w:rPr>
          <w:rFonts w:eastAsia="MS Mincho"/>
          <w:sz w:val="24"/>
          <w:szCs w:val="24"/>
          <w:lang w:val="en-GB"/>
        </w:rPr>
        <w:t>Number:</w:t>
      </w:r>
      <w:r>
        <w:rPr>
          <w:rFonts w:eastAsia="MS Mincho"/>
          <w:sz w:val="24"/>
          <w:szCs w:val="24"/>
          <w:lang w:val="en-GB"/>
        </w:rPr>
        <w:tab/>
      </w:r>
      <w:r>
        <w:rPr>
          <w:rFonts w:eastAsia="MS Mincho"/>
          <w:sz w:val="24"/>
          <w:szCs w:val="24"/>
          <w:lang w:val="en-GB"/>
        </w:rPr>
        <w:tab/>
        <w:t>JDE 202</w:t>
      </w:r>
      <w:r w:rsidR="00722D49">
        <w:rPr>
          <w:rFonts w:eastAsia="MS Mincho"/>
          <w:sz w:val="24"/>
          <w:szCs w:val="24"/>
          <w:lang w:val="en-GB"/>
        </w:rPr>
        <w:t>3</w:t>
      </w:r>
      <w:r>
        <w:rPr>
          <w:rFonts w:eastAsia="MS Mincho"/>
          <w:sz w:val="24"/>
          <w:szCs w:val="24"/>
          <w:lang w:val="en-GB"/>
        </w:rPr>
        <w:t>-0</w:t>
      </w:r>
      <w:r w:rsidR="008A07EF">
        <w:rPr>
          <w:rFonts w:eastAsia="MS Mincho"/>
          <w:sz w:val="24"/>
          <w:szCs w:val="24"/>
          <w:lang w:val="en-GB"/>
        </w:rPr>
        <w:t>2</w:t>
      </w:r>
    </w:p>
    <w:p w14:paraId="2F4778FB" w14:textId="05166AA5" w:rsidR="002C0776" w:rsidRPr="00F36B04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Dispenser(s):</w:t>
      </w:r>
      <w:r w:rsidRPr="00F36B04">
        <w:rPr>
          <w:rFonts w:eastAsia="MS Mincho"/>
          <w:sz w:val="24"/>
          <w:szCs w:val="24"/>
          <w:lang w:val="en-GB"/>
        </w:rPr>
        <w:tab/>
      </w:r>
      <w:r w:rsidR="00722D49">
        <w:rPr>
          <w:i/>
          <w:iCs/>
          <w:color w:val="3F3A31" w:themeColor="text1"/>
          <w:sz w:val="24"/>
          <w:szCs w:val="24"/>
          <w:lang w:val="en-GB"/>
        </w:rPr>
        <w:t xml:space="preserve">Schaerer </w:t>
      </w:r>
      <w:r w:rsidR="00053375">
        <w:rPr>
          <w:i/>
          <w:iCs/>
          <w:color w:val="3F3A31" w:themeColor="text1"/>
          <w:sz w:val="24"/>
          <w:szCs w:val="24"/>
          <w:lang w:val="en-GB"/>
        </w:rPr>
        <w:t>SCS/SOUL 10-12-Barista</w:t>
      </w:r>
    </w:p>
    <w:p w14:paraId="25935648" w14:textId="3876C5D9" w:rsidR="00E036E2" w:rsidRDefault="00E036E2" w:rsidP="009936D3">
      <w:pPr>
        <w:spacing w:after="0" w:line="264" w:lineRule="auto"/>
        <w:ind w:left="2124" w:hanging="2124"/>
        <w:rPr>
          <w:rFonts w:eastAsia="MS Mincho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Title:</w:t>
      </w:r>
      <w:r w:rsidRPr="00F36B04">
        <w:rPr>
          <w:rFonts w:eastAsia="MS Mincho"/>
          <w:sz w:val="24"/>
          <w:szCs w:val="24"/>
          <w:lang w:val="en-GB"/>
        </w:rPr>
        <w:tab/>
      </w:r>
      <w:r w:rsidR="00053375">
        <w:rPr>
          <w:rFonts w:eastAsia="MS Mincho"/>
          <w:sz w:val="24"/>
          <w:szCs w:val="24"/>
          <w:lang w:val="en-GB"/>
        </w:rPr>
        <w:t xml:space="preserve">Back up </w:t>
      </w:r>
      <w:r w:rsidR="00173338">
        <w:rPr>
          <w:rFonts w:eastAsia="MS Mincho"/>
          <w:sz w:val="24"/>
          <w:szCs w:val="24"/>
          <w:lang w:val="en-GB"/>
        </w:rPr>
        <w:t>restore</w:t>
      </w:r>
      <w:r w:rsidR="00053375">
        <w:rPr>
          <w:rFonts w:eastAsia="MS Mincho"/>
          <w:sz w:val="24"/>
          <w:szCs w:val="24"/>
          <w:lang w:val="en-GB"/>
        </w:rPr>
        <w:t xml:space="preserve"> beverage/ingredient settings/menu card </w:t>
      </w:r>
      <w:r w:rsidR="00F16F38">
        <w:rPr>
          <w:rFonts w:eastAsia="MS Mincho"/>
          <w:sz w:val="24"/>
          <w:szCs w:val="24"/>
          <w:lang w:val="en-GB"/>
        </w:rPr>
        <w:t>explanation</w:t>
      </w:r>
      <w:r w:rsidR="009936D3">
        <w:rPr>
          <w:rFonts w:eastAsia="MS Mincho"/>
          <w:sz w:val="24"/>
          <w:szCs w:val="24"/>
          <w:lang w:val="en-GB"/>
        </w:rPr>
        <w:t xml:space="preserve"> </w:t>
      </w:r>
    </w:p>
    <w:p w14:paraId="394D4FFE" w14:textId="3A41806C" w:rsidR="00E036E2" w:rsidRPr="00E036E2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</w:p>
    <w:p w14:paraId="3DACDCA3" w14:textId="77777777" w:rsidR="0022245A" w:rsidRDefault="0022245A" w:rsidP="00064DC3">
      <w:pPr>
        <w:rPr>
          <w:i/>
          <w:iCs/>
          <w:color w:val="3F3A31" w:themeColor="text1"/>
          <w:sz w:val="24"/>
          <w:szCs w:val="24"/>
          <w:lang w:val="en-GB"/>
        </w:rPr>
      </w:pPr>
    </w:p>
    <w:p w14:paraId="19CBA969" w14:textId="4009AE9D" w:rsidR="00064DC3" w:rsidRPr="00064DC3" w:rsidRDefault="00064DC3" w:rsidP="00064DC3">
      <w:pPr>
        <w:rPr>
          <w:lang w:val="en-GB"/>
        </w:rPr>
      </w:pPr>
      <w:r w:rsidRPr="00064DC3">
        <w:rPr>
          <w:lang w:val="en-GB"/>
        </w:rPr>
        <w:t xml:space="preserve">With this service memo I would like to indicate once again how you can best </w:t>
      </w:r>
      <w:r w:rsidR="00173338">
        <w:rPr>
          <w:lang w:val="en-GB"/>
        </w:rPr>
        <w:t>restore</w:t>
      </w:r>
      <w:r w:rsidRPr="00064DC3">
        <w:rPr>
          <w:lang w:val="en-GB"/>
        </w:rPr>
        <w:t xml:space="preserve"> a backup </w:t>
      </w:r>
      <w:r>
        <w:rPr>
          <w:lang w:val="en-GB"/>
        </w:rPr>
        <w:t>of</w:t>
      </w:r>
      <w:r w:rsidRPr="00064DC3">
        <w:rPr>
          <w:lang w:val="en-GB"/>
        </w:rPr>
        <w:t xml:space="preserve"> a machine. In case of a master reset, of course, upload the latest software and check whether everything is correct</w:t>
      </w:r>
      <w:r>
        <w:rPr>
          <w:lang w:val="en-GB"/>
        </w:rPr>
        <w:t xml:space="preserve"> set in the machine.</w:t>
      </w:r>
      <w:r w:rsidRPr="00064DC3">
        <w:rPr>
          <w:lang w:val="en-GB"/>
        </w:rPr>
        <w:t xml:space="preserve"> Perform a hardware detection and then perform the calibrations.</w:t>
      </w:r>
    </w:p>
    <w:p w14:paraId="352ED106" w14:textId="4AF52AA5" w:rsidR="00064DC3" w:rsidRPr="00064DC3" w:rsidRDefault="00064DC3" w:rsidP="00064DC3">
      <w:pPr>
        <w:rPr>
          <w:lang w:val="en-GB"/>
        </w:rPr>
      </w:pPr>
      <w:r w:rsidRPr="00064DC3">
        <w:rPr>
          <w:lang w:val="en-GB"/>
        </w:rPr>
        <w:t xml:space="preserve">Below is how you can best </w:t>
      </w:r>
      <w:r w:rsidR="00173338">
        <w:rPr>
          <w:lang w:val="en-GB"/>
        </w:rPr>
        <w:t>restore</w:t>
      </w:r>
      <w:r w:rsidRPr="00064DC3">
        <w:rPr>
          <w:lang w:val="en-GB"/>
        </w:rPr>
        <w:t xml:space="preserve"> the recipes, ingredients and menu from a backup:</w:t>
      </w:r>
    </w:p>
    <w:p w14:paraId="6015AFA4" w14:textId="1738BB22" w:rsidR="00064DC3" w:rsidRPr="00064DC3" w:rsidRDefault="00064DC3" w:rsidP="00064DC3">
      <w:pPr>
        <w:rPr>
          <w:lang w:val="en-GB"/>
        </w:rPr>
      </w:pPr>
      <w:r w:rsidRPr="00064DC3">
        <w:rPr>
          <w:lang w:val="en-GB"/>
        </w:rPr>
        <w:t xml:space="preserve">You can use your own backup or use the backup that </w:t>
      </w:r>
      <w:r>
        <w:rPr>
          <w:lang w:val="en-GB"/>
        </w:rPr>
        <w:t>you can find</w:t>
      </w:r>
      <w:r w:rsidRPr="00064DC3">
        <w:rPr>
          <w:lang w:val="en-GB"/>
        </w:rPr>
        <w:t xml:space="preserve"> on JDE support.</w:t>
      </w:r>
    </w:p>
    <w:p w14:paraId="0AF190FA" w14:textId="77777777" w:rsidR="00064DC3" w:rsidRPr="00064DC3" w:rsidRDefault="00064DC3" w:rsidP="00064DC3">
      <w:pPr>
        <w:rPr>
          <w:lang w:val="en-GB"/>
        </w:rPr>
      </w:pPr>
      <w:r w:rsidRPr="00064DC3">
        <w:rPr>
          <w:lang w:val="en-GB"/>
        </w:rPr>
        <w:t>Proceed as follows:</w:t>
      </w:r>
    </w:p>
    <w:p w14:paraId="22F71428" w14:textId="5EBE357A" w:rsidR="00064DC3" w:rsidRPr="00064DC3" w:rsidRDefault="00064DC3" w:rsidP="00064DC3">
      <w:pPr>
        <w:rPr>
          <w:lang w:val="en-GB"/>
        </w:rPr>
      </w:pPr>
      <w:r w:rsidRPr="00064DC3">
        <w:rPr>
          <w:lang w:val="en-GB"/>
        </w:rPr>
        <w:t>• Go to the technician menu.</w:t>
      </w:r>
      <w:r w:rsidR="00F43EB4">
        <w:rPr>
          <w:lang w:val="en-GB"/>
        </w:rPr>
        <w:br/>
      </w:r>
      <w:r w:rsidRPr="00064DC3">
        <w:rPr>
          <w:lang w:val="en-GB"/>
        </w:rPr>
        <w:t>• Insert the USB stick with the backup into the USB slot</w:t>
      </w:r>
      <w:r w:rsidR="00F43EB4">
        <w:rPr>
          <w:lang w:val="en-GB"/>
        </w:rPr>
        <w:br/>
      </w:r>
      <w:r w:rsidRPr="00064DC3">
        <w:rPr>
          <w:lang w:val="en-GB"/>
        </w:rPr>
        <w:t xml:space="preserve">• Navigate to the </w:t>
      </w:r>
      <w:r w:rsidRPr="00F43EB4">
        <w:rPr>
          <w:b/>
          <w:bCs/>
          <w:lang w:val="en-GB"/>
        </w:rPr>
        <w:t xml:space="preserve">Service </w:t>
      </w:r>
      <w:r w:rsidRPr="00173338">
        <w:rPr>
          <w:lang w:val="en-GB"/>
        </w:rPr>
        <w:t>menu</w:t>
      </w:r>
      <w:r w:rsidR="00F43EB4">
        <w:rPr>
          <w:lang w:val="en-GB"/>
        </w:rPr>
        <w:br/>
      </w:r>
      <w:r w:rsidRPr="00064DC3">
        <w:rPr>
          <w:lang w:val="en-GB"/>
        </w:rPr>
        <w:t xml:space="preserve">• Select </w:t>
      </w:r>
      <w:r w:rsidRPr="00F43EB4">
        <w:rPr>
          <w:b/>
          <w:bCs/>
          <w:lang w:val="en-GB"/>
        </w:rPr>
        <w:t>Import data</w:t>
      </w:r>
      <w:r w:rsidRPr="00064DC3">
        <w:rPr>
          <w:lang w:val="en-GB"/>
        </w:rPr>
        <w:t>.</w:t>
      </w:r>
      <w:r w:rsidR="00F43EB4">
        <w:rPr>
          <w:lang w:val="en-GB"/>
        </w:rPr>
        <w:br/>
      </w:r>
      <w:r w:rsidRPr="00064DC3">
        <w:rPr>
          <w:lang w:val="en-GB"/>
        </w:rPr>
        <w:t xml:space="preserve">• Select </w:t>
      </w:r>
      <w:r w:rsidRPr="00F43EB4">
        <w:rPr>
          <w:b/>
          <w:bCs/>
          <w:lang w:val="en-GB"/>
        </w:rPr>
        <w:t>Res</w:t>
      </w:r>
      <w:r w:rsidR="00173338">
        <w:rPr>
          <w:b/>
          <w:bCs/>
          <w:lang w:val="en-GB"/>
        </w:rPr>
        <w:t>tore</w:t>
      </w:r>
      <w:r w:rsidRPr="00F43EB4">
        <w:rPr>
          <w:b/>
          <w:bCs/>
          <w:lang w:val="en-GB"/>
        </w:rPr>
        <w:t xml:space="preserve"> Settings</w:t>
      </w:r>
      <w:r w:rsidR="00F43EB4">
        <w:rPr>
          <w:lang w:val="en-GB"/>
        </w:rPr>
        <w:br/>
      </w:r>
      <w:r w:rsidRPr="00064DC3">
        <w:rPr>
          <w:lang w:val="en-GB"/>
        </w:rPr>
        <w:t xml:space="preserve">• Slide the top </w:t>
      </w:r>
      <w:r w:rsidRPr="00F43EB4">
        <w:rPr>
          <w:b/>
          <w:bCs/>
          <w:lang w:val="en-GB"/>
        </w:rPr>
        <w:t>Select All</w:t>
      </w:r>
      <w:r w:rsidRPr="00064DC3">
        <w:rPr>
          <w:lang w:val="en-GB"/>
        </w:rPr>
        <w:t xml:space="preserve"> out so that all selection fields are greyed out</w:t>
      </w:r>
      <w:r w:rsidR="00F43EB4">
        <w:rPr>
          <w:lang w:val="en-GB"/>
        </w:rPr>
        <w:br/>
      </w:r>
      <w:r w:rsidRPr="00064DC3">
        <w:rPr>
          <w:lang w:val="en-GB"/>
        </w:rPr>
        <w:t xml:space="preserve">• Only select </w:t>
      </w:r>
      <w:r w:rsidRPr="00F43EB4">
        <w:rPr>
          <w:b/>
          <w:bCs/>
          <w:lang w:val="en-GB"/>
        </w:rPr>
        <w:t>Product recipes / Ingredients / Menu card</w:t>
      </w:r>
      <w:r w:rsidR="00F43EB4">
        <w:rPr>
          <w:lang w:val="en-GB"/>
        </w:rPr>
        <w:br/>
      </w:r>
      <w:r w:rsidRPr="00064DC3">
        <w:rPr>
          <w:lang w:val="en-GB"/>
        </w:rPr>
        <w:t xml:space="preserve">• Give an </w:t>
      </w:r>
      <w:r w:rsidRPr="00F43EB4">
        <w:rPr>
          <w:b/>
          <w:bCs/>
          <w:lang w:val="en-GB"/>
        </w:rPr>
        <w:t>Enter</w:t>
      </w:r>
      <w:r w:rsidRPr="00064DC3">
        <w:rPr>
          <w:lang w:val="en-GB"/>
        </w:rPr>
        <w:t xml:space="preserve"> (arrow) at the top of the screen</w:t>
      </w:r>
      <w:r w:rsidR="00F43EB4">
        <w:rPr>
          <w:lang w:val="en-GB"/>
        </w:rPr>
        <w:br/>
      </w:r>
      <w:r w:rsidRPr="00064DC3">
        <w:rPr>
          <w:lang w:val="en-GB"/>
        </w:rPr>
        <w:t>• Select the USB stick and the correct file</w:t>
      </w:r>
      <w:r w:rsidR="00F43EB4">
        <w:rPr>
          <w:lang w:val="en-GB"/>
        </w:rPr>
        <w:br/>
      </w:r>
      <w:r w:rsidRPr="00064DC3">
        <w:rPr>
          <w:lang w:val="en-GB"/>
        </w:rPr>
        <w:t xml:space="preserve">• </w:t>
      </w:r>
      <w:r w:rsidR="009C1089">
        <w:rPr>
          <w:lang w:val="en-GB"/>
        </w:rPr>
        <w:t>Push</w:t>
      </w:r>
      <w:r w:rsidR="006C76D8">
        <w:rPr>
          <w:b/>
          <w:bCs/>
          <w:lang w:val="en-GB"/>
        </w:rPr>
        <w:t xml:space="preserve"> </w:t>
      </w:r>
      <w:r w:rsidR="006C76D8">
        <w:rPr>
          <w:noProof/>
        </w:rPr>
        <w:drawing>
          <wp:inline distT="0" distB="0" distL="0" distR="0" wp14:anchorId="0C3ACE25" wp14:editId="130ABC74">
            <wp:extent cx="586337" cy="324666"/>
            <wp:effectExtent l="0" t="0" r="444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510" cy="3291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D68684" w14:textId="0BEF5A9C" w:rsidR="00064DC3" w:rsidRDefault="00064DC3" w:rsidP="00064DC3">
      <w:pPr>
        <w:rPr>
          <w:lang w:val="en-GB"/>
        </w:rPr>
      </w:pPr>
      <w:r w:rsidRPr="00064DC3">
        <w:rPr>
          <w:lang w:val="en-GB"/>
        </w:rPr>
        <w:t>The machine will restart and the screen should now be filled with the possible product choices.</w:t>
      </w:r>
    </w:p>
    <w:p w14:paraId="27229761" w14:textId="77777777" w:rsidR="006C76D8" w:rsidRPr="00064DC3" w:rsidRDefault="006C76D8" w:rsidP="00064DC3">
      <w:pPr>
        <w:rPr>
          <w:lang w:val="en-GB"/>
        </w:rPr>
      </w:pPr>
    </w:p>
    <w:sectPr w:rsidR="006C76D8" w:rsidRPr="00064DC3" w:rsidSect="002C0776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6" w:h="16838"/>
      <w:pgMar w:top="1134" w:right="1134" w:bottom="1560" w:left="1134" w:header="709" w:footer="508" w:gutter="0"/>
      <w:cols w:space="56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441F42" w14:textId="77777777" w:rsidR="006B6FAE" w:rsidRDefault="006B6FAE" w:rsidP="00983468">
      <w:r>
        <w:separator/>
      </w:r>
    </w:p>
  </w:endnote>
  <w:endnote w:type="continuationSeparator" w:id="0">
    <w:p w14:paraId="7D5D5244" w14:textId="77777777" w:rsidR="006B6FAE" w:rsidRDefault="006B6FAE" w:rsidP="009834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 Condensed"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CA1394" w14:textId="77777777" w:rsidR="00C803C5" w:rsidRDefault="00C803C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F1218" w14:textId="77777777" w:rsidR="00930FF3" w:rsidRPr="000B45A0" w:rsidRDefault="009C1089" w:rsidP="00930FF3">
    <w:pPr>
      <w:jc w:val="right"/>
      <w:rPr>
        <w:sz w:val="18"/>
        <w:szCs w:val="18"/>
      </w:rPr>
    </w:pPr>
    <w:sdt>
      <w:sdtPr>
        <w:rPr>
          <w:sz w:val="18"/>
          <w:szCs w:val="18"/>
        </w:rPr>
        <w:id w:val="-1085302513"/>
        <w:docPartObj>
          <w:docPartGallery w:val="Page Numbers (Top of Page)"/>
          <w:docPartUnique/>
        </w:docPartObj>
      </w:sdtPr>
      <w:sdtEndPr/>
      <w:sdtContent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PAGE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1</w:t>
        </w:r>
        <w:r w:rsidR="00930FF3" w:rsidRPr="000B45A0">
          <w:rPr>
            <w:sz w:val="18"/>
            <w:szCs w:val="18"/>
          </w:rPr>
          <w:fldChar w:fldCharType="end"/>
        </w:r>
        <w:r w:rsidR="00930FF3" w:rsidRPr="000B45A0">
          <w:rPr>
            <w:sz w:val="18"/>
            <w:szCs w:val="18"/>
          </w:rPr>
          <w:t xml:space="preserve"> / </w:t>
        </w:r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NUMPAGES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2</w:t>
        </w:r>
        <w:r w:rsidR="00930FF3" w:rsidRPr="000B45A0">
          <w:rPr>
            <w:sz w:val="18"/>
            <w:szCs w:val="18"/>
          </w:rPr>
          <w:fldChar w:fldCharType="end"/>
        </w:r>
      </w:sdtContent>
    </w:sdt>
  </w:p>
  <w:p w14:paraId="7EF5DF68" w14:textId="77777777" w:rsidR="005B0F9D" w:rsidRPr="00535043" w:rsidRDefault="005B0F9D" w:rsidP="00535043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42FCB" w14:textId="4C467D30" w:rsidR="002F2F9F" w:rsidRPr="00535043" w:rsidRDefault="006F18BB" w:rsidP="004B1341">
    <w:r w:rsidRPr="006F18BB">
      <w:rPr>
        <w:noProof/>
      </w:rPr>
      <mc:AlternateContent>
        <mc:Choice Requires="wpg">
          <w:drawing>
            <wp:anchor distT="0" distB="0" distL="114300" distR="114300" simplePos="0" relativeHeight="251694080" behindDoc="1" locked="0" layoutInCell="1" allowOverlap="1" wp14:anchorId="02917051" wp14:editId="3ADE2F65">
              <wp:simplePos x="0" y="0"/>
              <wp:positionH relativeFrom="margin">
                <wp:align>center</wp:align>
              </wp:positionH>
              <wp:positionV relativeFrom="margin">
                <wp:posOffset>8878570</wp:posOffset>
              </wp:positionV>
              <wp:extent cx="3442469" cy="995132"/>
              <wp:effectExtent l="0" t="0" r="0" b="0"/>
              <wp:wrapNone/>
              <wp:docPr id="7" name="Group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442469" cy="995132"/>
                        <a:chOff x="0" y="0"/>
                        <a:chExt cx="3442469" cy="995132"/>
                      </a:xfrm>
                    </wpg:grpSpPr>
                    <pic:pic xmlns:pic="http://schemas.openxmlformats.org/drawingml/2006/picture">
                      <pic:nvPicPr>
                        <pic:cNvPr id="8" name="Picture 8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t="49307"/>
                        <a:stretch/>
                      </pic:blipFill>
                      <pic:spPr bwMode="auto">
                        <a:xfrm>
                          <a:off x="1182216" y="223138"/>
                          <a:ext cx="2260253" cy="77199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" name="Picture 9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r="39636" b="48317"/>
                        <a:stretch/>
                      </pic:blipFill>
                      <pic:spPr bwMode="auto">
                        <a:xfrm>
                          <a:off x="0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0" name="Picture 10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6492" b="48317"/>
                        <a:stretch/>
                      </pic:blipFill>
                      <pic:spPr bwMode="auto">
                        <a:xfrm>
                          <a:off x="841481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group w14:anchorId="0E351C55" id="Group 8" o:spid="_x0000_s1026" style="position:absolute;margin-left:0;margin-top:699.1pt;width:271.05pt;height:78.35pt;z-index:-251622400;mso-position-horizontal:center;mso-position-horizontal-relative:margin;mso-position-vertical-relative:margin;mso-width-relative:margin" coordsize="34424,995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" o:spid="_x0000_s1027" type="#_x0000_t75" style="position:absolute;left:11822;top:2231;width:22602;height:77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">
                <v:imagedata r:id="rId2" o:title="" croptop="32314f" cropleft="24154f"/>
              </v:shape>
              <v:shape id="Picture 9" o:spid="_x0000_s1028" type="#_x0000_t75" style="position:absolute;width:8414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">
                <v:imagedata r:id="rId2" o:title="" cropbottom="31665f" cropleft="24154f" cropright="25976f"/>
              </v:shape>
              <v:shape id="Picture 10" o:spid="_x0000_s1029" type="#_x0000_t75" style="position:absolute;left:8414;width:8415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">
                <v:imagedata r:id="rId2" o:title="" cropbottom="31665f" cropleft="50130f"/>
              </v:shape>
              <w10:wrap anchorx="margin" anchory="margin"/>
            </v:group>
          </w:pict>
        </mc:Fallback>
      </mc:AlternateContent>
    </w:r>
    <w:sdt>
      <w:sdtPr>
        <w:id w:val="830406020"/>
        <w:docPartObj>
          <w:docPartGallery w:val="Page Numbers (Top of Page)"/>
          <w:docPartUnique/>
        </w:docPartObj>
      </w:sdtPr>
      <w:sdtEndPr>
        <w:rPr>
          <w:color w:val="3F3A31" w:themeColor="text1"/>
        </w:rPr>
      </w:sdtEndPr>
      <w:sdtContent>
        <w:r w:rsidR="004B1341">
          <w:rPr>
            <w:color w:val="3F3A31" w:themeColor="text1"/>
            <w:sz w:val="18"/>
            <w:szCs w:val="20"/>
          </w:rPr>
          <w:t>Name:</w:t>
        </w:r>
        <w:r w:rsidR="00C803C5">
          <w:rPr>
            <w:color w:val="3F3A31" w:themeColor="text1"/>
            <w:sz w:val="18"/>
            <w:szCs w:val="20"/>
          </w:rPr>
          <w:t xml:space="preserve"> Bart Bakker</w:t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B2BB75" w14:textId="77777777" w:rsidR="006B6FAE" w:rsidRDefault="006B6FAE" w:rsidP="00983468">
      <w:bookmarkStart w:id="0" w:name="_Hlk71893315"/>
      <w:bookmarkEnd w:id="0"/>
      <w:r>
        <w:separator/>
      </w:r>
    </w:p>
  </w:footnote>
  <w:footnote w:type="continuationSeparator" w:id="0">
    <w:p w14:paraId="06053ACD" w14:textId="77777777" w:rsidR="006B6FAE" w:rsidRDefault="006B6FAE" w:rsidP="009834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F28634" w14:textId="77777777" w:rsidR="00C803C5" w:rsidRDefault="00C803C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94965" w14:textId="77777777" w:rsidR="00930FF3" w:rsidRPr="00930FF3" w:rsidRDefault="000B45A0" w:rsidP="00930FF3">
    <w:pPr>
      <w:pStyle w:val="Header"/>
      <w:ind w:left="-709"/>
      <w:jc w:val="right"/>
      <w:rPr>
        <w:rStyle w:val="TitleChar"/>
      </w:rPr>
    </w:pPr>
    <w:r>
      <w:rPr>
        <w:noProof/>
      </w:rPr>
      <w:drawing>
        <wp:anchor distT="0" distB="0" distL="114300" distR="114300" simplePos="0" relativeHeight="251696128" behindDoc="1" locked="0" layoutInCell="1" allowOverlap="1" wp14:anchorId="152285F5" wp14:editId="6879D328">
          <wp:simplePos x="0" y="0"/>
          <wp:positionH relativeFrom="column">
            <wp:posOffset>-2540</wp:posOffset>
          </wp:positionH>
          <wp:positionV relativeFrom="paragraph">
            <wp:posOffset>-164465</wp:posOffset>
          </wp:positionV>
          <wp:extent cx="514350" cy="514350"/>
          <wp:effectExtent l="0" t="0" r="0" b="0"/>
          <wp:wrapNone/>
          <wp:docPr id="68" name="Picture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Style w:val="TitleChar"/>
      </w:rPr>
      <w:t>company news</w:t>
    </w:r>
    <w:r w:rsidR="00930FF3">
      <w:rPr>
        <w:rStyle w:val="TitleChar"/>
      </w:rPr>
      <w:br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F84C2" w14:textId="77777777" w:rsidR="004B08DC" w:rsidRDefault="006F32C1" w:rsidP="002F2F9F">
    <w:pPr>
      <w:pStyle w:val="Header"/>
      <w:tabs>
        <w:tab w:val="clear" w:pos="4536"/>
        <w:tab w:val="clear" w:pos="9072"/>
        <w:tab w:val="center" w:pos="5811"/>
      </w:tabs>
      <w:spacing w:after="0"/>
      <w:ind w:right="-1985"/>
    </w:pPr>
    <w:r>
      <w:rPr>
        <w:noProof/>
      </w:rPr>
      <w:drawing>
        <wp:anchor distT="0" distB="0" distL="114300" distR="114300" simplePos="0" relativeHeight="251692032" behindDoc="1" locked="0" layoutInCell="1" allowOverlap="1" wp14:anchorId="24A6867E" wp14:editId="238244E6">
          <wp:simplePos x="0" y="0"/>
          <wp:positionH relativeFrom="column">
            <wp:posOffset>3810</wp:posOffset>
          </wp:positionH>
          <wp:positionV relativeFrom="paragraph">
            <wp:posOffset>-2540</wp:posOffset>
          </wp:positionV>
          <wp:extent cx="1066800" cy="1066800"/>
          <wp:effectExtent l="0" t="0" r="0" b="0"/>
          <wp:wrapNone/>
          <wp:docPr id="69" name="Picture 6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2F9F" w:rsidRPr="00D03025">
      <w:rPr>
        <w:noProof/>
      </w:rPr>
      <mc:AlternateContent>
        <mc:Choice Requires="wps">
          <w:drawing>
            <wp:anchor distT="0" distB="0" distL="114300" distR="114300" simplePos="0" relativeHeight="251681792" behindDoc="1" locked="0" layoutInCell="1" allowOverlap="1" wp14:anchorId="5799FD13" wp14:editId="498EB3B8">
              <wp:simplePos x="0" y="0"/>
              <wp:positionH relativeFrom="column">
                <wp:posOffset>1348740</wp:posOffset>
              </wp:positionH>
              <wp:positionV relativeFrom="paragraph">
                <wp:posOffset>-4520564</wp:posOffset>
              </wp:positionV>
              <wp:extent cx="3500437" cy="8438197"/>
              <wp:effectExtent l="7620" t="0" r="0" b="0"/>
              <wp:wrapNone/>
              <wp:docPr id="72" name="Freeform 5">
                <a:extLst xmlns:a="http://schemas.openxmlformats.org/drawingml/2006/main">
                  <a:ext uri="{FF2B5EF4-FFF2-40B4-BE49-F238E27FC236}">
                    <a16:creationId xmlns:a16="http://schemas.microsoft.com/office/drawing/2014/main" id="{A24573B4-086A-413C-B253-1E2430D23B60}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 rot="16200000">
                        <a:off x="0" y="0"/>
                        <a:ext cx="3500437" cy="8438197"/>
                      </a:xfrm>
                      <a:custGeom>
                        <a:avLst/>
                        <a:gdLst>
                          <a:gd name="T0" fmla="*/ 1219 w 1225"/>
                          <a:gd name="T1" fmla="*/ 2319 h 2418"/>
                          <a:gd name="T2" fmla="*/ 1222 w 1225"/>
                          <a:gd name="T3" fmla="*/ 315 h 2418"/>
                          <a:gd name="T4" fmla="*/ 1220 w 1225"/>
                          <a:gd name="T5" fmla="*/ 208 h 2418"/>
                          <a:gd name="T6" fmla="*/ 1203 w 1225"/>
                          <a:gd name="T7" fmla="*/ 5 h 2418"/>
                          <a:gd name="T8" fmla="*/ 974 w 1225"/>
                          <a:gd name="T9" fmla="*/ 4 h 2418"/>
                          <a:gd name="T10" fmla="*/ 844 w 1225"/>
                          <a:gd name="T11" fmla="*/ 4 h 2418"/>
                          <a:gd name="T12" fmla="*/ 706 w 1225"/>
                          <a:gd name="T13" fmla="*/ 4 h 2418"/>
                          <a:gd name="T14" fmla="*/ 671 w 1225"/>
                          <a:gd name="T15" fmla="*/ 2 h 2418"/>
                          <a:gd name="T16" fmla="*/ 581 w 1225"/>
                          <a:gd name="T17" fmla="*/ 5 h 2418"/>
                          <a:gd name="T18" fmla="*/ 581 w 1225"/>
                          <a:gd name="T19" fmla="*/ 3 h 2418"/>
                          <a:gd name="T20" fmla="*/ 416 w 1225"/>
                          <a:gd name="T21" fmla="*/ 1 h 2418"/>
                          <a:gd name="T22" fmla="*/ 322 w 1225"/>
                          <a:gd name="T23" fmla="*/ 6 h 2418"/>
                          <a:gd name="T24" fmla="*/ 84 w 1225"/>
                          <a:gd name="T25" fmla="*/ 6 h 2418"/>
                          <a:gd name="T26" fmla="*/ 6 w 1225"/>
                          <a:gd name="T27" fmla="*/ 101 h 2418"/>
                          <a:gd name="T28" fmla="*/ 6 w 1225"/>
                          <a:gd name="T29" fmla="*/ 287 h 2418"/>
                          <a:gd name="T30" fmla="*/ 9 w 1225"/>
                          <a:gd name="T31" fmla="*/ 420 h 2418"/>
                          <a:gd name="T32" fmla="*/ 3 w 1225"/>
                          <a:gd name="T33" fmla="*/ 616 h 2418"/>
                          <a:gd name="T34" fmla="*/ 5 w 1225"/>
                          <a:gd name="T35" fmla="*/ 645 h 2418"/>
                          <a:gd name="T36" fmla="*/ 6 w 1225"/>
                          <a:gd name="T37" fmla="*/ 731 h 2418"/>
                          <a:gd name="T38" fmla="*/ 2 w 1225"/>
                          <a:gd name="T39" fmla="*/ 846 h 2418"/>
                          <a:gd name="T40" fmla="*/ 6 w 1225"/>
                          <a:gd name="T41" fmla="*/ 1025 h 2418"/>
                          <a:gd name="T42" fmla="*/ 3 w 1225"/>
                          <a:gd name="T43" fmla="*/ 1166 h 2418"/>
                          <a:gd name="T44" fmla="*/ 4 w 1225"/>
                          <a:gd name="T45" fmla="*/ 1336 h 2418"/>
                          <a:gd name="T46" fmla="*/ 6 w 1225"/>
                          <a:gd name="T47" fmla="*/ 1454 h 2418"/>
                          <a:gd name="T48" fmla="*/ 4 w 1225"/>
                          <a:gd name="T49" fmla="*/ 1691 h 2418"/>
                          <a:gd name="T50" fmla="*/ 7 w 1225"/>
                          <a:gd name="T51" fmla="*/ 1732 h 2418"/>
                          <a:gd name="T52" fmla="*/ 7 w 1225"/>
                          <a:gd name="T53" fmla="*/ 1801 h 2418"/>
                          <a:gd name="T54" fmla="*/ 5 w 1225"/>
                          <a:gd name="T55" fmla="*/ 2027 h 2418"/>
                          <a:gd name="T56" fmla="*/ 5 w 1225"/>
                          <a:gd name="T57" fmla="*/ 2132 h 2418"/>
                          <a:gd name="T58" fmla="*/ 2 w 1225"/>
                          <a:gd name="T59" fmla="*/ 2318 h 2418"/>
                          <a:gd name="T60" fmla="*/ 148 w 1225"/>
                          <a:gd name="T61" fmla="*/ 2417 h 2418"/>
                          <a:gd name="T62" fmla="*/ 265 w 1225"/>
                          <a:gd name="T63" fmla="*/ 2415 h 2418"/>
                          <a:gd name="T64" fmla="*/ 503 w 1225"/>
                          <a:gd name="T65" fmla="*/ 2417 h 2418"/>
                          <a:gd name="T66" fmla="*/ 544 w 1225"/>
                          <a:gd name="T67" fmla="*/ 2413 h 2418"/>
                          <a:gd name="T68" fmla="*/ 610 w 1225"/>
                          <a:gd name="T69" fmla="*/ 2414 h 2418"/>
                          <a:gd name="T70" fmla="*/ 651 w 1225"/>
                          <a:gd name="T71" fmla="*/ 2414 h 2418"/>
                          <a:gd name="T72" fmla="*/ 744 w 1225"/>
                          <a:gd name="T73" fmla="*/ 2416 h 2418"/>
                          <a:gd name="T74" fmla="*/ 854 w 1225"/>
                          <a:gd name="T75" fmla="*/ 2416 h 2418"/>
                          <a:gd name="T76" fmla="*/ 1043 w 1225"/>
                          <a:gd name="T77" fmla="*/ 2415 h 2418"/>
                          <a:gd name="T78" fmla="*/ 1218 w 1225"/>
                          <a:gd name="T79" fmla="*/ 2416 h 2418"/>
                          <a:gd name="T80" fmla="*/ 1220 w 1225"/>
                          <a:gd name="T81" fmla="*/ 2246 h 2418"/>
                          <a:gd name="T82" fmla="*/ 1222 w 1225"/>
                          <a:gd name="T83" fmla="*/ 2017 h 2418"/>
                          <a:gd name="T84" fmla="*/ 1220 w 1225"/>
                          <a:gd name="T85" fmla="*/ 1919 h 2418"/>
                          <a:gd name="T86" fmla="*/ 1220 w 1225"/>
                          <a:gd name="T87" fmla="*/ 1773 h 2418"/>
                          <a:gd name="T88" fmla="*/ 1222 w 1225"/>
                          <a:gd name="T89" fmla="*/ 1773 h 2418"/>
                          <a:gd name="T90" fmla="*/ 1224 w 1225"/>
                          <a:gd name="T91" fmla="*/ 1609 h 2418"/>
                          <a:gd name="T92" fmla="*/ 1220 w 1225"/>
                          <a:gd name="T93" fmla="*/ 1514 h 2418"/>
                          <a:gd name="T94" fmla="*/ 1219 w 1225"/>
                          <a:gd name="T95" fmla="*/ 1277 h 2418"/>
                          <a:gd name="T96" fmla="*/ 1221 w 1225"/>
                          <a:gd name="T97" fmla="*/ 1113 h 2418"/>
                          <a:gd name="T98" fmla="*/ 1219 w 1225"/>
                          <a:gd name="T99" fmla="*/ 980 h 2418"/>
                          <a:gd name="T100" fmla="*/ 1222 w 1225"/>
                          <a:gd name="T101" fmla="*/ 827 h 2418"/>
                          <a:gd name="T102" fmla="*/ 1219 w 1225"/>
                          <a:gd name="T103" fmla="*/ 710 h 2418"/>
                          <a:gd name="T104" fmla="*/ 1219 w 1225"/>
                          <a:gd name="T105" fmla="*/ 644 h 2418"/>
                          <a:gd name="T106" fmla="*/ 1225 w 1225"/>
                          <a:gd name="T107" fmla="*/ 506 h 2418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  <a:cxn ang="0">
                            <a:pos x="T38" y="T39"/>
                          </a:cxn>
                          <a:cxn ang="0">
                            <a:pos x="T40" y="T41"/>
                          </a:cxn>
                          <a:cxn ang="0">
                            <a:pos x="T42" y="T43"/>
                          </a:cxn>
                          <a:cxn ang="0">
                            <a:pos x="T44" y="T45"/>
                          </a:cxn>
                          <a:cxn ang="0">
                            <a:pos x="T46" y="T47"/>
                          </a:cxn>
                          <a:cxn ang="0">
                            <a:pos x="T48" y="T49"/>
                          </a:cxn>
                          <a:cxn ang="0">
                            <a:pos x="T50" y="T51"/>
                          </a:cxn>
                          <a:cxn ang="0">
                            <a:pos x="T52" y="T53"/>
                          </a:cxn>
                          <a:cxn ang="0">
                            <a:pos x="T54" y="T55"/>
                          </a:cxn>
                          <a:cxn ang="0">
                            <a:pos x="T56" y="T57"/>
                          </a:cxn>
                          <a:cxn ang="0">
                            <a:pos x="T58" y="T59"/>
                          </a:cxn>
                          <a:cxn ang="0">
                            <a:pos x="T60" y="T61"/>
                          </a:cxn>
                          <a:cxn ang="0">
                            <a:pos x="T62" y="T63"/>
                          </a:cxn>
                          <a:cxn ang="0">
                            <a:pos x="T64" y="T65"/>
                          </a:cxn>
                          <a:cxn ang="0">
                            <a:pos x="T66" y="T67"/>
                          </a:cxn>
                          <a:cxn ang="0">
                            <a:pos x="T68" y="T69"/>
                          </a:cxn>
                          <a:cxn ang="0">
                            <a:pos x="T70" y="T71"/>
                          </a:cxn>
                          <a:cxn ang="0">
                            <a:pos x="T72" y="T73"/>
                          </a:cxn>
                          <a:cxn ang="0">
                            <a:pos x="T74" y="T75"/>
                          </a:cxn>
                          <a:cxn ang="0">
                            <a:pos x="T76" y="T77"/>
                          </a:cxn>
                          <a:cxn ang="0">
                            <a:pos x="T78" y="T79"/>
                          </a:cxn>
                          <a:cxn ang="0">
                            <a:pos x="T80" y="T81"/>
                          </a:cxn>
                          <a:cxn ang="0">
                            <a:pos x="T82" y="T83"/>
                          </a:cxn>
                          <a:cxn ang="0">
                            <a:pos x="T84" y="T85"/>
                          </a:cxn>
                          <a:cxn ang="0">
                            <a:pos x="T86" y="T87"/>
                          </a:cxn>
                          <a:cxn ang="0">
                            <a:pos x="T88" y="T89"/>
                          </a:cxn>
                          <a:cxn ang="0">
                            <a:pos x="T90" y="T91"/>
                          </a:cxn>
                          <a:cxn ang="0">
                            <a:pos x="T92" y="T93"/>
                          </a:cxn>
                          <a:cxn ang="0">
                            <a:pos x="T94" y="T95"/>
                          </a:cxn>
                          <a:cxn ang="0">
                            <a:pos x="T96" y="T97"/>
                          </a:cxn>
                          <a:cxn ang="0">
                            <a:pos x="T98" y="T99"/>
                          </a:cxn>
                          <a:cxn ang="0">
                            <a:pos x="T100" y="T101"/>
                          </a:cxn>
                          <a:cxn ang="0">
                            <a:pos x="T102" y="T103"/>
                          </a:cxn>
                          <a:cxn ang="0">
                            <a:pos x="T104" y="T105"/>
                          </a:cxn>
                          <a:cxn ang="0">
                            <a:pos x="T106" y="T107"/>
                          </a:cxn>
                        </a:cxnLst>
                        <a:rect l="0" t="0" r="r" b="b"/>
                        <a:pathLst>
                          <a:path w="1225" h="2418">
                            <a:moveTo>
                              <a:pt x="6" y="101"/>
                            </a:moveTo>
                            <a:cubicBezTo>
                              <a:pt x="6" y="100"/>
                              <a:pt x="6" y="100"/>
                              <a:pt x="6" y="100"/>
                            </a:cubicBezTo>
                            <a:cubicBezTo>
                              <a:pt x="6" y="101"/>
                              <a:pt x="6" y="101"/>
                              <a:pt x="6" y="101"/>
                            </a:cubicBezTo>
                            <a:moveTo>
                              <a:pt x="1219" y="2318"/>
                            </a:moveTo>
                            <a:cubicBezTo>
                              <a:pt x="1219" y="2318"/>
                              <a:pt x="1219" y="2318"/>
                              <a:pt x="1219" y="2319"/>
                            </a:cubicBezTo>
                            <a:cubicBezTo>
                              <a:pt x="1219" y="2318"/>
                              <a:pt x="1219" y="2318"/>
                              <a:pt x="1219" y="2318"/>
                            </a:cubicBezTo>
                            <a:moveTo>
                              <a:pt x="1222" y="446"/>
                            </a:moveTo>
                            <a:cubicBezTo>
                              <a:pt x="1222" y="435"/>
                              <a:pt x="1220" y="408"/>
                              <a:pt x="1221" y="392"/>
                            </a:cubicBezTo>
                            <a:cubicBezTo>
                              <a:pt x="1221" y="390"/>
                              <a:pt x="1220" y="354"/>
                              <a:pt x="1220" y="323"/>
                            </a:cubicBezTo>
                            <a:cubicBezTo>
                              <a:pt x="1220" y="323"/>
                              <a:pt x="1222" y="317"/>
                              <a:pt x="1222" y="315"/>
                            </a:cubicBezTo>
                            <a:cubicBezTo>
                              <a:pt x="1222" y="315"/>
                              <a:pt x="1222" y="313"/>
                              <a:pt x="1222" y="312"/>
                            </a:cubicBezTo>
                            <a:cubicBezTo>
                              <a:pt x="1222" y="304"/>
                              <a:pt x="1219" y="298"/>
                              <a:pt x="1219" y="297"/>
                            </a:cubicBezTo>
                            <a:cubicBezTo>
                              <a:pt x="1219" y="292"/>
                              <a:pt x="1221" y="292"/>
                              <a:pt x="1220" y="287"/>
                            </a:cubicBezTo>
                            <a:cubicBezTo>
                              <a:pt x="1220" y="286"/>
                              <a:pt x="1218" y="284"/>
                              <a:pt x="1218" y="283"/>
                            </a:cubicBezTo>
                            <a:cubicBezTo>
                              <a:pt x="1218" y="246"/>
                              <a:pt x="1220" y="246"/>
                              <a:pt x="1220" y="208"/>
                            </a:cubicBezTo>
                            <a:cubicBezTo>
                              <a:pt x="1220" y="204"/>
                              <a:pt x="1218" y="204"/>
                              <a:pt x="1218" y="200"/>
                            </a:cubicBezTo>
                            <a:cubicBezTo>
                              <a:pt x="1218" y="194"/>
                              <a:pt x="1224" y="194"/>
                              <a:pt x="1224" y="187"/>
                            </a:cubicBezTo>
                            <a:cubicBezTo>
                              <a:pt x="1225" y="144"/>
                              <a:pt x="1223" y="143"/>
                              <a:pt x="1223" y="100"/>
                            </a:cubicBezTo>
                            <a:cubicBezTo>
                              <a:pt x="1223" y="56"/>
                              <a:pt x="1220" y="5"/>
                              <a:pt x="1220" y="5"/>
                            </a:cubicBezTo>
                            <a:cubicBezTo>
                              <a:pt x="1220" y="5"/>
                              <a:pt x="1210" y="5"/>
                              <a:pt x="1203" y="5"/>
                            </a:cubicBezTo>
                            <a:cubicBezTo>
                              <a:pt x="1202" y="5"/>
                              <a:pt x="1155" y="2"/>
                              <a:pt x="1108" y="2"/>
                            </a:cubicBezTo>
                            <a:cubicBezTo>
                              <a:pt x="1101" y="2"/>
                              <a:pt x="1094" y="4"/>
                              <a:pt x="1087" y="4"/>
                            </a:cubicBezTo>
                            <a:cubicBezTo>
                              <a:pt x="1084" y="4"/>
                              <a:pt x="1081" y="2"/>
                              <a:pt x="1078" y="2"/>
                            </a:cubicBezTo>
                            <a:cubicBezTo>
                              <a:pt x="1042" y="2"/>
                              <a:pt x="1013" y="3"/>
                              <a:pt x="1013" y="2"/>
                            </a:cubicBezTo>
                            <a:cubicBezTo>
                              <a:pt x="1004" y="4"/>
                              <a:pt x="989" y="2"/>
                              <a:pt x="974" y="4"/>
                            </a:cubicBezTo>
                            <a:cubicBezTo>
                              <a:pt x="971" y="4"/>
                              <a:pt x="977" y="4"/>
                              <a:pt x="975" y="4"/>
                            </a:cubicBezTo>
                            <a:cubicBezTo>
                              <a:pt x="972" y="4"/>
                              <a:pt x="967" y="4"/>
                              <a:pt x="959" y="4"/>
                            </a:cubicBezTo>
                            <a:cubicBezTo>
                              <a:pt x="958" y="4"/>
                              <a:pt x="960" y="3"/>
                              <a:pt x="960" y="3"/>
                            </a:cubicBezTo>
                            <a:cubicBezTo>
                              <a:pt x="937" y="3"/>
                              <a:pt x="927" y="5"/>
                              <a:pt x="900" y="5"/>
                            </a:cubicBezTo>
                            <a:cubicBezTo>
                              <a:pt x="899" y="5"/>
                              <a:pt x="843" y="4"/>
                              <a:pt x="844" y="4"/>
                            </a:cubicBezTo>
                            <a:cubicBezTo>
                              <a:pt x="837" y="4"/>
                              <a:pt x="826" y="1"/>
                              <a:pt x="822" y="1"/>
                            </a:cubicBezTo>
                            <a:cubicBezTo>
                              <a:pt x="826" y="1"/>
                              <a:pt x="776" y="0"/>
                              <a:pt x="754" y="1"/>
                            </a:cubicBezTo>
                            <a:cubicBezTo>
                              <a:pt x="753" y="1"/>
                              <a:pt x="742" y="1"/>
                              <a:pt x="723" y="1"/>
                            </a:cubicBezTo>
                            <a:cubicBezTo>
                              <a:pt x="722" y="1"/>
                              <a:pt x="705" y="3"/>
                              <a:pt x="705" y="4"/>
                            </a:cubicBezTo>
                            <a:cubicBezTo>
                              <a:pt x="706" y="4"/>
                              <a:pt x="706" y="4"/>
                              <a:pt x="706" y="4"/>
                            </a:cubicBezTo>
                            <a:cubicBezTo>
                              <a:pt x="706" y="4"/>
                              <a:pt x="705" y="4"/>
                              <a:pt x="705" y="4"/>
                            </a:cubicBezTo>
                            <a:cubicBezTo>
                              <a:pt x="688" y="4"/>
                              <a:pt x="697" y="3"/>
                              <a:pt x="684" y="5"/>
                            </a:cubicBezTo>
                            <a:cubicBezTo>
                              <a:pt x="683" y="5"/>
                              <a:pt x="683" y="5"/>
                              <a:pt x="682" y="5"/>
                            </a:cubicBezTo>
                            <a:cubicBezTo>
                              <a:pt x="677" y="6"/>
                              <a:pt x="678" y="3"/>
                              <a:pt x="669" y="3"/>
                            </a:cubicBezTo>
                            <a:cubicBezTo>
                              <a:pt x="677" y="2"/>
                              <a:pt x="662" y="3"/>
                              <a:pt x="671" y="2"/>
                            </a:cubicBezTo>
                            <a:cubicBezTo>
                              <a:pt x="651" y="1"/>
                              <a:pt x="645" y="4"/>
                              <a:pt x="640" y="4"/>
                            </a:cubicBezTo>
                            <a:cubicBezTo>
                              <a:pt x="644" y="5"/>
                              <a:pt x="619" y="4"/>
                              <a:pt x="618" y="4"/>
                            </a:cubicBezTo>
                            <a:cubicBezTo>
                              <a:pt x="617" y="4"/>
                              <a:pt x="616" y="4"/>
                              <a:pt x="615" y="4"/>
                            </a:cubicBezTo>
                            <a:cubicBezTo>
                              <a:pt x="613" y="4"/>
                              <a:pt x="587" y="3"/>
                              <a:pt x="578" y="4"/>
                            </a:cubicBezTo>
                            <a:cubicBezTo>
                              <a:pt x="576" y="4"/>
                              <a:pt x="578" y="5"/>
                              <a:pt x="581" y="5"/>
                            </a:cubicBezTo>
                            <a:cubicBezTo>
                              <a:pt x="583" y="5"/>
                              <a:pt x="585" y="5"/>
                              <a:pt x="589" y="5"/>
                            </a:cubicBezTo>
                            <a:cubicBezTo>
                              <a:pt x="586" y="5"/>
                              <a:pt x="583" y="5"/>
                              <a:pt x="581" y="5"/>
                            </a:cubicBezTo>
                            <a:cubicBezTo>
                              <a:pt x="579" y="5"/>
                              <a:pt x="578" y="5"/>
                              <a:pt x="574" y="4"/>
                            </a:cubicBezTo>
                            <a:cubicBezTo>
                              <a:pt x="575" y="4"/>
                              <a:pt x="576" y="4"/>
                              <a:pt x="578" y="4"/>
                            </a:cubicBezTo>
                            <a:cubicBezTo>
                              <a:pt x="578" y="4"/>
                              <a:pt x="579" y="4"/>
                              <a:pt x="581" y="3"/>
                            </a:cubicBezTo>
                            <a:cubicBezTo>
                              <a:pt x="576" y="3"/>
                              <a:pt x="564" y="4"/>
                              <a:pt x="568" y="3"/>
                            </a:cubicBezTo>
                            <a:cubicBezTo>
                              <a:pt x="562" y="5"/>
                              <a:pt x="500" y="5"/>
                              <a:pt x="495" y="6"/>
                            </a:cubicBezTo>
                            <a:cubicBezTo>
                              <a:pt x="490" y="6"/>
                              <a:pt x="484" y="3"/>
                              <a:pt x="481" y="2"/>
                            </a:cubicBezTo>
                            <a:cubicBezTo>
                              <a:pt x="464" y="2"/>
                              <a:pt x="456" y="5"/>
                              <a:pt x="439" y="5"/>
                            </a:cubicBezTo>
                            <a:cubicBezTo>
                              <a:pt x="436" y="4"/>
                              <a:pt x="426" y="2"/>
                              <a:pt x="416" y="1"/>
                            </a:cubicBezTo>
                            <a:cubicBezTo>
                              <a:pt x="419" y="2"/>
                              <a:pt x="413" y="1"/>
                              <a:pt x="413" y="1"/>
                            </a:cubicBezTo>
                            <a:cubicBezTo>
                              <a:pt x="407" y="0"/>
                              <a:pt x="388" y="1"/>
                              <a:pt x="380" y="2"/>
                            </a:cubicBezTo>
                            <a:cubicBezTo>
                              <a:pt x="377" y="1"/>
                              <a:pt x="376" y="2"/>
                              <a:pt x="371" y="2"/>
                            </a:cubicBezTo>
                            <a:cubicBezTo>
                              <a:pt x="372" y="2"/>
                              <a:pt x="370" y="3"/>
                              <a:pt x="362" y="3"/>
                            </a:cubicBezTo>
                            <a:cubicBezTo>
                              <a:pt x="361" y="3"/>
                              <a:pt x="334" y="6"/>
                              <a:pt x="322" y="6"/>
                            </a:cubicBezTo>
                            <a:cubicBezTo>
                              <a:pt x="321" y="6"/>
                              <a:pt x="243" y="3"/>
                              <a:pt x="231" y="1"/>
                            </a:cubicBezTo>
                            <a:cubicBezTo>
                              <a:pt x="231" y="2"/>
                              <a:pt x="204" y="6"/>
                              <a:pt x="201" y="6"/>
                            </a:cubicBezTo>
                            <a:cubicBezTo>
                              <a:pt x="202" y="6"/>
                              <a:pt x="196" y="4"/>
                              <a:pt x="182" y="3"/>
                            </a:cubicBezTo>
                            <a:cubicBezTo>
                              <a:pt x="177" y="3"/>
                              <a:pt x="173" y="5"/>
                              <a:pt x="177" y="5"/>
                            </a:cubicBezTo>
                            <a:cubicBezTo>
                              <a:pt x="131" y="5"/>
                              <a:pt x="82" y="6"/>
                              <a:pt x="84" y="6"/>
                            </a:cubicBezTo>
                            <a:cubicBezTo>
                              <a:pt x="76" y="5"/>
                              <a:pt x="69" y="2"/>
                              <a:pt x="69" y="2"/>
                            </a:cubicBezTo>
                            <a:cubicBezTo>
                              <a:pt x="66" y="3"/>
                              <a:pt x="61" y="3"/>
                              <a:pt x="60" y="3"/>
                            </a:cubicBezTo>
                            <a:cubicBezTo>
                              <a:pt x="56" y="3"/>
                              <a:pt x="33" y="2"/>
                              <a:pt x="7" y="3"/>
                            </a:cubicBezTo>
                            <a:cubicBezTo>
                              <a:pt x="7" y="5"/>
                              <a:pt x="10" y="43"/>
                              <a:pt x="10" y="48"/>
                            </a:cubicBezTo>
                            <a:cubicBezTo>
                              <a:pt x="11" y="41"/>
                              <a:pt x="7" y="99"/>
                              <a:pt x="6" y="101"/>
                            </a:cubicBezTo>
                            <a:cubicBezTo>
                              <a:pt x="7" y="107"/>
                              <a:pt x="9" y="122"/>
                              <a:pt x="9" y="127"/>
                            </a:cubicBezTo>
                            <a:cubicBezTo>
                              <a:pt x="11" y="123"/>
                              <a:pt x="6" y="144"/>
                              <a:pt x="6" y="151"/>
                            </a:cubicBezTo>
                            <a:cubicBezTo>
                              <a:pt x="6" y="152"/>
                              <a:pt x="6" y="171"/>
                              <a:pt x="6" y="172"/>
                            </a:cubicBezTo>
                            <a:cubicBezTo>
                              <a:pt x="6" y="187"/>
                              <a:pt x="10" y="240"/>
                              <a:pt x="9" y="244"/>
                            </a:cubicBezTo>
                            <a:cubicBezTo>
                              <a:pt x="8" y="245"/>
                              <a:pt x="5" y="280"/>
                              <a:pt x="6" y="287"/>
                            </a:cubicBezTo>
                            <a:cubicBezTo>
                              <a:pt x="5" y="285"/>
                              <a:pt x="5" y="295"/>
                              <a:pt x="5" y="300"/>
                            </a:cubicBezTo>
                            <a:cubicBezTo>
                              <a:pt x="5" y="316"/>
                              <a:pt x="7" y="327"/>
                              <a:pt x="7" y="335"/>
                            </a:cubicBezTo>
                            <a:cubicBezTo>
                              <a:pt x="7" y="337"/>
                              <a:pt x="3" y="400"/>
                              <a:pt x="3" y="401"/>
                            </a:cubicBezTo>
                            <a:cubicBezTo>
                              <a:pt x="3" y="408"/>
                              <a:pt x="8" y="418"/>
                              <a:pt x="8" y="418"/>
                            </a:cubicBezTo>
                            <a:cubicBezTo>
                              <a:pt x="8" y="419"/>
                              <a:pt x="9" y="419"/>
                              <a:pt x="9" y="420"/>
                            </a:cubicBezTo>
                            <a:cubicBezTo>
                              <a:pt x="9" y="427"/>
                              <a:pt x="6" y="434"/>
                              <a:pt x="6" y="443"/>
                            </a:cubicBezTo>
                            <a:cubicBezTo>
                              <a:pt x="6" y="449"/>
                              <a:pt x="7" y="469"/>
                              <a:pt x="7" y="471"/>
                            </a:cubicBezTo>
                            <a:cubicBezTo>
                              <a:pt x="7" y="479"/>
                              <a:pt x="5" y="497"/>
                              <a:pt x="5" y="499"/>
                            </a:cubicBezTo>
                            <a:cubicBezTo>
                              <a:pt x="5" y="500"/>
                              <a:pt x="6" y="595"/>
                              <a:pt x="6" y="600"/>
                            </a:cubicBezTo>
                            <a:cubicBezTo>
                              <a:pt x="6" y="601"/>
                              <a:pt x="3" y="614"/>
                              <a:pt x="3" y="616"/>
                            </a:cubicBezTo>
                            <a:cubicBezTo>
                              <a:pt x="3" y="616"/>
                              <a:pt x="3" y="616"/>
                              <a:pt x="4" y="617"/>
                            </a:cubicBezTo>
                            <a:cubicBezTo>
                              <a:pt x="4" y="625"/>
                              <a:pt x="4" y="641"/>
                              <a:pt x="4" y="648"/>
                            </a:cubicBezTo>
                            <a:cubicBezTo>
                              <a:pt x="4" y="650"/>
                              <a:pt x="5" y="648"/>
                              <a:pt x="5" y="645"/>
                            </a:cubicBezTo>
                            <a:cubicBezTo>
                              <a:pt x="5" y="643"/>
                              <a:pt x="5" y="641"/>
                              <a:pt x="5" y="637"/>
                            </a:cubicBezTo>
                            <a:cubicBezTo>
                              <a:pt x="5" y="640"/>
                              <a:pt x="5" y="643"/>
                              <a:pt x="5" y="645"/>
                            </a:cubicBezTo>
                            <a:cubicBezTo>
                              <a:pt x="5" y="646"/>
                              <a:pt x="5" y="648"/>
                              <a:pt x="4" y="651"/>
                            </a:cubicBezTo>
                            <a:cubicBezTo>
                              <a:pt x="4" y="651"/>
                              <a:pt x="4" y="650"/>
                              <a:pt x="4" y="648"/>
                            </a:cubicBezTo>
                            <a:cubicBezTo>
                              <a:pt x="4" y="648"/>
                              <a:pt x="4" y="647"/>
                              <a:pt x="4" y="645"/>
                            </a:cubicBezTo>
                            <a:cubicBezTo>
                              <a:pt x="3" y="650"/>
                              <a:pt x="4" y="662"/>
                              <a:pt x="3" y="657"/>
                            </a:cubicBezTo>
                            <a:cubicBezTo>
                              <a:pt x="5" y="664"/>
                              <a:pt x="6" y="726"/>
                              <a:pt x="6" y="731"/>
                            </a:cubicBezTo>
                            <a:cubicBezTo>
                              <a:pt x="6" y="736"/>
                              <a:pt x="3" y="742"/>
                              <a:pt x="2" y="745"/>
                            </a:cubicBezTo>
                            <a:cubicBezTo>
                              <a:pt x="3" y="762"/>
                              <a:pt x="5" y="770"/>
                              <a:pt x="5" y="787"/>
                            </a:cubicBezTo>
                            <a:cubicBezTo>
                              <a:pt x="4" y="790"/>
                              <a:pt x="2" y="800"/>
                              <a:pt x="2" y="809"/>
                            </a:cubicBezTo>
                            <a:cubicBezTo>
                              <a:pt x="2" y="807"/>
                              <a:pt x="1" y="813"/>
                              <a:pt x="1" y="813"/>
                            </a:cubicBezTo>
                            <a:cubicBezTo>
                              <a:pt x="0" y="819"/>
                              <a:pt x="1" y="838"/>
                              <a:pt x="2" y="846"/>
                            </a:cubicBezTo>
                            <a:cubicBezTo>
                              <a:pt x="1" y="849"/>
                              <a:pt x="3" y="850"/>
                              <a:pt x="3" y="855"/>
                            </a:cubicBezTo>
                            <a:cubicBezTo>
                              <a:pt x="2" y="853"/>
                              <a:pt x="3" y="855"/>
                              <a:pt x="3" y="864"/>
                            </a:cubicBezTo>
                            <a:cubicBezTo>
                              <a:pt x="3" y="865"/>
                              <a:pt x="6" y="892"/>
                              <a:pt x="6" y="904"/>
                            </a:cubicBezTo>
                            <a:cubicBezTo>
                              <a:pt x="6" y="905"/>
                              <a:pt x="3" y="982"/>
                              <a:pt x="2" y="995"/>
                            </a:cubicBezTo>
                            <a:cubicBezTo>
                              <a:pt x="2" y="995"/>
                              <a:pt x="6" y="1022"/>
                              <a:pt x="6" y="1025"/>
                            </a:cubicBezTo>
                            <a:cubicBezTo>
                              <a:pt x="6" y="1023"/>
                              <a:pt x="4" y="1030"/>
                              <a:pt x="3" y="1044"/>
                            </a:cubicBezTo>
                            <a:cubicBezTo>
                              <a:pt x="3" y="1049"/>
                              <a:pt x="6" y="1053"/>
                              <a:pt x="5" y="1049"/>
                            </a:cubicBezTo>
                            <a:cubicBezTo>
                              <a:pt x="5" y="1095"/>
                              <a:pt x="6" y="1144"/>
                              <a:pt x="6" y="1142"/>
                            </a:cubicBezTo>
                            <a:cubicBezTo>
                              <a:pt x="5" y="1150"/>
                              <a:pt x="3" y="1157"/>
                              <a:pt x="3" y="1157"/>
                            </a:cubicBezTo>
                            <a:cubicBezTo>
                              <a:pt x="3" y="1160"/>
                              <a:pt x="3" y="1165"/>
                              <a:pt x="3" y="1166"/>
                            </a:cubicBezTo>
                            <a:cubicBezTo>
                              <a:pt x="3" y="1169"/>
                              <a:pt x="2" y="1193"/>
                              <a:pt x="3" y="1219"/>
                            </a:cubicBezTo>
                            <a:cubicBezTo>
                              <a:pt x="3" y="1219"/>
                              <a:pt x="5" y="1219"/>
                              <a:pt x="7" y="1218"/>
                            </a:cubicBezTo>
                            <a:cubicBezTo>
                              <a:pt x="6" y="1234"/>
                              <a:pt x="5" y="1270"/>
                              <a:pt x="4" y="1306"/>
                            </a:cubicBezTo>
                            <a:cubicBezTo>
                              <a:pt x="4" y="1313"/>
                              <a:pt x="6" y="1319"/>
                              <a:pt x="6" y="1326"/>
                            </a:cubicBezTo>
                            <a:cubicBezTo>
                              <a:pt x="6" y="1329"/>
                              <a:pt x="4" y="1333"/>
                              <a:pt x="4" y="1336"/>
                            </a:cubicBezTo>
                            <a:cubicBezTo>
                              <a:pt x="4" y="1371"/>
                              <a:pt x="5" y="1400"/>
                              <a:pt x="4" y="1400"/>
                            </a:cubicBezTo>
                            <a:cubicBezTo>
                              <a:pt x="6" y="1409"/>
                              <a:pt x="4" y="1424"/>
                              <a:pt x="7" y="1439"/>
                            </a:cubicBezTo>
                            <a:cubicBezTo>
                              <a:pt x="6" y="1442"/>
                              <a:pt x="6" y="1436"/>
                              <a:pt x="6" y="1438"/>
                            </a:cubicBezTo>
                            <a:cubicBezTo>
                              <a:pt x="7" y="1442"/>
                              <a:pt x="7" y="1446"/>
                              <a:pt x="6" y="1455"/>
                            </a:cubicBezTo>
                            <a:cubicBezTo>
                              <a:pt x="6" y="1455"/>
                              <a:pt x="6" y="1453"/>
                              <a:pt x="6" y="1454"/>
                            </a:cubicBezTo>
                            <a:cubicBezTo>
                              <a:pt x="6" y="1477"/>
                              <a:pt x="8" y="1487"/>
                              <a:pt x="7" y="1513"/>
                            </a:cubicBezTo>
                            <a:cubicBezTo>
                              <a:pt x="7" y="1514"/>
                              <a:pt x="7" y="1571"/>
                              <a:pt x="7" y="1569"/>
                            </a:cubicBezTo>
                            <a:cubicBezTo>
                              <a:pt x="6" y="1576"/>
                              <a:pt x="3" y="1588"/>
                              <a:pt x="3" y="1592"/>
                            </a:cubicBezTo>
                            <a:cubicBezTo>
                              <a:pt x="3" y="1588"/>
                              <a:pt x="2" y="1637"/>
                              <a:pt x="3" y="1660"/>
                            </a:cubicBezTo>
                            <a:cubicBezTo>
                              <a:pt x="4" y="1661"/>
                              <a:pt x="3" y="1672"/>
                              <a:pt x="4" y="1691"/>
                            </a:cubicBezTo>
                            <a:cubicBezTo>
                              <a:pt x="4" y="1691"/>
                              <a:pt x="6" y="1708"/>
                              <a:pt x="6" y="1708"/>
                            </a:cubicBezTo>
                            <a:cubicBezTo>
                              <a:pt x="6" y="1708"/>
                              <a:pt x="6" y="1708"/>
                              <a:pt x="6" y="1707"/>
                            </a:cubicBezTo>
                            <a:cubicBezTo>
                              <a:pt x="6" y="1708"/>
                              <a:pt x="6" y="1708"/>
                              <a:pt x="6" y="1708"/>
                            </a:cubicBezTo>
                            <a:cubicBezTo>
                              <a:pt x="7" y="1726"/>
                              <a:pt x="6" y="1717"/>
                              <a:pt x="7" y="1729"/>
                            </a:cubicBezTo>
                            <a:cubicBezTo>
                              <a:pt x="7" y="1731"/>
                              <a:pt x="8" y="1730"/>
                              <a:pt x="7" y="1732"/>
                            </a:cubicBezTo>
                            <a:cubicBezTo>
                              <a:pt x="8" y="1736"/>
                              <a:pt x="5" y="1735"/>
                              <a:pt x="5" y="1745"/>
                            </a:cubicBezTo>
                            <a:cubicBezTo>
                              <a:pt x="5" y="1737"/>
                              <a:pt x="5" y="1751"/>
                              <a:pt x="4" y="1743"/>
                            </a:cubicBezTo>
                            <a:cubicBezTo>
                              <a:pt x="3" y="1763"/>
                              <a:pt x="6" y="1769"/>
                              <a:pt x="6" y="1774"/>
                            </a:cubicBezTo>
                            <a:cubicBezTo>
                              <a:pt x="7" y="1770"/>
                              <a:pt x="6" y="1795"/>
                              <a:pt x="6" y="1796"/>
                            </a:cubicBezTo>
                            <a:cubicBezTo>
                              <a:pt x="6" y="1797"/>
                              <a:pt x="6" y="1799"/>
                              <a:pt x="7" y="1801"/>
                            </a:cubicBezTo>
                            <a:cubicBezTo>
                              <a:pt x="6" y="1805"/>
                              <a:pt x="2" y="1826"/>
                              <a:pt x="2" y="1833"/>
                            </a:cubicBezTo>
                            <a:cubicBezTo>
                              <a:pt x="3" y="1834"/>
                              <a:pt x="3" y="1867"/>
                              <a:pt x="3" y="1872"/>
                            </a:cubicBezTo>
                            <a:cubicBezTo>
                              <a:pt x="3" y="1872"/>
                              <a:pt x="1" y="1897"/>
                              <a:pt x="1" y="1912"/>
                            </a:cubicBezTo>
                            <a:cubicBezTo>
                              <a:pt x="0" y="1914"/>
                              <a:pt x="4" y="1948"/>
                              <a:pt x="4" y="1972"/>
                            </a:cubicBezTo>
                            <a:cubicBezTo>
                              <a:pt x="3" y="1983"/>
                              <a:pt x="5" y="2011"/>
                              <a:pt x="5" y="2027"/>
                            </a:cubicBezTo>
                            <a:cubicBezTo>
                              <a:pt x="5" y="2029"/>
                              <a:pt x="5" y="2064"/>
                              <a:pt x="5" y="2095"/>
                            </a:cubicBezTo>
                            <a:cubicBezTo>
                              <a:pt x="5" y="2095"/>
                              <a:pt x="3" y="2101"/>
                              <a:pt x="3" y="2104"/>
                            </a:cubicBezTo>
                            <a:cubicBezTo>
                              <a:pt x="3" y="2104"/>
                              <a:pt x="3" y="2105"/>
                              <a:pt x="3" y="2107"/>
                            </a:cubicBezTo>
                            <a:cubicBezTo>
                              <a:pt x="3" y="2114"/>
                              <a:pt x="6" y="2121"/>
                              <a:pt x="6" y="2121"/>
                            </a:cubicBezTo>
                            <a:cubicBezTo>
                              <a:pt x="7" y="2126"/>
                              <a:pt x="5" y="2126"/>
                              <a:pt x="5" y="2132"/>
                            </a:cubicBezTo>
                            <a:cubicBezTo>
                              <a:pt x="5" y="2132"/>
                              <a:pt x="7" y="2135"/>
                              <a:pt x="7" y="2136"/>
                            </a:cubicBezTo>
                            <a:cubicBezTo>
                              <a:pt x="7" y="2173"/>
                              <a:pt x="5" y="2173"/>
                              <a:pt x="5" y="2210"/>
                            </a:cubicBezTo>
                            <a:cubicBezTo>
                              <a:pt x="5" y="2214"/>
                              <a:pt x="8" y="2214"/>
                              <a:pt x="8" y="2218"/>
                            </a:cubicBezTo>
                            <a:cubicBezTo>
                              <a:pt x="8" y="2225"/>
                              <a:pt x="1" y="2225"/>
                              <a:pt x="1" y="2231"/>
                            </a:cubicBezTo>
                            <a:cubicBezTo>
                              <a:pt x="0" y="2275"/>
                              <a:pt x="2" y="2275"/>
                              <a:pt x="2" y="2318"/>
                            </a:cubicBezTo>
                            <a:cubicBezTo>
                              <a:pt x="2" y="2362"/>
                              <a:pt x="5" y="2414"/>
                              <a:pt x="5" y="2414"/>
                            </a:cubicBezTo>
                            <a:cubicBezTo>
                              <a:pt x="5" y="2414"/>
                              <a:pt x="15" y="2413"/>
                              <a:pt x="22" y="2413"/>
                            </a:cubicBezTo>
                            <a:cubicBezTo>
                              <a:pt x="24" y="2413"/>
                              <a:pt x="71" y="2416"/>
                              <a:pt x="117" y="2416"/>
                            </a:cubicBezTo>
                            <a:cubicBezTo>
                              <a:pt x="124" y="2416"/>
                              <a:pt x="131" y="2414"/>
                              <a:pt x="138" y="2414"/>
                            </a:cubicBezTo>
                            <a:cubicBezTo>
                              <a:pt x="141" y="2414"/>
                              <a:pt x="144" y="2417"/>
                              <a:pt x="148" y="2417"/>
                            </a:cubicBezTo>
                            <a:cubicBezTo>
                              <a:pt x="183" y="2417"/>
                              <a:pt x="212" y="2416"/>
                              <a:pt x="212" y="2416"/>
                            </a:cubicBezTo>
                            <a:cubicBezTo>
                              <a:pt x="221" y="2415"/>
                              <a:pt x="236" y="2416"/>
                              <a:pt x="251" y="2414"/>
                            </a:cubicBezTo>
                            <a:cubicBezTo>
                              <a:pt x="254" y="2414"/>
                              <a:pt x="248" y="2414"/>
                              <a:pt x="250" y="2415"/>
                            </a:cubicBezTo>
                            <a:cubicBezTo>
                              <a:pt x="254" y="2414"/>
                              <a:pt x="258" y="2414"/>
                              <a:pt x="266" y="2414"/>
                            </a:cubicBezTo>
                            <a:cubicBezTo>
                              <a:pt x="267" y="2414"/>
                              <a:pt x="265" y="2415"/>
                              <a:pt x="265" y="2415"/>
                            </a:cubicBezTo>
                            <a:cubicBezTo>
                              <a:pt x="289" y="2415"/>
                              <a:pt x="299" y="2413"/>
                              <a:pt x="325" y="2413"/>
                            </a:cubicBezTo>
                            <a:cubicBezTo>
                              <a:pt x="326" y="2413"/>
                              <a:pt x="382" y="2414"/>
                              <a:pt x="381" y="2414"/>
                            </a:cubicBezTo>
                            <a:cubicBezTo>
                              <a:pt x="388" y="2415"/>
                              <a:pt x="400" y="2418"/>
                              <a:pt x="403" y="2418"/>
                            </a:cubicBezTo>
                            <a:cubicBezTo>
                              <a:pt x="400" y="2418"/>
                              <a:pt x="449" y="2418"/>
                              <a:pt x="472" y="2417"/>
                            </a:cubicBezTo>
                            <a:cubicBezTo>
                              <a:pt x="473" y="2417"/>
                              <a:pt x="484" y="2417"/>
                              <a:pt x="503" y="2417"/>
                            </a:cubicBezTo>
                            <a:cubicBezTo>
                              <a:pt x="503" y="2417"/>
                              <a:pt x="520" y="2415"/>
                              <a:pt x="520" y="2415"/>
                            </a:cubicBezTo>
                            <a:cubicBezTo>
                              <a:pt x="520" y="2415"/>
                              <a:pt x="519" y="2415"/>
                              <a:pt x="519" y="2415"/>
                            </a:cubicBezTo>
                            <a:cubicBezTo>
                              <a:pt x="520" y="2415"/>
                              <a:pt x="520" y="2415"/>
                              <a:pt x="520" y="2415"/>
                            </a:cubicBezTo>
                            <a:cubicBezTo>
                              <a:pt x="537" y="2414"/>
                              <a:pt x="529" y="2415"/>
                              <a:pt x="541" y="2414"/>
                            </a:cubicBezTo>
                            <a:cubicBezTo>
                              <a:pt x="542" y="2414"/>
                              <a:pt x="542" y="2413"/>
                              <a:pt x="544" y="2413"/>
                            </a:cubicBezTo>
                            <a:cubicBezTo>
                              <a:pt x="548" y="2413"/>
                              <a:pt x="547" y="2416"/>
                              <a:pt x="557" y="2415"/>
                            </a:cubicBezTo>
                            <a:cubicBezTo>
                              <a:pt x="549" y="2416"/>
                              <a:pt x="563" y="2415"/>
                              <a:pt x="554" y="2416"/>
                            </a:cubicBezTo>
                            <a:cubicBezTo>
                              <a:pt x="574" y="2418"/>
                              <a:pt x="581" y="2415"/>
                              <a:pt x="586" y="2414"/>
                            </a:cubicBezTo>
                            <a:cubicBezTo>
                              <a:pt x="581" y="2414"/>
                              <a:pt x="607" y="2415"/>
                              <a:pt x="607" y="2415"/>
                            </a:cubicBezTo>
                            <a:cubicBezTo>
                              <a:pt x="608" y="2415"/>
                              <a:pt x="609" y="2415"/>
                              <a:pt x="610" y="2414"/>
                            </a:cubicBezTo>
                            <a:cubicBezTo>
                              <a:pt x="612" y="2414"/>
                              <a:pt x="638" y="2415"/>
                              <a:pt x="648" y="2414"/>
                            </a:cubicBezTo>
                            <a:cubicBezTo>
                              <a:pt x="649" y="2414"/>
                              <a:pt x="648" y="2414"/>
                              <a:pt x="644" y="2414"/>
                            </a:cubicBezTo>
                            <a:cubicBezTo>
                              <a:pt x="642" y="2414"/>
                              <a:pt x="640" y="2414"/>
                              <a:pt x="636" y="2414"/>
                            </a:cubicBezTo>
                            <a:cubicBezTo>
                              <a:pt x="639" y="2414"/>
                              <a:pt x="642" y="2414"/>
                              <a:pt x="644" y="2414"/>
                            </a:cubicBezTo>
                            <a:cubicBezTo>
                              <a:pt x="646" y="2414"/>
                              <a:pt x="648" y="2414"/>
                              <a:pt x="651" y="2414"/>
                            </a:cubicBezTo>
                            <a:cubicBezTo>
                              <a:pt x="651" y="2414"/>
                              <a:pt x="650" y="2414"/>
                              <a:pt x="648" y="2414"/>
                            </a:cubicBezTo>
                            <a:cubicBezTo>
                              <a:pt x="647" y="2415"/>
                              <a:pt x="646" y="2415"/>
                              <a:pt x="645" y="2415"/>
                            </a:cubicBezTo>
                            <a:cubicBezTo>
                              <a:pt x="649" y="2416"/>
                              <a:pt x="661" y="2414"/>
                              <a:pt x="657" y="2415"/>
                            </a:cubicBezTo>
                            <a:cubicBezTo>
                              <a:pt x="663" y="2414"/>
                              <a:pt x="726" y="2413"/>
                              <a:pt x="731" y="2413"/>
                            </a:cubicBezTo>
                            <a:cubicBezTo>
                              <a:pt x="735" y="2413"/>
                              <a:pt x="742" y="2416"/>
                              <a:pt x="744" y="2416"/>
                            </a:cubicBezTo>
                            <a:cubicBezTo>
                              <a:pt x="761" y="2416"/>
                              <a:pt x="769" y="2413"/>
                              <a:pt x="786" y="2414"/>
                            </a:cubicBezTo>
                            <a:cubicBezTo>
                              <a:pt x="790" y="2414"/>
                              <a:pt x="799" y="2417"/>
                              <a:pt x="809" y="2417"/>
                            </a:cubicBezTo>
                            <a:cubicBezTo>
                              <a:pt x="807" y="2416"/>
                              <a:pt x="813" y="2417"/>
                              <a:pt x="812" y="2418"/>
                            </a:cubicBezTo>
                            <a:cubicBezTo>
                              <a:pt x="818" y="2418"/>
                              <a:pt x="837" y="2417"/>
                              <a:pt x="846" y="2417"/>
                            </a:cubicBezTo>
                            <a:cubicBezTo>
                              <a:pt x="848" y="2417"/>
                              <a:pt x="849" y="2416"/>
                              <a:pt x="854" y="2416"/>
                            </a:cubicBezTo>
                            <a:cubicBezTo>
                              <a:pt x="853" y="2417"/>
                              <a:pt x="855" y="2415"/>
                              <a:pt x="863" y="2415"/>
                            </a:cubicBezTo>
                            <a:cubicBezTo>
                              <a:pt x="864" y="2415"/>
                              <a:pt x="892" y="2412"/>
                              <a:pt x="904" y="2413"/>
                            </a:cubicBezTo>
                            <a:cubicBezTo>
                              <a:pt x="904" y="2413"/>
                              <a:pt x="982" y="2416"/>
                              <a:pt x="994" y="2417"/>
                            </a:cubicBezTo>
                            <a:cubicBezTo>
                              <a:pt x="995" y="2416"/>
                              <a:pt x="1022" y="2412"/>
                              <a:pt x="1024" y="2412"/>
                            </a:cubicBezTo>
                            <a:cubicBezTo>
                              <a:pt x="1023" y="2412"/>
                              <a:pt x="1029" y="2415"/>
                              <a:pt x="1043" y="2415"/>
                            </a:cubicBezTo>
                            <a:cubicBezTo>
                              <a:pt x="1048" y="2416"/>
                              <a:pt x="1052" y="2413"/>
                              <a:pt x="1049" y="2413"/>
                            </a:cubicBezTo>
                            <a:cubicBezTo>
                              <a:pt x="1095" y="2413"/>
                              <a:pt x="1143" y="2413"/>
                              <a:pt x="1141" y="2413"/>
                            </a:cubicBezTo>
                            <a:cubicBezTo>
                              <a:pt x="1149" y="2413"/>
                              <a:pt x="1157" y="2416"/>
                              <a:pt x="1157" y="2416"/>
                            </a:cubicBezTo>
                            <a:cubicBezTo>
                              <a:pt x="1159" y="2416"/>
                              <a:pt x="1165" y="2415"/>
                              <a:pt x="1166" y="2416"/>
                            </a:cubicBezTo>
                            <a:cubicBezTo>
                              <a:pt x="1169" y="2416"/>
                              <a:pt x="1192" y="2417"/>
                              <a:pt x="1218" y="2416"/>
                            </a:cubicBezTo>
                            <a:cubicBezTo>
                              <a:pt x="1218" y="2413"/>
                              <a:pt x="1216" y="2376"/>
                              <a:pt x="1216" y="2370"/>
                            </a:cubicBezTo>
                            <a:cubicBezTo>
                              <a:pt x="1215" y="2377"/>
                              <a:pt x="1218" y="2319"/>
                              <a:pt x="1219" y="2318"/>
                            </a:cubicBezTo>
                            <a:cubicBezTo>
                              <a:pt x="1219" y="2311"/>
                              <a:pt x="1216" y="2296"/>
                              <a:pt x="1216" y="2291"/>
                            </a:cubicBezTo>
                            <a:cubicBezTo>
                              <a:pt x="1215" y="2295"/>
                              <a:pt x="1219" y="2275"/>
                              <a:pt x="1219" y="2267"/>
                            </a:cubicBezTo>
                            <a:cubicBezTo>
                              <a:pt x="1219" y="2267"/>
                              <a:pt x="1220" y="2247"/>
                              <a:pt x="1220" y="2246"/>
                            </a:cubicBezTo>
                            <a:cubicBezTo>
                              <a:pt x="1220" y="2231"/>
                              <a:pt x="1215" y="2178"/>
                              <a:pt x="1216" y="2174"/>
                            </a:cubicBezTo>
                            <a:cubicBezTo>
                              <a:pt x="1218" y="2173"/>
                              <a:pt x="1221" y="2138"/>
                              <a:pt x="1220" y="2131"/>
                            </a:cubicBezTo>
                            <a:cubicBezTo>
                              <a:pt x="1220" y="2134"/>
                              <a:pt x="1220" y="2124"/>
                              <a:pt x="1220" y="2118"/>
                            </a:cubicBezTo>
                            <a:cubicBezTo>
                              <a:pt x="1220" y="2102"/>
                              <a:pt x="1218" y="2091"/>
                              <a:pt x="1218" y="2083"/>
                            </a:cubicBezTo>
                            <a:cubicBezTo>
                              <a:pt x="1218" y="2081"/>
                              <a:pt x="1222" y="2019"/>
                              <a:pt x="1222" y="2017"/>
                            </a:cubicBezTo>
                            <a:cubicBezTo>
                              <a:pt x="1223" y="2010"/>
                              <a:pt x="1217" y="2001"/>
                              <a:pt x="1217" y="2000"/>
                            </a:cubicBezTo>
                            <a:cubicBezTo>
                              <a:pt x="1217" y="1999"/>
                              <a:pt x="1216" y="1999"/>
                              <a:pt x="1216" y="1998"/>
                            </a:cubicBezTo>
                            <a:cubicBezTo>
                              <a:pt x="1216" y="1992"/>
                              <a:pt x="1219" y="1984"/>
                              <a:pt x="1219" y="1976"/>
                            </a:cubicBezTo>
                            <a:cubicBezTo>
                              <a:pt x="1219" y="1970"/>
                              <a:pt x="1219" y="1949"/>
                              <a:pt x="1219" y="1947"/>
                            </a:cubicBezTo>
                            <a:cubicBezTo>
                              <a:pt x="1219" y="1939"/>
                              <a:pt x="1220" y="1921"/>
                              <a:pt x="1220" y="1919"/>
                            </a:cubicBezTo>
                            <a:cubicBezTo>
                              <a:pt x="1220" y="1918"/>
                              <a:pt x="1219" y="1823"/>
                              <a:pt x="1219" y="1818"/>
                            </a:cubicBezTo>
                            <a:cubicBezTo>
                              <a:pt x="1220" y="1817"/>
                              <a:pt x="1222" y="1805"/>
                              <a:pt x="1222" y="1802"/>
                            </a:cubicBezTo>
                            <a:cubicBezTo>
                              <a:pt x="1222" y="1802"/>
                              <a:pt x="1222" y="1802"/>
                              <a:pt x="1221" y="1802"/>
                            </a:cubicBezTo>
                            <a:cubicBezTo>
                              <a:pt x="1221" y="1793"/>
                              <a:pt x="1222" y="1777"/>
                              <a:pt x="1221" y="1770"/>
                            </a:cubicBezTo>
                            <a:cubicBezTo>
                              <a:pt x="1221" y="1768"/>
                              <a:pt x="1221" y="1770"/>
                              <a:pt x="1220" y="1773"/>
                            </a:cubicBezTo>
                            <a:cubicBezTo>
                              <a:pt x="1220" y="1776"/>
                              <a:pt x="1221" y="1777"/>
                              <a:pt x="1221" y="1782"/>
                            </a:cubicBezTo>
                            <a:cubicBezTo>
                              <a:pt x="1220" y="1779"/>
                              <a:pt x="1220" y="1776"/>
                              <a:pt x="1220" y="1773"/>
                            </a:cubicBezTo>
                            <a:cubicBezTo>
                              <a:pt x="1220" y="1772"/>
                              <a:pt x="1221" y="1770"/>
                              <a:pt x="1221" y="1767"/>
                            </a:cubicBezTo>
                            <a:cubicBezTo>
                              <a:pt x="1221" y="1767"/>
                              <a:pt x="1221" y="1768"/>
                              <a:pt x="1221" y="1770"/>
                            </a:cubicBezTo>
                            <a:cubicBezTo>
                              <a:pt x="1221" y="1771"/>
                              <a:pt x="1222" y="1772"/>
                              <a:pt x="1222" y="1773"/>
                            </a:cubicBezTo>
                            <a:cubicBezTo>
                              <a:pt x="1222" y="1769"/>
                              <a:pt x="1221" y="1756"/>
                              <a:pt x="1222" y="1761"/>
                            </a:cubicBezTo>
                            <a:cubicBezTo>
                              <a:pt x="1220" y="1754"/>
                              <a:pt x="1220" y="1692"/>
                              <a:pt x="1219" y="1687"/>
                            </a:cubicBezTo>
                            <a:cubicBezTo>
                              <a:pt x="1220" y="1682"/>
                              <a:pt x="1223" y="1676"/>
                              <a:pt x="1223" y="1673"/>
                            </a:cubicBezTo>
                            <a:cubicBezTo>
                              <a:pt x="1223" y="1657"/>
                              <a:pt x="1220" y="1649"/>
                              <a:pt x="1221" y="1632"/>
                            </a:cubicBezTo>
                            <a:cubicBezTo>
                              <a:pt x="1221" y="1628"/>
                              <a:pt x="1223" y="1618"/>
                              <a:pt x="1224" y="1609"/>
                            </a:cubicBezTo>
                            <a:cubicBezTo>
                              <a:pt x="1223" y="1611"/>
                              <a:pt x="1224" y="1605"/>
                              <a:pt x="1224" y="1606"/>
                            </a:cubicBezTo>
                            <a:cubicBezTo>
                              <a:pt x="1225" y="1599"/>
                              <a:pt x="1224" y="1581"/>
                              <a:pt x="1224" y="1572"/>
                            </a:cubicBezTo>
                            <a:cubicBezTo>
                              <a:pt x="1224" y="1569"/>
                              <a:pt x="1223" y="1569"/>
                              <a:pt x="1223" y="1564"/>
                            </a:cubicBezTo>
                            <a:cubicBezTo>
                              <a:pt x="1223" y="1565"/>
                              <a:pt x="1222" y="1563"/>
                              <a:pt x="1222" y="1555"/>
                            </a:cubicBezTo>
                            <a:cubicBezTo>
                              <a:pt x="1222" y="1554"/>
                              <a:pt x="1219" y="1526"/>
                              <a:pt x="1220" y="1514"/>
                            </a:cubicBezTo>
                            <a:cubicBezTo>
                              <a:pt x="1219" y="1513"/>
                              <a:pt x="1223" y="1436"/>
                              <a:pt x="1224" y="1424"/>
                            </a:cubicBezTo>
                            <a:cubicBezTo>
                              <a:pt x="1223" y="1423"/>
                              <a:pt x="1219" y="1396"/>
                              <a:pt x="1219" y="1393"/>
                            </a:cubicBezTo>
                            <a:cubicBezTo>
                              <a:pt x="1219" y="1395"/>
                              <a:pt x="1221" y="1389"/>
                              <a:pt x="1222" y="1374"/>
                            </a:cubicBezTo>
                            <a:cubicBezTo>
                              <a:pt x="1223" y="1369"/>
                              <a:pt x="1220" y="1366"/>
                              <a:pt x="1220" y="1369"/>
                            </a:cubicBezTo>
                            <a:cubicBezTo>
                              <a:pt x="1220" y="1323"/>
                              <a:pt x="1220" y="1275"/>
                              <a:pt x="1219" y="1277"/>
                            </a:cubicBezTo>
                            <a:cubicBezTo>
                              <a:pt x="1220" y="1269"/>
                              <a:pt x="1223" y="1261"/>
                              <a:pt x="1223" y="1261"/>
                            </a:cubicBezTo>
                            <a:cubicBezTo>
                              <a:pt x="1223" y="1259"/>
                              <a:pt x="1222" y="1253"/>
                              <a:pt x="1223" y="1252"/>
                            </a:cubicBezTo>
                            <a:cubicBezTo>
                              <a:pt x="1223" y="1249"/>
                              <a:pt x="1223" y="1226"/>
                              <a:pt x="1223" y="1200"/>
                            </a:cubicBezTo>
                            <a:cubicBezTo>
                              <a:pt x="1222" y="1200"/>
                              <a:pt x="1221" y="1200"/>
                              <a:pt x="1218" y="1200"/>
                            </a:cubicBezTo>
                            <a:cubicBezTo>
                              <a:pt x="1219" y="1184"/>
                              <a:pt x="1221" y="1148"/>
                              <a:pt x="1221" y="1113"/>
                            </a:cubicBezTo>
                            <a:cubicBezTo>
                              <a:pt x="1221" y="1106"/>
                              <a:pt x="1219" y="1099"/>
                              <a:pt x="1219" y="1092"/>
                            </a:cubicBezTo>
                            <a:cubicBezTo>
                              <a:pt x="1219" y="1089"/>
                              <a:pt x="1221" y="1086"/>
                              <a:pt x="1221" y="1082"/>
                            </a:cubicBezTo>
                            <a:cubicBezTo>
                              <a:pt x="1221" y="1047"/>
                              <a:pt x="1221" y="1018"/>
                              <a:pt x="1221" y="1018"/>
                            </a:cubicBezTo>
                            <a:cubicBezTo>
                              <a:pt x="1219" y="1009"/>
                              <a:pt x="1221" y="994"/>
                              <a:pt x="1219" y="979"/>
                            </a:cubicBezTo>
                            <a:cubicBezTo>
                              <a:pt x="1219" y="976"/>
                              <a:pt x="1219" y="982"/>
                              <a:pt x="1219" y="980"/>
                            </a:cubicBezTo>
                            <a:cubicBezTo>
                              <a:pt x="1219" y="977"/>
                              <a:pt x="1219" y="972"/>
                              <a:pt x="1219" y="964"/>
                            </a:cubicBezTo>
                            <a:cubicBezTo>
                              <a:pt x="1219" y="963"/>
                              <a:pt x="1220" y="965"/>
                              <a:pt x="1220" y="965"/>
                            </a:cubicBezTo>
                            <a:cubicBezTo>
                              <a:pt x="1220" y="941"/>
                              <a:pt x="1218" y="931"/>
                              <a:pt x="1218" y="905"/>
                            </a:cubicBezTo>
                            <a:cubicBezTo>
                              <a:pt x="1218" y="904"/>
                              <a:pt x="1219" y="848"/>
                              <a:pt x="1219" y="849"/>
                            </a:cubicBezTo>
                            <a:cubicBezTo>
                              <a:pt x="1219" y="842"/>
                              <a:pt x="1222" y="830"/>
                              <a:pt x="1222" y="827"/>
                            </a:cubicBezTo>
                            <a:cubicBezTo>
                              <a:pt x="1222" y="830"/>
                              <a:pt x="1223" y="781"/>
                              <a:pt x="1222" y="758"/>
                            </a:cubicBezTo>
                            <a:cubicBezTo>
                              <a:pt x="1222" y="757"/>
                              <a:pt x="1222" y="746"/>
                              <a:pt x="1222" y="727"/>
                            </a:cubicBezTo>
                            <a:cubicBezTo>
                              <a:pt x="1222" y="727"/>
                              <a:pt x="1220" y="710"/>
                              <a:pt x="1219" y="710"/>
                            </a:cubicBezTo>
                            <a:cubicBezTo>
                              <a:pt x="1219" y="710"/>
                              <a:pt x="1219" y="711"/>
                              <a:pt x="1219" y="711"/>
                            </a:cubicBezTo>
                            <a:cubicBezTo>
                              <a:pt x="1219" y="710"/>
                              <a:pt x="1219" y="710"/>
                              <a:pt x="1219" y="710"/>
                            </a:cubicBezTo>
                            <a:cubicBezTo>
                              <a:pt x="1219" y="693"/>
                              <a:pt x="1220" y="701"/>
                              <a:pt x="1218" y="689"/>
                            </a:cubicBezTo>
                            <a:cubicBezTo>
                              <a:pt x="1218" y="688"/>
                              <a:pt x="1218" y="688"/>
                              <a:pt x="1218" y="686"/>
                            </a:cubicBezTo>
                            <a:cubicBezTo>
                              <a:pt x="1217" y="682"/>
                              <a:pt x="1220" y="683"/>
                              <a:pt x="1220" y="674"/>
                            </a:cubicBezTo>
                            <a:cubicBezTo>
                              <a:pt x="1221" y="681"/>
                              <a:pt x="1220" y="667"/>
                              <a:pt x="1221" y="676"/>
                            </a:cubicBezTo>
                            <a:cubicBezTo>
                              <a:pt x="1222" y="656"/>
                              <a:pt x="1219" y="649"/>
                              <a:pt x="1219" y="644"/>
                            </a:cubicBezTo>
                            <a:cubicBezTo>
                              <a:pt x="1218" y="649"/>
                              <a:pt x="1219" y="623"/>
                              <a:pt x="1219" y="623"/>
                            </a:cubicBezTo>
                            <a:cubicBezTo>
                              <a:pt x="1219" y="622"/>
                              <a:pt x="1219" y="620"/>
                              <a:pt x="1218" y="618"/>
                            </a:cubicBezTo>
                            <a:cubicBezTo>
                              <a:pt x="1219" y="613"/>
                              <a:pt x="1224" y="593"/>
                              <a:pt x="1224" y="585"/>
                            </a:cubicBezTo>
                            <a:cubicBezTo>
                              <a:pt x="1222" y="584"/>
                              <a:pt x="1222" y="552"/>
                              <a:pt x="1222" y="546"/>
                            </a:cubicBezTo>
                            <a:cubicBezTo>
                              <a:pt x="1222" y="546"/>
                              <a:pt x="1224" y="521"/>
                              <a:pt x="1225" y="506"/>
                            </a:cubicBezTo>
                            <a:cubicBezTo>
                              <a:pt x="1225" y="505"/>
                              <a:pt x="1221" y="470"/>
                              <a:pt x="1222" y="446"/>
                            </a:cubicBezTo>
                          </a:path>
                        </a:pathLst>
                      </a:custGeom>
                      <a:solidFill>
                        <a:schemeClr val="bg2"/>
                      </a:solidFill>
                      <a:ln>
                        <a:noFill/>
                      </a:ln>
                    </wps:spPr>
                    <wps:bodyPr vert="horz" wrap="square" lIns="91440" tIns="45720" rIns="91440" bIns="45720" numCol="1" anchor="t" anchorCtr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A1B34DB" id="Freeform 5" o:spid="_x0000_s1026" style="position:absolute;margin-left:106.2pt;margin-top:-355.95pt;width:275.6pt;height:664.4pt;rotation:-90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1225,2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" path="m6,101v,-1,,-1,,-1c6,101,6,101,6,101m1219,2318v,,,,,1c1219,2318,1219,2318,1219,2318t3,-1872c1222,435,1220,408,1221,392v,-2,-1,-38,-1,-69c1220,323,1222,317,1222,315v,,,-2,,-3c1222,304,1219,298,1219,297v,-5,2,-5,1,-10c1220,286,1218,284,1218,283v,-37,2,-37,2,-75c1220,204,1218,204,1218,200v,-6,6,-6,6,-13c1225,144,1223,143,1223,100v,-44,-3,-95,-3,-95c1220,5,1210,5,1203,5v-1,,-48,-3,-95,-3c1101,2,1094,4,1087,4v-3,,-6,-2,-9,-2c1042,2,1013,3,1013,2v-9,2,-24,,-39,2c971,4,977,4,975,4v-3,,-8,,-16,c958,4,960,3,960,3v-23,,-33,2,-60,2c899,5,843,4,844,4,837,4,826,1,822,1v4,,-46,-1,-68,c753,1,742,1,723,1v-1,,-18,2,-18,3c706,4,706,4,706,4v,,-1,,-1,c688,4,697,3,684,5v-1,,-1,,-2,c677,6,678,3,669,3v8,-1,-7,,2,-1c651,1,645,4,640,4v4,1,-21,,-22,c617,4,616,4,615,4v-2,,-28,-1,-37,c576,4,578,5,581,5v2,,4,,8,c586,5,583,5,581,5v-2,,-3,,-7,-1c575,4,576,4,578,4v,,1,,3,-1c576,3,564,4,568,3v-6,2,-68,2,-73,3c490,6,484,3,481,2v-17,,-25,3,-42,3c436,4,426,2,416,1v3,1,-3,,-3,c407,,388,1,380,2v-3,-1,-4,,-9,c372,2,370,3,362,3v-1,,-28,3,-40,3c321,6,243,3,231,1v,1,-27,5,-30,5c202,6,196,4,182,3v-5,,-9,2,-5,2c131,5,82,6,84,6,76,5,69,2,69,2,66,3,61,3,60,3,56,3,33,2,7,3v,2,3,40,3,45c11,41,7,99,6,101v1,6,3,21,3,26c11,123,6,144,6,151v,1,,20,,21c6,187,10,240,9,244v-1,1,-4,36,-3,43c5,285,5,295,5,300v,16,2,27,2,35c7,337,3,400,3,401v,7,5,17,5,17c8,419,9,419,9,420v,7,-3,14,-3,23c6,449,7,469,7,471v,8,-2,26,-2,28c5,500,6,595,6,600v,1,-3,14,-3,16c3,616,3,616,4,617v,8,,24,,31c4,650,5,648,5,645v,-2,,-4,,-8c5,640,5,643,5,645v,1,,3,-1,6c4,651,4,650,4,648v,,,-1,,-3c3,650,4,662,3,657v2,7,3,69,3,74c6,736,3,742,2,745v1,17,3,25,3,42c4,790,2,800,2,809v,-2,-1,4,-1,4c,819,1,838,2,846v-1,3,1,4,1,9c2,853,3,855,3,864v,1,3,28,3,40c6,905,3,982,2,995v,,4,27,4,30c6,1023,4,1030,3,1044v,5,3,9,2,5c5,1095,6,1144,6,1142v-1,8,-3,15,-3,15c3,1160,3,1165,3,1166v,3,-1,27,,53c3,1219,5,1219,7,1218v-1,16,-2,52,-3,88c4,1313,6,1319,6,1326v,3,-2,7,-2,10c4,1371,5,1400,4,1400v2,9,,24,3,39c6,1442,6,1436,6,1438v1,4,1,8,,17c6,1455,6,1453,6,1454v,23,2,33,1,59c7,1514,7,1571,7,1569v-1,7,-4,19,-4,23c3,1588,2,1637,3,1660v1,1,,12,1,31c4,1691,6,1708,6,1708v,,,,,-1c6,1708,6,1708,6,1708v1,18,,9,1,21c7,1731,8,1730,7,1732v1,4,-2,3,-2,13c5,1737,5,1751,4,1743v-1,20,2,26,2,31c7,1770,6,1795,6,1796v,1,,3,1,5c6,1805,2,1826,2,1833v1,1,1,34,1,39c3,1872,1,1897,1,1912v-1,2,3,36,3,60c3,1983,5,2011,5,2027v,2,,37,,68c5,2095,3,2101,3,2104v,,,1,,3c3,2114,6,2121,6,2121v1,5,-1,5,-1,11c5,2132,7,2135,7,2136v,37,-2,37,-2,74c5,2214,8,2214,8,2218v,7,-7,7,-7,13c,2275,2,2275,2,2318v,44,3,96,3,96c5,2414,15,2413,22,2413v2,,49,3,95,3c124,2416,131,2414,138,2414v3,,6,3,10,3c183,2417,212,2416,212,2416v9,-1,24,,39,-2c254,2414,248,2414,250,2415v4,-1,8,-1,16,-1c267,2414,265,2415,265,2415v24,,34,-2,60,-2c326,2413,382,2414,381,2414v7,1,19,4,22,4c400,2418,449,2418,472,2417v1,,12,,31,c503,2417,520,2415,520,2415v,,-1,,-1,c520,2415,520,2415,520,2415v17,-1,9,,21,-1c542,2414,542,2413,544,2413v4,,3,3,13,2c549,2416,563,2415,554,2416v20,2,27,-1,32,-2c581,2414,607,2415,607,2415v1,,2,,3,-1c612,2414,638,2415,648,2414v1,,,,-4,c642,2414,640,2414,636,2414v3,,6,,8,c646,2414,648,2414,651,2414v,,-1,,-3,c647,2415,646,2415,645,2415v4,1,16,-1,12,c663,2414,726,2413,731,2413v4,,11,3,13,3c761,2416,769,2413,786,2414v4,,13,3,23,3c807,2416,813,2417,812,2418v6,,25,-1,34,-1c848,2417,849,2416,854,2416v-1,1,1,-1,9,-1c864,2415,892,2412,904,2413v,,78,3,90,4c995,2416,1022,2412,1024,2412v-1,,5,3,19,3c1048,2416,1052,2413,1049,2413v46,,94,,92,c1149,2413,1157,2416,1157,2416v2,,8,-1,9,c1169,2416,1192,2417,1218,2416v,-3,-2,-40,-2,-46c1215,2377,1218,2319,1219,2318v,-7,-3,-22,-3,-27c1215,2295,1219,2275,1219,2267v,,1,-20,1,-21c1220,2231,1215,2178,1216,2174v2,-1,5,-36,4,-43c1220,2134,1220,2124,1220,2118v,-16,-2,-27,-2,-35c1218,2081,1222,2019,1222,2017v1,-7,-5,-16,-5,-17c1217,1999,1216,1999,1216,1998v,-6,3,-14,3,-22c1219,1970,1219,1949,1219,1947v,-8,1,-26,1,-28c1220,1918,1219,1823,1219,1818v1,-1,3,-13,3,-16c1222,1802,1222,1802,1221,1802v,-9,1,-25,,-32c1221,1768,1221,1770,1220,1773v,3,1,4,1,9c1220,1779,1220,1776,1220,1773v,-1,1,-3,1,-6c1221,1767,1221,1768,1221,1770v,1,1,2,1,3c1222,1769,1221,1756,1222,1761v-2,-7,-2,-69,-3,-74c1220,1682,1223,1676,1223,1673v,-16,-3,-24,-2,-41c1221,1628,1223,1618,1224,1609v-1,2,,-4,,-3c1225,1599,1224,1581,1224,1572v,-3,-1,-3,-1,-8c1223,1565,1222,1563,1222,1555v,-1,-3,-29,-2,-41c1219,1513,1223,1436,1224,1424v-1,-1,-5,-28,-5,-31c1219,1395,1221,1389,1222,1374v1,-5,-2,-8,-2,-5c1220,1323,1220,1275,1219,1277v1,-8,4,-16,4,-16c1223,1259,1222,1253,1223,1252v,-3,,-26,,-52c1222,1200,1221,1200,1218,1200v1,-16,3,-52,3,-87c1221,1106,1219,1099,1219,1092v,-3,2,-6,2,-10c1221,1047,1221,1018,1221,1018v-2,-9,,-24,-2,-39c1219,976,1219,982,1219,980v,-3,,-8,,-16c1219,963,1220,965,1220,965v,-24,-2,-34,-2,-60c1218,904,1219,848,1219,849v,-7,3,-19,3,-22c1222,830,1223,781,1222,758v,-1,,-12,,-31c1222,727,1220,710,1219,710v,,,1,,1c1219,710,1219,710,1219,710v,-17,1,-9,-1,-21c1218,688,1218,688,1218,686v-1,-4,2,-3,2,-12c1221,681,1220,667,1221,676v1,-20,-2,-27,-2,-32c1218,649,1219,623,1219,623v,-1,,-3,-1,-5c1219,613,1224,593,1224,585v-2,-1,-2,-33,-2,-39c1222,546,1224,521,1225,506v,-1,-4,-36,-3,-60e" fillcolor="#f7eedc [3214]" stroked="f">
              <v:path arrowok="t" o:connecttype="custom" o:connectlocs="3483292,8092713;3491865,1099269;3486150,725866;3437572,17449;2783205,13959;2411730,13959;2017395,13959;1917382,6979;1660207,17449;1660207,10469;1188720,3490;920115,20938;240030,20938;17145,352464;17145,1001556;25717,1465692;8572,2149681;14287,2250884;17145,2551002;5715,2952322;17145,3576986;8572,4069040;11430,4662296;17145,5074085;11430,5901154;20002,6044234;20002,6285026;14287,7073708;14287,7440131;5715,8089223;422910,8434707;757237,8427728;1437322,8434707;1554480,8420748;1743075,8424238;1860232,8424238;2125980,8431218;2440305,8431218;2980372,8427728;3480435,8431218;3486150,7837961;3491865,7038810;3486150,6696816;3486150,6187313;3491865,6187313;3497580,5614995;3486150,5283470;3483292,4456401;3489007,3884083;3483292,3419948;3491865,2886017;3483292,2477717;3483292,2247394;3500437,1765810" o:connectangles="0,0,0,0,0,0,0,0,0,0,0,0,0,0,0,0,0,0,0,0,0,0,0,0,0,0,0,0,0,0,0,0,0,0,0,0,0,0,0,0,0,0,0,0,0,0,0,0,0,0,0,0,0,0"/>
              <o:lock v:ext="edit" verticies="t"/>
            </v:shape>
          </w:pict>
        </mc:Fallback>
      </mc:AlternateContent>
    </w:r>
    <w:r w:rsidR="00282361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49667D"/>
    <w:multiLevelType w:val="hybridMultilevel"/>
    <w:tmpl w:val="50DC5B00"/>
    <w:lvl w:ilvl="0" w:tplc="0413000F">
      <w:start w:val="1"/>
      <w:numFmt w:val="decimal"/>
      <w:lvlText w:val="%1."/>
      <w:lvlJc w:val="left"/>
      <w:pPr>
        <w:ind w:left="1440" w:hanging="360"/>
      </w:pPr>
    </w:lvl>
    <w:lvl w:ilvl="1" w:tplc="04130019" w:tentative="1">
      <w:start w:val="1"/>
      <w:numFmt w:val="lowerLetter"/>
      <w:lvlText w:val="%2."/>
      <w:lvlJc w:val="left"/>
      <w:pPr>
        <w:ind w:left="2160" w:hanging="360"/>
      </w:pPr>
    </w:lvl>
    <w:lvl w:ilvl="2" w:tplc="0413001B" w:tentative="1">
      <w:start w:val="1"/>
      <w:numFmt w:val="lowerRoman"/>
      <w:lvlText w:val="%3."/>
      <w:lvlJc w:val="right"/>
      <w:pPr>
        <w:ind w:left="2880" w:hanging="180"/>
      </w:pPr>
    </w:lvl>
    <w:lvl w:ilvl="3" w:tplc="0413000F" w:tentative="1">
      <w:start w:val="1"/>
      <w:numFmt w:val="decimal"/>
      <w:lvlText w:val="%4."/>
      <w:lvlJc w:val="left"/>
      <w:pPr>
        <w:ind w:left="3600" w:hanging="360"/>
      </w:pPr>
    </w:lvl>
    <w:lvl w:ilvl="4" w:tplc="04130019" w:tentative="1">
      <w:start w:val="1"/>
      <w:numFmt w:val="lowerLetter"/>
      <w:lvlText w:val="%5."/>
      <w:lvlJc w:val="left"/>
      <w:pPr>
        <w:ind w:left="4320" w:hanging="360"/>
      </w:pPr>
    </w:lvl>
    <w:lvl w:ilvl="5" w:tplc="0413001B" w:tentative="1">
      <w:start w:val="1"/>
      <w:numFmt w:val="lowerRoman"/>
      <w:lvlText w:val="%6."/>
      <w:lvlJc w:val="right"/>
      <w:pPr>
        <w:ind w:left="5040" w:hanging="180"/>
      </w:pPr>
    </w:lvl>
    <w:lvl w:ilvl="6" w:tplc="0413000F" w:tentative="1">
      <w:start w:val="1"/>
      <w:numFmt w:val="decimal"/>
      <w:lvlText w:val="%7."/>
      <w:lvlJc w:val="left"/>
      <w:pPr>
        <w:ind w:left="5760" w:hanging="360"/>
      </w:pPr>
    </w:lvl>
    <w:lvl w:ilvl="7" w:tplc="04130019" w:tentative="1">
      <w:start w:val="1"/>
      <w:numFmt w:val="lowerLetter"/>
      <w:lvlText w:val="%8."/>
      <w:lvlJc w:val="left"/>
      <w:pPr>
        <w:ind w:left="6480" w:hanging="360"/>
      </w:pPr>
    </w:lvl>
    <w:lvl w:ilvl="8" w:tplc="0413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88A3999"/>
    <w:multiLevelType w:val="hybridMultilevel"/>
    <w:tmpl w:val="9E4E7EB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9C12B5"/>
    <w:multiLevelType w:val="hybridMultilevel"/>
    <w:tmpl w:val="BFF6C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2229D1"/>
    <w:multiLevelType w:val="hybridMultilevel"/>
    <w:tmpl w:val="93F22782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7272B1"/>
    <w:multiLevelType w:val="hybridMultilevel"/>
    <w:tmpl w:val="9A5EA238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077870"/>
    <w:multiLevelType w:val="hybridMultilevel"/>
    <w:tmpl w:val="0B96E6E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5"/>
  </w:num>
  <w:num w:numId="4">
    <w:abstractNumId w:val="0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/>
  <w:attachedTemplate r:id="rId1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1B5"/>
    <w:rsid w:val="000207E3"/>
    <w:rsid w:val="000234FB"/>
    <w:rsid w:val="00050430"/>
    <w:rsid w:val="00053375"/>
    <w:rsid w:val="00064DC3"/>
    <w:rsid w:val="000760D2"/>
    <w:rsid w:val="000B45A0"/>
    <w:rsid w:val="00106D33"/>
    <w:rsid w:val="00112A8F"/>
    <w:rsid w:val="00114B08"/>
    <w:rsid w:val="001158A2"/>
    <w:rsid w:val="00145D3B"/>
    <w:rsid w:val="00163F3F"/>
    <w:rsid w:val="00165103"/>
    <w:rsid w:val="00170BFC"/>
    <w:rsid w:val="00173338"/>
    <w:rsid w:val="001902C2"/>
    <w:rsid w:val="00190562"/>
    <w:rsid w:val="001B6DE9"/>
    <w:rsid w:val="001C23DB"/>
    <w:rsid w:val="001E074E"/>
    <w:rsid w:val="001F4B68"/>
    <w:rsid w:val="00201E12"/>
    <w:rsid w:val="00204B3F"/>
    <w:rsid w:val="0022245A"/>
    <w:rsid w:val="00231D34"/>
    <w:rsid w:val="00241AF9"/>
    <w:rsid w:val="00254CCC"/>
    <w:rsid w:val="002802B0"/>
    <w:rsid w:val="002802C0"/>
    <w:rsid w:val="00282361"/>
    <w:rsid w:val="00282A60"/>
    <w:rsid w:val="00292A4D"/>
    <w:rsid w:val="002A7A78"/>
    <w:rsid w:val="002C0776"/>
    <w:rsid w:val="002F2F9F"/>
    <w:rsid w:val="00303CC3"/>
    <w:rsid w:val="00305D0A"/>
    <w:rsid w:val="00333213"/>
    <w:rsid w:val="00351B11"/>
    <w:rsid w:val="0037730A"/>
    <w:rsid w:val="00385EA5"/>
    <w:rsid w:val="003976DF"/>
    <w:rsid w:val="003A41E6"/>
    <w:rsid w:val="003B4651"/>
    <w:rsid w:val="003D0D2E"/>
    <w:rsid w:val="003D554D"/>
    <w:rsid w:val="003D5A63"/>
    <w:rsid w:val="003E0F13"/>
    <w:rsid w:val="004254B3"/>
    <w:rsid w:val="004450DC"/>
    <w:rsid w:val="00453BC2"/>
    <w:rsid w:val="004610E4"/>
    <w:rsid w:val="00474577"/>
    <w:rsid w:val="004A4A03"/>
    <w:rsid w:val="004A5623"/>
    <w:rsid w:val="004B08DC"/>
    <w:rsid w:val="004B1341"/>
    <w:rsid w:val="004E52DC"/>
    <w:rsid w:val="00502C06"/>
    <w:rsid w:val="0052025B"/>
    <w:rsid w:val="00522F73"/>
    <w:rsid w:val="00526E98"/>
    <w:rsid w:val="00535043"/>
    <w:rsid w:val="00544E7D"/>
    <w:rsid w:val="005B0F9D"/>
    <w:rsid w:val="005B6641"/>
    <w:rsid w:val="005D6A85"/>
    <w:rsid w:val="005F4A78"/>
    <w:rsid w:val="0060245A"/>
    <w:rsid w:val="0062449B"/>
    <w:rsid w:val="006246AE"/>
    <w:rsid w:val="00630903"/>
    <w:rsid w:val="00630E7E"/>
    <w:rsid w:val="00632A00"/>
    <w:rsid w:val="006B6FAE"/>
    <w:rsid w:val="006C3C12"/>
    <w:rsid w:val="006C3D6C"/>
    <w:rsid w:val="006C76D8"/>
    <w:rsid w:val="006D4D88"/>
    <w:rsid w:val="006F18BB"/>
    <w:rsid w:val="006F32C1"/>
    <w:rsid w:val="006F75CD"/>
    <w:rsid w:val="00710FBA"/>
    <w:rsid w:val="00716D1D"/>
    <w:rsid w:val="00722D49"/>
    <w:rsid w:val="00736364"/>
    <w:rsid w:val="007437B7"/>
    <w:rsid w:val="00761744"/>
    <w:rsid w:val="00762E73"/>
    <w:rsid w:val="0076328E"/>
    <w:rsid w:val="007653FE"/>
    <w:rsid w:val="007829EC"/>
    <w:rsid w:val="007A15AC"/>
    <w:rsid w:val="007B2B5A"/>
    <w:rsid w:val="007C281B"/>
    <w:rsid w:val="00805EA0"/>
    <w:rsid w:val="0085701D"/>
    <w:rsid w:val="00866993"/>
    <w:rsid w:val="008824BA"/>
    <w:rsid w:val="008838B2"/>
    <w:rsid w:val="008A07EF"/>
    <w:rsid w:val="008A0D0C"/>
    <w:rsid w:val="008D61E1"/>
    <w:rsid w:val="008E04AE"/>
    <w:rsid w:val="00905A55"/>
    <w:rsid w:val="0090716A"/>
    <w:rsid w:val="009121A3"/>
    <w:rsid w:val="009306B3"/>
    <w:rsid w:val="00930FF3"/>
    <w:rsid w:val="00967187"/>
    <w:rsid w:val="00975DC4"/>
    <w:rsid w:val="00983468"/>
    <w:rsid w:val="00985829"/>
    <w:rsid w:val="00990055"/>
    <w:rsid w:val="009936D3"/>
    <w:rsid w:val="009A3F9B"/>
    <w:rsid w:val="009B3B58"/>
    <w:rsid w:val="009C1089"/>
    <w:rsid w:val="009C7CA4"/>
    <w:rsid w:val="009D78C3"/>
    <w:rsid w:val="009E3774"/>
    <w:rsid w:val="009F3B77"/>
    <w:rsid w:val="00A0411E"/>
    <w:rsid w:val="00A21AC5"/>
    <w:rsid w:val="00A3365C"/>
    <w:rsid w:val="00A35569"/>
    <w:rsid w:val="00A50022"/>
    <w:rsid w:val="00A53EDC"/>
    <w:rsid w:val="00A77907"/>
    <w:rsid w:val="00A86A7E"/>
    <w:rsid w:val="00A91C79"/>
    <w:rsid w:val="00A93B5A"/>
    <w:rsid w:val="00AB6A1A"/>
    <w:rsid w:val="00AC0597"/>
    <w:rsid w:val="00AC1075"/>
    <w:rsid w:val="00AD7D54"/>
    <w:rsid w:val="00AE68C0"/>
    <w:rsid w:val="00B021B5"/>
    <w:rsid w:val="00B1719A"/>
    <w:rsid w:val="00B27B40"/>
    <w:rsid w:val="00B32610"/>
    <w:rsid w:val="00B331A8"/>
    <w:rsid w:val="00B419E3"/>
    <w:rsid w:val="00B42277"/>
    <w:rsid w:val="00BA4D0B"/>
    <w:rsid w:val="00BC70A7"/>
    <w:rsid w:val="00BE34F7"/>
    <w:rsid w:val="00BF18B8"/>
    <w:rsid w:val="00BF2691"/>
    <w:rsid w:val="00BF560A"/>
    <w:rsid w:val="00C03EB6"/>
    <w:rsid w:val="00C157CE"/>
    <w:rsid w:val="00C25FA7"/>
    <w:rsid w:val="00C52FB7"/>
    <w:rsid w:val="00C778A8"/>
    <w:rsid w:val="00C803C5"/>
    <w:rsid w:val="00C84AD6"/>
    <w:rsid w:val="00C91371"/>
    <w:rsid w:val="00C96FF5"/>
    <w:rsid w:val="00CA100F"/>
    <w:rsid w:val="00CA3F0F"/>
    <w:rsid w:val="00CB2C50"/>
    <w:rsid w:val="00CB7FF5"/>
    <w:rsid w:val="00CF5165"/>
    <w:rsid w:val="00D025F9"/>
    <w:rsid w:val="00D03025"/>
    <w:rsid w:val="00D110ED"/>
    <w:rsid w:val="00D20576"/>
    <w:rsid w:val="00D22CB4"/>
    <w:rsid w:val="00D32A8A"/>
    <w:rsid w:val="00D625AF"/>
    <w:rsid w:val="00D675FF"/>
    <w:rsid w:val="00D802F9"/>
    <w:rsid w:val="00DB21AA"/>
    <w:rsid w:val="00DC2CB6"/>
    <w:rsid w:val="00DC3574"/>
    <w:rsid w:val="00DC4879"/>
    <w:rsid w:val="00DD655D"/>
    <w:rsid w:val="00DE3BEA"/>
    <w:rsid w:val="00DE46E8"/>
    <w:rsid w:val="00DF7064"/>
    <w:rsid w:val="00E036E2"/>
    <w:rsid w:val="00E0664C"/>
    <w:rsid w:val="00E26B57"/>
    <w:rsid w:val="00E507C4"/>
    <w:rsid w:val="00E664D3"/>
    <w:rsid w:val="00E66997"/>
    <w:rsid w:val="00E87244"/>
    <w:rsid w:val="00E95DAE"/>
    <w:rsid w:val="00EC299C"/>
    <w:rsid w:val="00EF0DB1"/>
    <w:rsid w:val="00EF38E9"/>
    <w:rsid w:val="00EF502F"/>
    <w:rsid w:val="00F042F5"/>
    <w:rsid w:val="00F16F38"/>
    <w:rsid w:val="00F36B04"/>
    <w:rsid w:val="00F43EB4"/>
    <w:rsid w:val="00F64FC8"/>
    <w:rsid w:val="00F71484"/>
    <w:rsid w:val="00F72FE6"/>
    <w:rsid w:val="00FA352E"/>
    <w:rsid w:val="00FE51B2"/>
    <w:rsid w:val="00FE7BB2"/>
    <w:rsid w:val="00FF4751"/>
    <w:rsid w:val="00FF5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E3833E5"/>
  <w14:defaultImageDpi w14:val="150"/>
  <w15:chartTrackingRefBased/>
  <w15:docId w15:val="{49F8C22A-B4A0-4308-B0C6-A9C78C0ED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664C"/>
    <w:pPr>
      <w:spacing w:after="240" w:line="240" w:lineRule="auto"/>
    </w:pPr>
    <w:rPr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664C"/>
    <w:pPr>
      <w:keepNext/>
      <w:keepLines/>
      <w:spacing w:before="360" w:after="120"/>
      <w:outlineLvl w:val="0"/>
    </w:pPr>
    <w:rPr>
      <w:rFonts w:asciiTheme="majorHAnsi" w:eastAsiaTheme="majorEastAsia" w:hAnsiTheme="majorHAnsi" w:cstheme="majorBidi"/>
      <w:caps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0664C"/>
    <w:pPr>
      <w:keepNext/>
      <w:keepLines/>
      <w:spacing w:before="240" w:after="120"/>
      <w:outlineLvl w:val="1"/>
    </w:pPr>
    <w:rPr>
      <w:rFonts w:asciiTheme="majorHAnsi" w:eastAsiaTheme="majorEastAsia" w:hAnsiTheme="majorHAnsi" w:cstheme="majorBidi"/>
      <w:caps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0664C"/>
    <w:pPr>
      <w:keepNext/>
      <w:keepLines/>
      <w:spacing w:before="40" w:after="60"/>
      <w:outlineLvl w:val="2"/>
    </w:pPr>
    <w:rPr>
      <w:rFonts w:eastAsiaTheme="majorEastAsia" w:cstheme="majorBidi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3468"/>
  </w:style>
  <w:style w:type="paragraph" w:styleId="Footer">
    <w:name w:val="footer"/>
    <w:basedOn w:val="Normal"/>
    <w:link w:val="Foot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3468"/>
  </w:style>
  <w:style w:type="paragraph" w:customStyle="1" w:styleId="Geenalineastijl">
    <w:name w:val="[Geen alineastijl]"/>
    <w:rsid w:val="004610E4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  <w:lang w:val="en-GB"/>
    </w:rPr>
  </w:style>
  <w:style w:type="table" w:styleId="TableGrid">
    <w:name w:val="Table Grid"/>
    <w:basedOn w:val="TableNormal"/>
    <w:uiPriority w:val="59"/>
    <w:rsid w:val="004610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er">
    <w:name w:val="Document_Header"/>
    <w:qFormat/>
    <w:rsid w:val="00282A60"/>
    <w:pPr>
      <w:spacing w:after="0" w:line="240" w:lineRule="auto"/>
      <w:jc w:val="right"/>
    </w:pPr>
    <w:rPr>
      <w:b/>
      <w:smallCaps/>
      <w:noProof/>
      <w:color w:val="2A5962" w:themeColor="accent3"/>
      <w:sz w:val="24"/>
      <w:szCs w:val="36"/>
      <w:lang w:val="en-US" w:eastAsia="nl-NL"/>
    </w:rPr>
  </w:style>
  <w:style w:type="character" w:customStyle="1" w:styleId="Heading3Char">
    <w:name w:val="Heading 3 Char"/>
    <w:basedOn w:val="DefaultParagraphFont"/>
    <w:link w:val="Heading3"/>
    <w:uiPriority w:val="9"/>
    <w:rsid w:val="00E0664C"/>
    <w:rPr>
      <w:rFonts w:eastAsiaTheme="majorEastAsia" w:cstheme="majorBidi"/>
      <w:b/>
      <w:sz w:val="20"/>
      <w:szCs w:val="24"/>
    </w:rPr>
  </w:style>
  <w:style w:type="paragraph" w:customStyle="1" w:styleId="DocumentInformation">
    <w:name w:val="Document_Information"/>
    <w:qFormat/>
    <w:rsid w:val="00E0664C"/>
    <w:pPr>
      <w:spacing w:after="60" w:line="240" w:lineRule="auto"/>
    </w:pPr>
    <w:rPr>
      <w:noProof/>
      <w:color w:val="3F3A31" w:themeColor="text1"/>
      <w:sz w:val="20"/>
      <w:szCs w:val="18"/>
      <w:lang w:val="en-US" w:eastAsia="nl-NL"/>
    </w:rPr>
  </w:style>
  <w:style w:type="paragraph" w:customStyle="1" w:styleId="DocumentTitle">
    <w:name w:val="Document_Title"/>
    <w:qFormat/>
    <w:rsid w:val="0076328E"/>
    <w:pPr>
      <w:spacing w:after="0" w:line="240" w:lineRule="auto"/>
    </w:pPr>
    <w:rPr>
      <w:rFonts w:asciiTheme="majorHAnsi" w:hAnsiTheme="majorHAnsi"/>
      <w:caps/>
      <w:color w:val="3F3A31" w:themeColor="text1"/>
      <w:sz w:val="96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664C"/>
    <w:rPr>
      <w:rFonts w:asciiTheme="majorHAnsi" w:eastAsiaTheme="majorEastAsia" w:hAnsiTheme="majorHAnsi" w:cstheme="majorBidi"/>
      <w:caps/>
      <w:sz w:val="3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0664C"/>
    <w:rPr>
      <w:rFonts w:asciiTheme="majorHAnsi" w:eastAsiaTheme="majorEastAsia" w:hAnsiTheme="majorHAnsi" w:cstheme="majorBidi"/>
      <w:caps/>
      <w:sz w:val="32"/>
      <w:szCs w:val="26"/>
    </w:rPr>
  </w:style>
  <w:style w:type="paragraph" w:styleId="Title">
    <w:name w:val="Title"/>
    <w:basedOn w:val="Normal"/>
    <w:next w:val="Normal"/>
    <w:link w:val="TitleChar"/>
    <w:uiPriority w:val="10"/>
    <w:rsid w:val="00D20576"/>
    <w:pPr>
      <w:spacing w:after="120"/>
    </w:pPr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D20576"/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paragraph" w:styleId="NoSpacing">
    <w:name w:val="No Spacing"/>
    <w:uiPriority w:val="1"/>
    <w:qFormat/>
    <w:rsid w:val="00E0664C"/>
    <w:pPr>
      <w:spacing w:after="0" w:line="276" w:lineRule="auto"/>
    </w:pPr>
    <w:rPr>
      <w:color w:val="242B30"/>
      <w:sz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0664C"/>
    <w:rPr>
      <w:vertAlign w:val="superscript"/>
    </w:rPr>
  </w:style>
  <w:style w:type="paragraph" w:customStyle="1" w:styleId="JDEPeetsFootnoteBoilerplate">
    <w:name w:val="JDEPeets Footnote &amp; Boilerplate"/>
    <w:basedOn w:val="Normal"/>
    <w:qFormat/>
    <w:rsid w:val="00E0664C"/>
    <w:pPr>
      <w:spacing w:after="120"/>
    </w:pPr>
    <w:rPr>
      <w:sz w:val="18"/>
      <w:szCs w:val="18"/>
    </w:rPr>
  </w:style>
  <w:style w:type="paragraph" w:styleId="ListParagraph">
    <w:name w:val="List Paragraph"/>
    <w:basedOn w:val="Normal"/>
    <w:uiPriority w:val="34"/>
    <w:qFormat/>
    <w:rsid w:val="00E0664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0664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664C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664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66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664C"/>
    <w:rPr>
      <w:b/>
      <w:bCs/>
      <w:sz w:val="20"/>
      <w:szCs w:val="20"/>
    </w:rPr>
  </w:style>
  <w:style w:type="character" w:styleId="Hyperlink">
    <w:name w:val="Hyperlink"/>
    <w:basedOn w:val="DefaultParagraphFont"/>
    <w:unhideWhenUsed/>
    <w:rsid w:val="00E0664C"/>
    <w:rPr>
      <w:color w:val="2A5962" w:themeColor="hyperlink"/>
      <w:u w:val="single"/>
    </w:rPr>
  </w:style>
  <w:style w:type="paragraph" w:customStyle="1" w:styleId="JDEPeetsH3">
    <w:name w:val="JDEPeets H3"/>
    <w:basedOn w:val="Normal"/>
    <w:qFormat/>
    <w:rsid w:val="00E0664C"/>
    <w:pPr>
      <w:spacing w:before="240" w:after="0" w:line="276" w:lineRule="auto"/>
    </w:pPr>
    <w:rPr>
      <w:rFonts w:ascii="Calibri" w:hAnsi="Calibri"/>
      <w:b/>
      <w:color w:val="242B30"/>
      <w:szCs w:val="16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A91C79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42F5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42F5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F64FC8"/>
    <w:rPr>
      <w:i/>
      <w:iCs/>
    </w:rPr>
  </w:style>
  <w:style w:type="paragraph" w:styleId="BodyText">
    <w:name w:val="Body Text"/>
    <w:basedOn w:val="Normal"/>
    <w:link w:val="BodyTextChar"/>
    <w:uiPriority w:val="99"/>
    <w:unhideWhenUsed/>
    <w:rsid w:val="00C96FF5"/>
    <w:pPr>
      <w:spacing w:after="0" w:line="264" w:lineRule="auto"/>
      <w:jc w:val="both"/>
    </w:pPr>
    <w:rPr>
      <w:i/>
      <w:iCs/>
      <w:color w:val="3F3A31" w:themeColor="text1"/>
      <w:sz w:val="18"/>
      <w:szCs w:val="18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C96FF5"/>
    <w:rPr>
      <w:i/>
      <w:iCs/>
      <w:color w:val="3F3A31" w:themeColor="text1"/>
      <w:sz w:val="18"/>
      <w:szCs w:val="18"/>
      <w:lang w:val="en-GB"/>
    </w:rPr>
  </w:style>
  <w:style w:type="paragraph" w:customStyle="1" w:styleId="Default">
    <w:name w:val="Default"/>
    <w:rsid w:val="0005337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057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4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474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80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8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8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0.png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hn.verdam\Downloads\JDE_External-News-Template_May-2021.dotx" TargetMode="External"/></Relationships>
</file>

<file path=word/theme/theme1.xml><?xml version="1.0" encoding="utf-8"?>
<a:theme xmlns:a="http://schemas.openxmlformats.org/drawingml/2006/main" name="Office Theme">
  <a:themeElements>
    <a:clrScheme name="JDE Peet's - 2021">
      <a:dk1>
        <a:srgbClr val="3F3A31"/>
      </a:dk1>
      <a:lt1>
        <a:srgbClr val="FCF9F4"/>
      </a:lt1>
      <a:dk2>
        <a:srgbClr val="8C7454"/>
      </a:dk2>
      <a:lt2>
        <a:srgbClr val="F7EEDC"/>
      </a:lt2>
      <a:accent1>
        <a:srgbClr val="849FA4"/>
      </a:accent1>
      <a:accent2>
        <a:srgbClr val="D3BA91"/>
      </a:accent2>
      <a:accent3>
        <a:srgbClr val="2A5962"/>
      </a:accent3>
      <a:accent4>
        <a:srgbClr val="A04830"/>
      </a:accent4>
      <a:accent5>
        <a:srgbClr val="CC902D"/>
      </a:accent5>
      <a:accent6>
        <a:srgbClr val="6B7C43"/>
      </a:accent6>
      <a:hlink>
        <a:srgbClr val="2A5962"/>
      </a:hlink>
      <a:folHlink>
        <a:srgbClr val="954F72"/>
      </a:folHlink>
    </a:clrScheme>
    <a:fontScheme name="JDEP">
      <a:majorFont>
        <a:latin typeface="Tw Cen MT Condensed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noFill/>
        <a:ln w="9525">
          <a:noFill/>
          <a:miter lim="800000"/>
          <a:headEnd/>
          <a:tailEnd/>
        </a:ln>
      </a:spPr>
      <a:bodyPr rot="0" vert="horz" wrap="square" lIns="0" tIns="45720" rIns="0" bIns="45720" anchor="t" anchorCtr="0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CD585F48F5F44395E011032B99D6E8" ma:contentTypeVersion="7" ma:contentTypeDescription="Create a new document." ma:contentTypeScope="" ma:versionID="9fd41f274bd58d03a72140be10298402">
  <xsd:schema xmlns:xsd="http://www.w3.org/2001/XMLSchema" xmlns:xs="http://www.w3.org/2001/XMLSchema" xmlns:p="http://schemas.microsoft.com/office/2006/metadata/properties" xmlns:ns2="a667bb23-1618-487d-8fb1-955e398cc226" targetNamespace="http://schemas.microsoft.com/office/2006/metadata/properties" ma:root="true" ma:fieldsID="768c4b5ecd50e0cab7b653473b425d39" ns2:_="">
    <xsd:import namespace="a667bb23-1618-487d-8fb1-955e398cc2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67bb23-1618-487d-8fb1-955e398cc2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?mso-contentType ?>
<SharedContentType xmlns="Microsoft.SharePoint.Taxonomy.ContentTypeSync" SourceId="00b5f185-b19a-4336-a4ec-f1b99802f1ef" ContentTypeId="0x01" PreviousValue="false"/>
</file>

<file path=customXml/itemProps1.xml><?xml version="1.0" encoding="utf-8"?>
<ds:datastoreItem xmlns:ds="http://schemas.openxmlformats.org/officeDocument/2006/customXml" ds:itemID="{AE5119D6-D6AD-4216-B412-AC4A1F2365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67bb23-1618-487d-8fb1-955e398cc2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276DB10-6158-46FA-A878-B25359B9275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4B0DCE4-2FCD-4EDD-A583-2CE8AFE7F7F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12463F6-848B-4522-A055-FF704D30DFEE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4943AC72-AAA1-47E1-8FA6-F816706E1BAF}">
  <ds:schemaRefs>
    <ds:schemaRef ds:uri="Microsoft.SharePoint.Taxonomy.ContentTypeSyn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JDE_External-News-Template_May-2021.dotx</Template>
  <TotalTime>98</TotalTime>
  <Pages>1</Pages>
  <Words>178</Words>
  <Characters>979</Characters>
  <Application>Microsoft Office Word</Application>
  <DocSecurity>0</DocSecurity>
  <Lines>8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Verdam, John</dc:creator>
  <cp:keywords/>
  <dc:description/>
  <cp:lastModifiedBy>Bakker, Bart</cp:lastModifiedBy>
  <cp:revision>5</cp:revision>
  <cp:lastPrinted>2021-06-23T13:54:00Z</cp:lastPrinted>
  <dcterms:created xsi:type="dcterms:W3CDTF">2023-01-27T10:23:00Z</dcterms:created>
  <dcterms:modified xsi:type="dcterms:W3CDTF">2023-01-27T11:59:00Z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malou.derooy@jdecoffee.com</vt:lpwstr>
  </property>
  <property fmtid="{D5CDD505-2E9C-101B-9397-08002B2CF9AE}" pid="5" name="MSIP_Label_6fd6a3f1-13ee-4193-aae5-4c5d46d7a876_SetDate">
    <vt:lpwstr>2021-05-17T10:54:05.4650207Z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Extended_MSFT_Method">
    <vt:lpwstr>Automatic</vt:lpwstr>
  </property>
  <property fmtid="{D5CDD505-2E9C-101B-9397-08002B2CF9AE}" pid="9" name="Sensitivity">
    <vt:lpwstr>Confidential</vt:lpwstr>
  </property>
  <property fmtid="{D5CDD505-2E9C-101B-9397-08002B2CF9AE}" pid="10" name="ContentTypeId">
    <vt:lpwstr>0x01010096CD585F48F5F44395E011032B99D6E8</vt:lpwstr>
  </property>
</Properties>
</file>