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6253271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6F75CD">
              <w:rPr>
                <w:bCs/>
                <w:lang w:val="en-GB"/>
              </w:rPr>
              <w:t>03 November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627266F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</w:t>
      </w:r>
      <w:r w:rsidR="00106D33">
        <w:rPr>
          <w:rFonts w:eastAsia="MS Mincho"/>
          <w:sz w:val="24"/>
          <w:szCs w:val="24"/>
          <w:lang w:val="en-GB"/>
        </w:rPr>
        <w:t>7</w:t>
      </w:r>
    </w:p>
    <w:p w14:paraId="2F4778FB" w14:textId="07D9C7BA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157CE">
        <w:rPr>
          <w:i/>
          <w:iCs/>
          <w:color w:val="3F3A31" w:themeColor="text1"/>
          <w:sz w:val="24"/>
          <w:szCs w:val="24"/>
          <w:lang w:val="en-GB"/>
        </w:rPr>
        <w:t>SOUL 10-12-Barista</w:t>
      </w:r>
    </w:p>
    <w:p w14:paraId="25935648" w14:textId="29366487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 xml:space="preserve">New media packages;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63803956" w14:textId="08B3BFA1" w:rsidR="002C0776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With this service memo I want to inform you that on JDE support </w:t>
      </w:r>
      <w:r w:rsidR="00632A00">
        <w:rPr>
          <w:color w:val="3F3A31" w:themeColor="text1"/>
          <w:lang w:val="en-GB"/>
        </w:rPr>
        <w:t>n</w:t>
      </w:r>
      <w:r>
        <w:rPr>
          <w:color w:val="3F3A31" w:themeColor="text1"/>
          <w:lang w:val="en-GB"/>
        </w:rPr>
        <w:t>ext items are published:</w:t>
      </w:r>
    </w:p>
    <w:p w14:paraId="2C31BE54" w14:textId="0B5F5FF5" w:rsidR="00C157CE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64F0E4E6" w14:textId="1BFFCA6A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Media packages </w:t>
      </w:r>
      <w:r w:rsidR="002802B0">
        <w:rPr>
          <w:color w:val="3F3A31" w:themeColor="text1"/>
          <w:lang w:val="en-GB"/>
        </w:rPr>
        <w:t>with</w:t>
      </w:r>
      <w:r w:rsidR="006F75CD">
        <w:rPr>
          <w:color w:val="3F3A31" w:themeColor="text1"/>
          <w:lang w:val="en-GB"/>
        </w:rPr>
        <w:t xml:space="preserve"> </w:t>
      </w:r>
      <w:r w:rsidR="002802B0">
        <w:rPr>
          <w:color w:val="3F3A31" w:themeColor="text1"/>
          <w:lang w:val="en-GB"/>
        </w:rPr>
        <w:t>video changed;</w:t>
      </w:r>
    </w:p>
    <w:p w14:paraId="3F0502A0" w14:textId="7232E5D4" w:rsidR="002802B0" w:rsidRDefault="00EC299C" w:rsidP="002802B0">
      <w:pPr>
        <w:pStyle w:val="Header"/>
        <w:spacing w:after="0" w:line="264" w:lineRule="auto"/>
        <w:ind w:left="1440"/>
        <w:jc w:val="both"/>
        <w:rPr>
          <w:color w:val="3F3A31" w:themeColor="text1"/>
          <w:lang w:val="en-GB"/>
        </w:rPr>
      </w:pPr>
      <w:r>
        <w:rPr>
          <w:noProof/>
        </w:rPr>
        <w:drawing>
          <wp:inline distT="0" distB="0" distL="0" distR="0" wp14:anchorId="25A7EFB3" wp14:editId="36A37F45">
            <wp:extent cx="3629025" cy="11906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62902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5D898" w14:textId="02E2F672" w:rsidR="00C157CE" w:rsidRDefault="00C157CE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81521DE" w14:textId="24E1AB72" w:rsidR="00C157CE" w:rsidRPr="003D0D2E" w:rsidRDefault="006F75CD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These media packages are updated because of size video.</w:t>
      </w:r>
    </w:p>
    <w:p w14:paraId="492472D5" w14:textId="77777777" w:rsidR="002C0776" w:rsidRPr="003D0D2E" w:rsidRDefault="002C0776" w:rsidP="002C0776">
      <w:pPr>
        <w:spacing w:after="0" w:line="264" w:lineRule="auto"/>
        <w:jc w:val="both"/>
        <w:rPr>
          <w:color w:val="3F3A31" w:themeColor="text1"/>
          <w:lang w:val="en-GB"/>
        </w:rPr>
      </w:pPr>
    </w:p>
    <w:p w14:paraId="16562003" w14:textId="0AD420AD" w:rsidR="002C0776" w:rsidRPr="003D0D2E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0116C346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14E000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8644E8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106D33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06D33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B0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A4A03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C3C12"/>
    <w:rsid w:val="006C3D6C"/>
    <w:rsid w:val="006D4D88"/>
    <w:rsid w:val="006F18BB"/>
    <w:rsid w:val="006F32C1"/>
    <w:rsid w:val="006F75CD"/>
    <w:rsid w:val="00710FBA"/>
    <w:rsid w:val="00716D1D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3574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C299C"/>
    <w:rsid w:val="00EF0DB1"/>
    <w:rsid w:val="00EF38E9"/>
    <w:rsid w:val="00EF502F"/>
    <w:rsid w:val="00F042F5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36</TotalTime>
  <Pages>1</Pages>
  <Words>51</Words>
  <Characters>283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2022-11-03T14:21:00Z</dcterms:created>
  <dcterms:modified xsi:type="dcterms:W3CDTF">2022-11-03T15:50:00Z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