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CF9F4" w:themeColor="background1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7AA302F5" w:rsidR="007B2B5A" w:rsidRPr="003D0D2E" w:rsidRDefault="00B021B5" w:rsidP="00474577">
            <w:pPr>
              <w:pStyle w:val="DocumentTitle"/>
              <w:jc w:val="right"/>
              <w:rPr>
                <w:sz w:val="84"/>
                <w:szCs w:val="84"/>
                <w:lang w:val="en-GB"/>
              </w:rPr>
            </w:pPr>
            <w:r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0883C6EA" w:rsidR="007B2B5A" w:rsidRPr="003D0D2E" w:rsidRDefault="00E036E2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 xml:space="preserve"> </w:t>
            </w:r>
            <w:r w:rsidR="00B021B5">
              <w:rPr>
                <w:bCs/>
                <w:lang w:val="en-GB"/>
              </w:rPr>
              <w:t xml:space="preserve"> </w:t>
            </w:r>
            <w:r w:rsidR="00DC3574">
              <w:rPr>
                <w:bCs/>
                <w:lang w:val="en-GB"/>
              </w:rPr>
              <w:t>09</w:t>
            </w:r>
            <w:r w:rsidR="00C157CE">
              <w:rPr>
                <w:bCs/>
                <w:lang w:val="en-GB"/>
              </w:rPr>
              <w:t xml:space="preserve"> </w:t>
            </w:r>
            <w:r w:rsidR="00DC3574">
              <w:rPr>
                <w:bCs/>
                <w:lang w:val="en-GB"/>
              </w:rPr>
              <w:t>June</w:t>
            </w:r>
            <w:r w:rsidR="00B021B5">
              <w:rPr>
                <w:bCs/>
                <w:lang w:val="en-GB"/>
              </w:rPr>
              <w:t xml:space="preserve"> </w:t>
            </w:r>
            <w:r>
              <w:rPr>
                <w:bCs/>
                <w:lang w:val="en-GB"/>
              </w:rPr>
              <w:t>20</w:t>
            </w:r>
            <w:r w:rsidR="00B021B5">
              <w:rPr>
                <w:bCs/>
                <w:lang w:val="en-GB"/>
              </w:rPr>
              <w:t>2</w:t>
            </w:r>
            <w:r>
              <w:rPr>
                <w:bCs/>
                <w:lang w:val="en-GB"/>
              </w:rPr>
              <w:t>2</w:t>
            </w:r>
          </w:p>
        </w:tc>
      </w:tr>
    </w:tbl>
    <w:p w14:paraId="743FADAD" w14:textId="77777777" w:rsidR="0076328E" w:rsidRDefault="0076328E" w:rsidP="00303CC3">
      <w:pPr>
        <w:spacing w:after="0" w:line="264" w:lineRule="auto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44A9370E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2022-0</w:t>
      </w:r>
      <w:r w:rsidR="00DC3574">
        <w:rPr>
          <w:rFonts w:eastAsia="MS Mincho"/>
          <w:sz w:val="24"/>
          <w:szCs w:val="24"/>
          <w:lang w:val="en-GB"/>
        </w:rPr>
        <w:t>2</w:t>
      </w:r>
    </w:p>
    <w:p w14:paraId="2F4778FB" w14:textId="07D9C7BA" w:rsidR="002C0776" w:rsidRPr="00F36B04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C157CE">
        <w:rPr>
          <w:i/>
          <w:iCs/>
          <w:color w:val="3F3A31" w:themeColor="text1"/>
          <w:sz w:val="24"/>
          <w:szCs w:val="24"/>
          <w:lang w:val="en-GB"/>
        </w:rPr>
        <w:t>SOUL 10-12-Barista</w:t>
      </w:r>
    </w:p>
    <w:p w14:paraId="25935648" w14:textId="2B69C9BF" w:rsidR="00E036E2" w:rsidRDefault="00E036E2" w:rsidP="00C157CE">
      <w:pPr>
        <w:spacing w:after="0" w:line="264" w:lineRule="auto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Pr="00E036E2">
        <w:rPr>
          <w:rFonts w:eastAsia="MS Mincho"/>
          <w:sz w:val="24"/>
          <w:szCs w:val="24"/>
          <w:lang w:val="en-GB"/>
        </w:rPr>
        <w:tab/>
      </w:r>
      <w:r w:rsidR="00C157CE">
        <w:rPr>
          <w:rFonts w:eastAsia="MS Mincho"/>
          <w:sz w:val="24"/>
          <w:szCs w:val="24"/>
          <w:lang w:val="en-GB"/>
        </w:rPr>
        <w:t xml:space="preserve">New media packages; User manual media packages; </w:t>
      </w:r>
      <w:r w:rsidR="00C157CE">
        <w:rPr>
          <w:rFonts w:eastAsia="MS Mincho"/>
          <w:sz w:val="24"/>
          <w:szCs w:val="24"/>
          <w:lang w:val="en-GB"/>
        </w:rPr>
        <w:br/>
        <w:t xml:space="preserve"> </w:t>
      </w:r>
      <w:r w:rsidR="00C157CE">
        <w:rPr>
          <w:rFonts w:eastAsia="MS Mincho"/>
          <w:sz w:val="24"/>
          <w:szCs w:val="24"/>
          <w:lang w:val="en-GB"/>
        </w:rPr>
        <w:tab/>
      </w:r>
      <w:r w:rsidR="00C157CE">
        <w:rPr>
          <w:rFonts w:eastAsia="MS Mincho"/>
          <w:sz w:val="24"/>
          <w:szCs w:val="24"/>
          <w:lang w:val="en-GB"/>
        </w:rPr>
        <w:tab/>
      </w:r>
      <w:r w:rsidR="00C157CE">
        <w:rPr>
          <w:rFonts w:eastAsia="MS Mincho"/>
          <w:sz w:val="24"/>
          <w:szCs w:val="24"/>
          <w:lang w:val="en-GB"/>
        </w:rPr>
        <w:tab/>
        <w:t xml:space="preserve">only SOUL Barista: Recipe files; </w:t>
      </w:r>
    </w:p>
    <w:p w14:paraId="394D4FFE" w14:textId="3A41806C" w:rsidR="00E036E2" w:rsidRPr="00E036E2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F69EB57" w14:textId="77777777" w:rsidR="00E036E2" w:rsidRPr="003D554D" w:rsidRDefault="00E036E2" w:rsidP="00E036E2">
      <w:pPr>
        <w:spacing w:after="0" w:line="264" w:lineRule="auto"/>
        <w:rPr>
          <w:i/>
          <w:iCs/>
          <w:color w:val="3F3A31" w:themeColor="text1"/>
          <w:sz w:val="24"/>
          <w:szCs w:val="24"/>
          <w:lang w:val="en-GB"/>
        </w:rPr>
      </w:pPr>
    </w:p>
    <w:p w14:paraId="63F906A1" w14:textId="77777777" w:rsidR="002C0776" w:rsidRPr="003D0D2E" w:rsidRDefault="002C0776" w:rsidP="002C0776">
      <w:pPr>
        <w:spacing w:after="0" w:line="264" w:lineRule="auto"/>
        <w:jc w:val="center"/>
        <w:rPr>
          <w:color w:val="3F3A31" w:themeColor="text1"/>
          <w:lang w:val="en-GB"/>
        </w:rPr>
      </w:pPr>
    </w:p>
    <w:p w14:paraId="63803956" w14:textId="08B3BFA1" w:rsidR="002C0776" w:rsidRDefault="00C157CE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 xml:space="preserve">With this service memo I want to inform you that on JDE support </w:t>
      </w:r>
      <w:r w:rsidR="00632A00">
        <w:rPr>
          <w:color w:val="3F3A31" w:themeColor="text1"/>
          <w:lang w:val="en-GB"/>
        </w:rPr>
        <w:t>n</w:t>
      </w:r>
      <w:r>
        <w:rPr>
          <w:color w:val="3F3A31" w:themeColor="text1"/>
          <w:lang w:val="en-GB"/>
        </w:rPr>
        <w:t>ext items are published:</w:t>
      </w:r>
    </w:p>
    <w:p w14:paraId="2C31BE54" w14:textId="0B5F5FF5" w:rsidR="00C157CE" w:rsidRDefault="00C157CE" w:rsidP="002C0776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64F0E4E6" w14:textId="08743E17" w:rsidR="00C157CE" w:rsidRDefault="00C157CE" w:rsidP="00C157CE">
      <w:pPr>
        <w:pStyle w:val="Header"/>
        <w:numPr>
          <w:ilvl w:val="0"/>
          <w:numId w:val="2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Media packages V</w:t>
      </w:r>
      <w:r w:rsidR="00DC3574">
        <w:rPr>
          <w:color w:val="3F3A31" w:themeColor="text1"/>
          <w:lang w:val="en-GB"/>
        </w:rPr>
        <w:t>3</w:t>
      </w:r>
    </w:p>
    <w:p w14:paraId="1CE92968" w14:textId="0D537364" w:rsidR="00C157CE" w:rsidRDefault="00C157CE" w:rsidP="00C157CE">
      <w:pPr>
        <w:pStyle w:val="Header"/>
        <w:numPr>
          <w:ilvl w:val="0"/>
          <w:numId w:val="2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User manual how to change media packages V</w:t>
      </w:r>
      <w:r w:rsidR="00DC3574">
        <w:rPr>
          <w:color w:val="3F3A31" w:themeColor="text1"/>
          <w:lang w:val="en-GB"/>
        </w:rPr>
        <w:t>3</w:t>
      </w:r>
    </w:p>
    <w:p w14:paraId="6CB28053" w14:textId="6714322D" w:rsidR="00C157CE" w:rsidRDefault="00C157CE" w:rsidP="00C157CE">
      <w:pPr>
        <w:pStyle w:val="Header"/>
        <w:numPr>
          <w:ilvl w:val="0"/>
          <w:numId w:val="2"/>
        </w:numPr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Recipe files for SOUL Barista</w:t>
      </w:r>
    </w:p>
    <w:p w14:paraId="0CD5D898" w14:textId="02E2F672" w:rsidR="00C157CE" w:rsidRDefault="00C157CE" w:rsidP="00C157CE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</w:p>
    <w:p w14:paraId="581521DE" w14:textId="514B1A42" w:rsidR="00C157CE" w:rsidRPr="003D0D2E" w:rsidRDefault="00C157CE" w:rsidP="00C157CE">
      <w:pPr>
        <w:pStyle w:val="Header"/>
        <w:spacing w:after="0" w:line="264" w:lineRule="auto"/>
        <w:jc w:val="both"/>
        <w:rPr>
          <w:color w:val="3F3A31" w:themeColor="text1"/>
          <w:lang w:val="en-GB"/>
        </w:rPr>
      </w:pPr>
      <w:r>
        <w:rPr>
          <w:color w:val="3F3A31" w:themeColor="text1"/>
          <w:lang w:val="en-GB"/>
        </w:rPr>
        <w:t>All above is updated so it is compatible with old and new software</w:t>
      </w:r>
      <w:r w:rsidR="00632A00">
        <w:rPr>
          <w:color w:val="3F3A31" w:themeColor="text1"/>
          <w:lang w:val="en-GB"/>
        </w:rPr>
        <w:t xml:space="preserve"> and some small additions to back grounds. For details see the version control document in the ZIP of the media package</w:t>
      </w:r>
      <w:r>
        <w:rPr>
          <w:color w:val="3F3A31" w:themeColor="text1"/>
          <w:lang w:val="en-GB"/>
        </w:rPr>
        <w:t>.</w:t>
      </w:r>
    </w:p>
    <w:p w14:paraId="492472D5" w14:textId="77777777" w:rsidR="002C0776" w:rsidRPr="003D0D2E" w:rsidRDefault="002C0776" w:rsidP="002C0776">
      <w:pPr>
        <w:spacing w:after="0" w:line="264" w:lineRule="auto"/>
        <w:jc w:val="both"/>
        <w:rPr>
          <w:color w:val="3F3A31" w:themeColor="text1"/>
          <w:lang w:val="en-GB"/>
        </w:rPr>
      </w:pPr>
    </w:p>
    <w:p w14:paraId="16562003" w14:textId="0AD420AD" w:rsidR="002C0776" w:rsidRPr="003D0D2E" w:rsidRDefault="002C0776" w:rsidP="00E036E2">
      <w:pPr>
        <w:spacing w:after="0" w:line="264" w:lineRule="auto"/>
        <w:rPr>
          <w:color w:val="3F3A31" w:themeColor="text1"/>
          <w:lang w:val="en-GB"/>
        </w:rPr>
      </w:pPr>
    </w:p>
    <w:p w14:paraId="0116C346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14E000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8644E8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B25A6FA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3E838A0E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7540EA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EC224A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904352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1777B3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FBE1430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A196C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C5BA1E1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425E1685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2E92C7B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0051B7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EFC59FB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6214EEA3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813D82D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0C5924F2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52EB0F49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p w14:paraId="1EB64647" w14:textId="77777777" w:rsidR="002C0776" w:rsidRDefault="002C0776" w:rsidP="002C0776">
      <w:pPr>
        <w:spacing w:after="0" w:line="264" w:lineRule="auto"/>
        <w:jc w:val="both"/>
        <w:rPr>
          <w:lang w:val="en-GB"/>
        </w:rPr>
      </w:pPr>
    </w:p>
    <w:sectPr w:rsidR="002C0776" w:rsidSect="002C0776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C4CCB3" w14:textId="77777777" w:rsidR="00B021B5" w:rsidRDefault="00B021B5" w:rsidP="00983468">
      <w:r>
        <w:separator/>
      </w:r>
    </w:p>
  </w:endnote>
  <w:endnote w:type="continuationSeparator" w:id="0">
    <w:p w14:paraId="541A08FB" w14:textId="77777777" w:rsidR="00B021B5" w:rsidRDefault="00B021B5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A1394" w14:textId="77777777" w:rsidR="00C803C5" w:rsidRDefault="00C803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BE34F7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3ADE2F65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3442469" cy="995132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442469" cy="995132"/>
                        <a:chOff x="0" y="0"/>
                        <a:chExt cx="3442469" cy="995132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t="49307"/>
                        <a:stretch/>
                      </pic:blipFill>
                      <pic:spPr bwMode="auto">
                        <a:xfrm>
                          <a:off x="1182216" y="223138"/>
                          <a:ext cx="2260253" cy="7719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0E351C55" id="Group 8" o:spid="_x0000_s1026" style="position:absolute;margin-left:0;margin-top:699.1pt;width:271.05pt;height:78.35pt;z-index:-251622400;mso-position-horizontal:center;mso-position-horizontal-relative:margin;mso-position-vertical-relative:margin;mso-width-relative:margin" coordsize="34424,995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1822;top:2231;width:22602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">
                <v:imagedata r:id="rId2" o:title="" croptop="32314f" cropleft="24154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3F3A31" w:themeColor="text1"/>
        </w:rPr>
      </w:sdtEndPr>
      <w:sdtContent>
        <w:r w:rsidR="004B1341">
          <w:rPr>
            <w:color w:val="3F3A31" w:themeColor="text1"/>
            <w:sz w:val="18"/>
            <w:szCs w:val="20"/>
          </w:rPr>
          <w:t>Name:</w:t>
        </w:r>
        <w:r w:rsidR="00C803C5">
          <w:rPr>
            <w:color w:val="3F3A31" w:themeColor="text1"/>
            <w:sz w:val="18"/>
            <w:szCs w:val="20"/>
          </w:rPr>
          <w:t xml:space="preserve"> Bart Bakker</w:t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  <w:r w:rsidR="004B1341">
          <w:rPr>
            <w:color w:val="3F3A31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29419E" w14:textId="77777777" w:rsidR="00B021B5" w:rsidRDefault="00B021B5" w:rsidP="00983468">
      <w:bookmarkStart w:id="0" w:name="_Hlk71893315"/>
      <w:bookmarkEnd w:id="0"/>
      <w:r>
        <w:separator/>
      </w:r>
    </w:p>
  </w:footnote>
  <w:footnote w:type="continuationSeparator" w:id="0">
    <w:p w14:paraId="6D199197" w14:textId="77777777" w:rsidR="00B021B5" w:rsidRDefault="00B021B5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F28634" w14:textId="77777777" w:rsidR="00C803C5" w:rsidRDefault="00C803C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7777777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Style w:val="TitleChar"/>
      </w:rPr>
      <w:t>company news</w:t>
    </w:r>
    <w:r w:rsidR="00930FF3">
      <w:rPr>
        <w:rStyle w:val="TitleChar"/>
      </w:rPr>
      <w:br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98EB3B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chemeClr val="bg2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A1B34DB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7eedc [3214]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50430"/>
    <w:rsid w:val="000760D2"/>
    <w:rsid w:val="000B45A0"/>
    <w:rsid w:val="00112A8F"/>
    <w:rsid w:val="00114B08"/>
    <w:rsid w:val="001158A2"/>
    <w:rsid w:val="00145D3B"/>
    <w:rsid w:val="00163F3F"/>
    <w:rsid w:val="00165103"/>
    <w:rsid w:val="00170BFC"/>
    <w:rsid w:val="001902C2"/>
    <w:rsid w:val="001B6DE9"/>
    <w:rsid w:val="001E074E"/>
    <w:rsid w:val="001F4B68"/>
    <w:rsid w:val="00204B3F"/>
    <w:rsid w:val="00231D34"/>
    <w:rsid w:val="00241AF9"/>
    <w:rsid w:val="00254CCC"/>
    <w:rsid w:val="002802C0"/>
    <w:rsid w:val="00282361"/>
    <w:rsid w:val="00282A60"/>
    <w:rsid w:val="00292A4D"/>
    <w:rsid w:val="002A7A78"/>
    <w:rsid w:val="002C0776"/>
    <w:rsid w:val="002F2F9F"/>
    <w:rsid w:val="00303CC3"/>
    <w:rsid w:val="00333213"/>
    <w:rsid w:val="00351B11"/>
    <w:rsid w:val="0037730A"/>
    <w:rsid w:val="00385EA5"/>
    <w:rsid w:val="003976DF"/>
    <w:rsid w:val="003B4651"/>
    <w:rsid w:val="003D0D2E"/>
    <w:rsid w:val="003D554D"/>
    <w:rsid w:val="003D5A63"/>
    <w:rsid w:val="003E0F13"/>
    <w:rsid w:val="004450DC"/>
    <w:rsid w:val="004610E4"/>
    <w:rsid w:val="00474577"/>
    <w:rsid w:val="004B08DC"/>
    <w:rsid w:val="004B1341"/>
    <w:rsid w:val="004E52DC"/>
    <w:rsid w:val="00502C06"/>
    <w:rsid w:val="00526E98"/>
    <w:rsid w:val="00535043"/>
    <w:rsid w:val="00544E7D"/>
    <w:rsid w:val="005B0F9D"/>
    <w:rsid w:val="005B6641"/>
    <w:rsid w:val="005D6A85"/>
    <w:rsid w:val="005F4A78"/>
    <w:rsid w:val="0060245A"/>
    <w:rsid w:val="0062449B"/>
    <w:rsid w:val="006246AE"/>
    <w:rsid w:val="00630903"/>
    <w:rsid w:val="00630E7E"/>
    <w:rsid w:val="00632A00"/>
    <w:rsid w:val="006C3C12"/>
    <w:rsid w:val="006C3D6C"/>
    <w:rsid w:val="006D4D88"/>
    <w:rsid w:val="006F18BB"/>
    <w:rsid w:val="006F32C1"/>
    <w:rsid w:val="00710FBA"/>
    <w:rsid w:val="00716D1D"/>
    <w:rsid w:val="00736364"/>
    <w:rsid w:val="007437B7"/>
    <w:rsid w:val="00761744"/>
    <w:rsid w:val="00762E73"/>
    <w:rsid w:val="0076328E"/>
    <w:rsid w:val="007653FE"/>
    <w:rsid w:val="007829EC"/>
    <w:rsid w:val="007A15AC"/>
    <w:rsid w:val="007B2B5A"/>
    <w:rsid w:val="007C281B"/>
    <w:rsid w:val="00805EA0"/>
    <w:rsid w:val="008824BA"/>
    <w:rsid w:val="008838B2"/>
    <w:rsid w:val="008E04AE"/>
    <w:rsid w:val="00905A55"/>
    <w:rsid w:val="009121A3"/>
    <w:rsid w:val="009306B3"/>
    <w:rsid w:val="00930FF3"/>
    <w:rsid w:val="00967187"/>
    <w:rsid w:val="00983468"/>
    <w:rsid w:val="009A3F9B"/>
    <w:rsid w:val="009C7CA4"/>
    <w:rsid w:val="009D78C3"/>
    <w:rsid w:val="009E3774"/>
    <w:rsid w:val="009F3B77"/>
    <w:rsid w:val="00A21AC5"/>
    <w:rsid w:val="00A3365C"/>
    <w:rsid w:val="00A35569"/>
    <w:rsid w:val="00A50022"/>
    <w:rsid w:val="00A53EDC"/>
    <w:rsid w:val="00A86A7E"/>
    <w:rsid w:val="00A91C79"/>
    <w:rsid w:val="00A93B5A"/>
    <w:rsid w:val="00AC0597"/>
    <w:rsid w:val="00AC1075"/>
    <w:rsid w:val="00AD7D54"/>
    <w:rsid w:val="00AE68C0"/>
    <w:rsid w:val="00B021B5"/>
    <w:rsid w:val="00B1719A"/>
    <w:rsid w:val="00B27B40"/>
    <w:rsid w:val="00B32610"/>
    <w:rsid w:val="00B331A8"/>
    <w:rsid w:val="00B419E3"/>
    <w:rsid w:val="00B42277"/>
    <w:rsid w:val="00BA4D0B"/>
    <w:rsid w:val="00BC70A7"/>
    <w:rsid w:val="00BE34F7"/>
    <w:rsid w:val="00BF18B8"/>
    <w:rsid w:val="00BF2691"/>
    <w:rsid w:val="00BF560A"/>
    <w:rsid w:val="00C03EB6"/>
    <w:rsid w:val="00C157CE"/>
    <w:rsid w:val="00C25FA7"/>
    <w:rsid w:val="00C778A8"/>
    <w:rsid w:val="00C803C5"/>
    <w:rsid w:val="00C84AD6"/>
    <w:rsid w:val="00C91371"/>
    <w:rsid w:val="00C96FF5"/>
    <w:rsid w:val="00CA100F"/>
    <w:rsid w:val="00CA3F0F"/>
    <w:rsid w:val="00CB2C50"/>
    <w:rsid w:val="00CB7FF5"/>
    <w:rsid w:val="00D025F9"/>
    <w:rsid w:val="00D03025"/>
    <w:rsid w:val="00D110ED"/>
    <w:rsid w:val="00D20576"/>
    <w:rsid w:val="00D32A8A"/>
    <w:rsid w:val="00D625AF"/>
    <w:rsid w:val="00D675FF"/>
    <w:rsid w:val="00D802F9"/>
    <w:rsid w:val="00DB21AA"/>
    <w:rsid w:val="00DC2CB6"/>
    <w:rsid w:val="00DC3574"/>
    <w:rsid w:val="00DC4879"/>
    <w:rsid w:val="00DE3BEA"/>
    <w:rsid w:val="00DE46E8"/>
    <w:rsid w:val="00DF7064"/>
    <w:rsid w:val="00E036E2"/>
    <w:rsid w:val="00E0664C"/>
    <w:rsid w:val="00E26B57"/>
    <w:rsid w:val="00E507C4"/>
    <w:rsid w:val="00E664D3"/>
    <w:rsid w:val="00E66997"/>
    <w:rsid w:val="00E87244"/>
    <w:rsid w:val="00EF0DB1"/>
    <w:rsid w:val="00EF38E9"/>
    <w:rsid w:val="00EF502F"/>
    <w:rsid w:val="00F042F5"/>
    <w:rsid w:val="00F36B04"/>
    <w:rsid w:val="00F64FC8"/>
    <w:rsid w:val="00F71484"/>
    <w:rsid w:val="00F72FE6"/>
    <w:rsid w:val="00FA352E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2A5962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3F3A31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3F3A31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3F3A31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2A5962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3F3A31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3F3A31" w:themeColor="text1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JDE Peet's - 2021">
      <a:dk1>
        <a:srgbClr val="3F3A31"/>
      </a:dk1>
      <a:lt1>
        <a:srgbClr val="FCF9F4"/>
      </a:lt1>
      <a:dk2>
        <a:srgbClr val="8C7454"/>
      </a:dk2>
      <a:lt2>
        <a:srgbClr val="F7EEDC"/>
      </a:lt2>
      <a:accent1>
        <a:srgbClr val="849FA4"/>
      </a:accent1>
      <a:accent2>
        <a:srgbClr val="D3BA91"/>
      </a:accent2>
      <a:accent3>
        <a:srgbClr val="2A5962"/>
      </a:accent3>
      <a:accent4>
        <a:srgbClr val="A04830"/>
      </a:accent4>
      <a:accent5>
        <a:srgbClr val="CC902D"/>
      </a:accent5>
      <a:accent6>
        <a:srgbClr val="6B7C43"/>
      </a:accent6>
      <a:hlink>
        <a:srgbClr val="2A5962"/>
      </a:hlink>
      <a:folHlink>
        <a:srgbClr val="954F72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SharedContentType xmlns="Microsoft.SharePoint.Taxonomy.ContentTypeSync" SourceId="00b5f185-b19a-4336-a4ec-f1b99802f1ef" ContentTypeId="0x01" PreviousValue="false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156</TotalTime>
  <Pages>1</Pages>
  <Words>89</Words>
  <Characters>493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4</cp:revision>
  <cp:lastPrinted>2021-06-23T13:54:00Z</cp:lastPrinted>
  <dcterms:created xsi:type="dcterms:W3CDTF">2022-06-09T07:19:00Z</dcterms:created>
  <dcterms:modified xsi:type="dcterms:W3CDTF">2022-06-09T09:55:00Z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