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9F2E7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C98E185" w:rsidR="007B2B5A" w:rsidRPr="003D0D2E" w:rsidRDefault="008E7BEC" w:rsidP="008E7BEC">
            <w:pPr>
              <w:pStyle w:val="DocumentTitle"/>
              <w:tabs>
                <w:tab w:val="center" w:pos="4769"/>
                <w:tab w:val="right" w:pos="9539"/>
              </w:tabs>
              <w:rPr>
                <w:sz w:val="84"/>
                <w:szCs w:val="84"/>
                <w:lang w:val="en-GB"/>
              </w:rPr>
            </w:pPr>
            <w:r>
              <w:rPr>
                <w:sz w:val="84"/>
                <w:szCs w:val="84"/>
                <w:lang w:val="en-GB"/>
              </w:rPr>
              <w:tab/>
            </w:r>
            <w:r>
              <w:rPr>
                <w:sz w:val="84"/>
                <w:szCs w:val="84"/>
                <w:lang w:val="en-GB"/>
              </w:rPr>
              <w:tab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B021B5" w:rsidRPr="00B021B5">
              <w:rPr>
                <w:sz w:val="84"/>
                <w:szCs w:val="84"/>
                <w:lang w:val="en-GB"/>
              </w:rPr>
              <w:t xml:space="preserve">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1174BB62" w:rsidR="007B2B5A" w:rsidRPr="003D0D2E" w:rsidRDefault="00A51737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17-02-2025</w:t>
            </w:r>
          </w:p>
        </w:tc>
      </w:tr>
    </w:tbl>
    <w:p w14:paraId="743FADAD" w14:textId="77777777" w:rsidR="0076328E" w:rsidRDefault="0076328E" w:rsidP="008E7BEC">
      <w:pPr>
        <w:spacing w:after="0" w:line="264" w:lineRule="auto"/>
        <w:jc w:val="center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25935648" w14:textId="62BEE5CF" w:rsidR="00E036E2" w:rsidRPr="004E2845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E95266">
        <w:rPr>
          <w:rFonts w:eastAsia="MS Mincho"/>
          <w:szCs w:val="20"/>
          <w:lang w:val="en-GB"/>
        </w:rPr>
        <w:t>Touch screen Soul 10-12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74D75D86" w14:textId="70AC5BC3" w:rsidR="009010D6" w:rsidRDefault="00E95266" w:rsidP="004C7CD3">
      <w:pPr>
        <w:rPr>
          <w:lang w:val="en-GB"/>
        </w:rPr>
      </w:pPr>
      <w:r>
        <w:rPr>
          <w:lang w:val="en-GB"/>
        </w:rPr>
        <w:t>This touch screen got a new LED strip</w:t>
      </w:r>
      <w:r w:rsidR="00293413">
        <w:rPr>
          <w:lang w:val="en-GB"/>
        </w:rPr>
        <w:t>.</w:t>
      </w:r>
    </w:p>
    <w:p w14:paraId="58F62466" w14:textId="0A417311" w:rsidR="00293413" w:rsidRDefault="00293413" w:rsidP="004C7CD3">
      <w:pPr>
        <w:rPr>
          <w:lang w:val="en-GB"/>
        </w:rPr>
      </w:pPr>
      <w:r>
        <w:rPr>
          <w:lang w:val="en-GB"/>
        </w:rPr>
        <w:t>Works as new.</w:t>
      </w:r>
    </w:p>
    <w:p w14:paraId="5D4BBDBF" w14:textId="2714307D" w:rsidR="00293413" w:rsidRDefault="00293413" w:rsidP="004C7CD3">
      <w:pPr>
        <w:rPr>
          <w:lang w:val="en-GB"/>
        </w:rPr>
      </w:pPr>
      <w:r>
        <w:rPr>
          <w:lang w:val="en-GB"/>
        </w:rPr>
        <w:t>Only a software update is needed.</w:t>
      </w:r>
    </w:p>
    <w:sectPr w:rsidR="00293413" w:rsidSect="002C0776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08D552" w14:textId="77777777" w:rsidR="00EB2761" w:rsidRDefault="00EB2761" w:rsidP="00983468">
      <w:r>
        <w:separator/>
      </w:r>
    </w:p>
  </w:endnote>
  <w:endnote w:type="continuationSeparator" w:id="0">
    <w:p w14:paraId="4363923E" w14:textId="77777777" w:rsidR="00EB2761" w:rsidRDefault="00EB2761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293413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22AD63D4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2489835" cy="1039326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835" cy="1039326"/>
                        <a:chOff x="0" y="0"/>
                        <a:chExt cx="2489835" cy="1039326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5409" t="49305" r="3" b="6"/>
                        <a:stretch/>
                      </pic:blipFill>
                      <pic:spPr bwMode="auto">
                        <a:xfrm>
                          <a:off x="1609725" y="267399"/>
                          <a:ext cx="880110" cy="771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10BFD6A" id="Group 8" o:spid="_x0000_s1026" style="position:absolute;margin-left:0;margin-top:699.1pt;width:196.05pt;height:81.85pt;z-index:-251622400;mso-position-horizontal:center;mso-position-horizontal-relative:margin;mso-position-vertical-relative:margin;mso-width-relative:margin;mso-height-relative:margin" coordsize="24898,103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6097;top:2673;width:8801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">
                <v:imagedata r:id="rId2" o:title="" croptop="32313f" cropbottom="4f" cropleft="49420f" cropright="2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000000" w:themeColor="text1"/>
        </w:rPr>
      </w:sdtEndPr>
      <w:sdtContent>
        <w:r w:rsidR="004B1341">
          <w:rPr>
            <w:color w:val="000000" w:themeColor="text1"/>
            <w:sz w:val="18"/>
            <w:szCs w:val="20"/>
          </w:rPr>
          <w:t>Name:</w:t>
        </w:r>
        <w:r w:rsidR="00C803C5">
          <w:rPr>
            <w:color w:val="000000" w:themeColor="text1"/>
            <w:sz w:val="18"/>
            <w:szCs w:val="20"/>
          </w:rPr>
          <w:t xml:space="preserve"> Bart Bakker</w:t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AE4408" w14:textId="77777777" w:rsidR="00EB2761" w:rsidRDefault="00EB2761" w:rsidP="00983468">
      <w:bookmarkStart w:id="0" w:name="_Hlk71893315"/>
      <w:bookmarkEnd w:id="0"/>
      <w:r>
        <w:separator/>
      </w:r>
    </w:p>
  </w:footnote>
  <w:footnote w:type="continuationSeparator" w:id="0">
    <w:p w14:paraId="52D98822" w14:textId="77777777" w:rsidR="00EB2761" w:rsidRDefault="00EB2761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8E5A555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77D7">
      <w:rPr>
        <w:rStyle w:val="TitleChar"/>
      </w:rPr>
      <w:t>SERVICE MEMO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153C3C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rgbClr val="F1E1C1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B514EC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1e1c1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64149F"/>
    <w:multiLevelType w:val="hybridMultilevel"/>
    <w:tmpl w:val="843207F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965760"/>
    <w:multiLevelType w:val="hybridMultilevel"/>
    <w:tmpl w:val="7B8C493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335D4"/>
    <w:multiLevelType w:val="hybridMultilevel"/>
    <w:tmpl w:val="AB149C22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150F09"/>
    <w:multiLevelType w:val="hybridMultilevel"/>
    <w:tmpl w:val="53D0EC4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711050DC"/>
    <w:multiLevelType w:val="hybridMultilevel"/>
    <w:tmpl w:val="6EDEAD5E"/>
    <w:lvl w:ilvl="0" w:tplc="C9BCBE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9"/>
  </w:num>
  <w:num w:numId="4" w16cid:durableId="1788701237">
    <w:abstractNumId w:val="0"/>
  </w:num>
  <w:num w:numId="5" w16cid:durableId="1037436270">
    <w:abstractNumId w:val="6"/>
  </w:num>
  <w:num w:numId="6" w16cid:durableId="1237864350">
    <w:abstractNumId w:val="7"/>
  </w:num>
  <w:num w:numId="7" w16cid:durableId="541020284">
    <w:abstractNumId w:val="10"/>
  </w:num>
  <w:num w:numId="8" w16cid:durableId="1998069934">
    <w:abstractNumId w:val="13"/>
  </w:num>
  <w:num w:numId="9" w16cid:durableId="1752120109">
    <w:abstractNumId w:val="12"/>
  </w:num>
  <w:num w:numId="10" w16cid:durableId="956910531">
    <w:abstractNumId w:val="3"/>
  </w:num>
  <w:num w:numId="11" w16cid:durableId="629240795">
    <w:abstractNumId w:val="11"/>
  </w:num>
  <w:num w:numId="12" w16cid:durableId="408891983">
    <w:abstractNumId w:val="5"/>
  </w:num>
  <w:num w:numId="13" w16cid:durableId="1837190364">
    <w:abstractNumId w:val="8"/>
  </w:num>
  <w:num w:numId="14" w16cid:durableId="6500578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attachedTemplate r:id="rId1"/>
  <w:defaultTabStop w:val="708"/>
  <w:hyphenationZone w:val="425"/>
  <w:characterSpacingControl w:val="doNotCompress"/>
  <w:hdrShapeDefaults>
    <o:shapedefaults v:ext="edit" spidmax="2050">
      <o:colormru v:ext="edit" colors="#f9f2e7"/>
      <o:colormenu v:ext="edit" fillcolor="#f9f2e7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035AF"/>
    <w:rsid w:val="000207E3"/>
    <w:rsid w:val="000234FB"/>
    <w:rsid w:val="000424A2"/>
    <w:rsid w:val="00050430"/>
    <w:rsid w:val="00053375"/>
    <w:rsid w:val="00057511"/>
    <w:rsid w:val="00064DC3"/>
    <w:rsid w:val="000760D2"/>
    <w:rsid w:val="0009399F"/>
    <w:rsid w:val="000B45A0"/>
    <w:rsid w:val="000C2F7D"/>
    <w:rsid w:val="001068E3"/>
    <w:rsid w:val="00106D33"/>
    <w:rsid w:val="00112A8F"/>
    <w:rsid w:val="00114B08"/>
    <w:rsid w:val="001158A2"/>
    <w:rsid w:val="00145D3B"/>
    <w:rsid w:val="00163F3F"/>
    <w:rsid w:val="00165103"/>
    <w:rsid w:val="00165301"/>
    <w:rsid w:val="00170BFC"/>
    <w:rsid w:val="00173338"/>
    <w:rsid w:val="001902C2"/>
    <w:rsid w:val="00190562"/>
    <w:rsid w:val="001B6DE9"/>
    <w:rsid w:val="001C23DB"/>
    <w:rsid w:val="001E074E"/>
    <w:rsid w:val="001E169D"/>
    <w:rsid w:val="001F4B68"/>
    <w:rsid w:val="001F79D1"/>
    <w:rsid w:val="00201E12"/>
    <w:rsid w:val="00204B3F"/>
    <w:rsid w:val="0020556B"/>
    <w:rsid w:val="0021287E"/>
    <w:rsid w:val="00221EE2"/>
    <w:rsid w:val="0022245A"/>
    <w:rsid w:val="0022271D"/>
    <w:rsid w:val="00231D34"/>
    <w:rsid w:val="00241AF9"/>
    <w:rsid w:val="00254CCC"/>
    <w:rsid w:val="002802B0"/>
    <w:rsid w:val="002802C0"/>
    <w:rsid w:val="00282361"/>
    <w:rsid w:val="00282A60"/>
    <w:rsid w:val="00292A4D"/>
    <w:rsid w:val="00293413"/>
    <w:rsid w:val="002976AF"/>
    <w:rsid w:val="002A7A78"/>
    <w:rsid w:val="002C003D"/>
    <w:rsid w:val="002C0776"/>
    <w:rsid w:val="002C10BF"/>
    <w:rsid w:val="002F2F9F"/>
    <w:rsid w:val="00303CC3"/>
    <w:rsid w:val="003051C4"/>
    <w:rsid w:val="00305D0A"/>
    <w:rsid w:val="00312760"/>
    <w:rsid w:val="00313B60"/>
    <w:rsid w:val="00333213"/>
    <w:rsid w:val="00351B11"/>
    <w:rsid w:val="0037730A"/>
    <w:rsid w:val="00385EA5"/>
    <w:rsid w:val="003976DF"/>
    <w:rsid w:val="003A41E6"/>
    <w:rsid w:val="003A5B22"/>
    <w:rsid w:val="003B364D"/>
    <w:rsid w:val="003B4651"/>
    <w:rsid w:val="003D0D2E"/>
    <w:rsid w:val="003D554D"/>
    <w:rsid w:val="003D5A63"/>
    <w:rsid w:val="003E0BBD"/>
    <w:rsid w:val="003E0F13"/>
    <w:rsid w:val="003F5D3A"/>
    <w:rsid w:val="00415684"/>
    <w:rsid w:val="00423B48"/>
    <w:rsid w:val="004254B3"/>
    <w:rsid w:val="004450DC"/>
    <w:rsid w:val="00453BC2"/>
    <w:rsid w:val="004610E4"/>
    <w:rsid w:val="00465272"/>
    <w:rsid w:val="00474577"/>
    <w:rsid w:val="00477D8E"/>
    <w:rsid w:val="00487FC0"/>
    <w:rsid w:val="004A4A03"/>
    <w:rsid w:val="004A5623"/>
    <w:rsid w:val="004B08DC"/>
    <w:rsid w:val="004B1341"/>
    <w:rsid w:val="004C58A6"/>
    <w:rsid w:val="004C7CD3"/>
    <w:rsid w:val="004D2D1A"/>
    <w:rsid w:val="004E2845"/>
    <w:rsid w:val="004E52DC"/>
    <w:rsid w:val="00500978"/>
    <w:rsid w:val="00502C06"/>
    <w:rsid w:val="0052025B"/>
    <w:rsid w:val="00522F73"/>
    <w:rsid w:val="00526E98"/>
    <w:rsid w:val="00532767"/>
    <w:rsid w:val="00535043"/>
    <w:rsid w:val="0054007B"/>
    <w:rsid w:val="00544E7D"/>
    <w:rsid w:val="00572BD4"/>
    <w:rsid w:val="0058504E"/>
    <w:rsid w:val="00592F1F"/>
    <w:rsid w:val="0059512A"/>
    <w:rsid w:val="005B0F9D"/>
    <w:rsid w:val="005B6641"/>
    <w:rsid w:val="005D6A85"/>
    <w:rsid w:val="005F4A78"/>
    <w:rsid w:val="0060245A"/>
    <w:rsid w:val="006024CE"/>
    <w:rsid w:val="0060513B"/>
    <w:rsid w:val="0062449B"/>
    <w:rsid w:val="006246AE"/>
    <w:rsid w:val="00624D0D"/>
    <w:rsid w:val="0062634E"/>
    <w:rsid w:val="00630903"/>
    <w:rsid w:val="00630E7E"/>
    <w:rsid w:val="00632A00"/>
    <w:rsid w:val="00645844"/>
    <w:rsid w:val="006A36F0"/>
    <w:rsid w:val="006B6FAE"/>
    <w:rsid w:val="006C3C12"/>
    <w:rsid w:val="006C3D6C"/>
    <w:rsid w:val="006C76D8"/>
    <w:rsid w:val="006D4D88"/>
    <w:rsid w:val="006D5B8D"/>
    <w:rsid w:val="006E5D65"/>
    <w:rsid w:val="006F18BB"/>
    <w:rsid w:val="006F32C1"/>
    <w:rsid w:val="006F4363"/>
    <w:rsid w:val="006F75CD"/>
    <w:rsid w:val="00710FBA"/>
    <w:rsid w:val="00711A62"/>
    <w:rsid w:val="00716D1D"/>
    <w:rsid w:val="00722D49"/>
    <w:rsid w:val="00736364"/>
    <w:rsid w:val="007437B7"/>
    <w:rsid w:val="00761744"/>
    <w:rsid w:val="00762E73"/>
    <w:rsid w:val="0076328E"/>
    <w:rsid w:val="007653FE"/>
    <w:rsid w:val="0078170F"/>
    <w:rsid w:val="007822C6"/>
    <w:rsid w:val="007829EC"/>
    <w:rsid w:val="00783496"/>
    <w:rsid w:val="00792504"/>
    <w:rsid w:val="00793D14"/>
    <w:rsid w:val="00794179"/>
    <w:rsid w:val="007A0D22"/>
    <w:rsid w:val="007A15AC"/>
    <w:rsid w:val="007B2B5A"/>
    <w:rsid w:val="007C132F"/>
    <w:rsid w:val="007C281B"/>
    <w:rsid w:val="007C4B3C"/>
    <w:rsid w:val="007E3960"/>
    <w:rsid w:val="007F6E6B"/>
    <w:rsid w:val="00805EA0"/>
    <w:rsid w:val="00822772"/>
    <w:rsid w:val="0085701D"/>
    <w:rsid w:val="00866993"/>
    <w:rsid w:val="008824BA"/>
    <w:rsid w:val="008838B2"/>
    <w:rsid w:val="008A07EF"/>
    <w:rsid w:val="008A0D0C"/>
    <w:rsid w:val="008D37DB"/>
    <w:rsid w:val="008D61E1"/>
    <w:rsid w:val="008E04AE"/>
    <w:rsid w:val="008E7BEC"/>
    <w:rsid w:val="008F275E"/>
    <w:rsid w:val="009010D6"/>
    <w:rsid w:val="00905A55"/>
    <w:rsid w:val="0090716A"/>
    <w:rsid w:val="009121A3"/>
    <w:rsid w:val="009306B3"/>
    <w:rsid w:val="00930FF3"/>
    <w:rsid w:val="00932485"/>
    <w:rsid w:val="009422B3"/>
    <w:rsid w:val="0094508D"/>
    <w:rsid w:val="00951075"/>
    <w:rsid w:val="00960943"/>
    <w:rsid w:val="00967187"/>
    <w:rsid w:val="00975DC4"/>
    <w:rsid w:val="00983468"/>
    <w:rsid w:val="00985829"/>
    <w:rsid w:val="00990055"/>
    <w:rsid w:val="009936D3"/>
    <w:rsid w:val="009A3F9B"/>
    <w:rsid w:val="009B3B58"/>
    <w:rsid w:val="009B5730"/>
    <w:rsid w:val="009C1089"/>
    <w:rsid w:val="009C7CA4"/>
    <w:rsid w:val="009D78C3"/>
    <w:rsid w:val="009E3774"/>
    <w:rsid w:val="009F1A8F"/>
    <w:rsid w:val="009F3B77"/>
    <w:rsid w:val="009F65A2"/>
    <w:rsid w:val="00A0411E"/>
    <w:rsid w:val="00A14BB5"/>
    <w:rsid w:val="00A21AC5"/>
    <w:rsid w:val="00A31DC3"/>
    <w:rsid w:val="00A3365C"/>
    <w:rsid w:val="00A35569"/>
    <w:rsid w:val="00A50022"/>
    <w:rsid w:val="00A51737"/>
    <w:rsid w:val="00A53EDC"/>
    <w:rsid w:val="00A55C8B"/>
    <w:rsid w:val="00A646A9"/>
    <w:rsid w:val="00A76ABC"/>
    <w:rsid w:val="00A77907"/>
    <w:rsid w:val="00A809E6"/>
    <w:rsid w:val="00A86A7E"/>
    <w:rsid w:val="00A91C79"/>
    <w:rsid w:val="00A93B5A"/>
    <w:rsid w:val="00AA1DAE"/>
    <w:rsid w:val="00AA63F2"/>
    <w:rsid w:val="00AB6A1A"/>
    <w:rsid w:val="00AC0597"/>
    <w:rsid w:val="00AC1075"/>
    <w:rsid w:val="00AC1B63"/>
    <w:rsid w:val="00AC32A1"/>
    <w:rsid w:val="00AD55FD"/>
    <w:rsid w:val="00AD7D54"/>
    <w:rsid w:val="00AE68C0"/>
    <w:rsid w:val="00AE6A7F"/>
    <w:rsid w:val="00B021B5"/>
    <w:rsid w:val="00B1719A"/>
    <w:rsid w:val="00B24435"/>
    <w:rsid w:val="00B27B40"/>
    <w:rsid w:val="00B32610"/>
    <w:rsid w:val="00B331A8"/>
    <w:rsid w:val="00B36685"/>
    <w:rsid w:val="00B419E3"/>
    <w:rsid w:val="00B42277"/>
    <w:rsid w:val="00BA4D0B"/>
    <w:rsid w:val="00BA56EB"/>
    <w:rsid w:val="00BB76D9"/>
    <w:rsid w:val="00BC70A7"/>
    <w:rsid w:val="00BD58E7"/>
    <w:rsid w:val="00BE2096"/>
    <w:rsid w:val="00BE34F7"/>
    <w:rsid w:val="00BF18B8"/>
    <w:rsid w:val="00BF2691"/>
    <w:rsid w:val="00BF560A"/>
    <w:rsid w:val="00C0097E"/>
    <w:rsid w:val="00C03EB6"/>
    <w:rsid w:val="00C157CE"/>
    <w:rsid w:val="00C21835"/>
    <w:rsid w:val="00C25FA7"/>
    <w:rsid w:val="00C277D7"/>
    <w:rsid w:val="00C52FB7"/>
    <w:rsid w:val="00C63B8A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A7FB0"/>
    <w:rsid w:val="00CB0B22"/>
    <w:rsid w:val="00CB2C50"/>
    <w:rsid w:val="00CB7FF5"/>
    <w:rsid w:val="00CC2FF0"/>
    <w:rsid w:val="00CD573E"/>
    <w:rsid w:val="00CE3C6A"/>
    <w:rsid w:val="00CE5807"/>
    <w:rsid w:val="00CF3829"/>
    <w:rsid w:val="00CF5165"/>
    <w:rsid w:val="00D01615"/>
    <w:rsid w:val="00D025F9"/>
    <w:rsid w:val="00D03025"/>
    <w:rsid w:val="00D110ED"/>
    <w:rsid w:val="00D12D6D"/>
    <w:rsid w:val="00D20576"/>
    <w:rsid w:val="00D22CB4"/>
    <w:rsid w:val="00D32A8A"/>
    <w:rsid w:val="00D56FB7"/>
    <w:rsid w:val="00D625AF"/>
    <w:rsid w:val="00D65529"/>
    <w:rsid w:val="00D675FF"/>
    <w:rsid w:val="00D74CFE"/>
    <w:rsid w:val="00D802F9"/>
    <w:rsid w:val="00D81352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5823"/>
    <w:rsid w:val="00E0664C"/>
    <w:rsid w:val="00E1176B"/>
    <w:rsid w:val="00E17512"/>
    <w:rsid w:val="00E26B57"/>
    <w:rsid w:val="00E3428A"/>
    <w:rsid w:val="00E507C4"/>
    <w:rsid w:val="00E64207"/>
    <w:rsid w:val="00E664D3"/>
    <w:rsid w:val="00E66997"/>
    <w:rsid w:val="00E72441"/>
    <w:rsid w:val="00E80D27"/>
    <w:rsid w:val="00E81924"/>
    <w:rsid w:val="00E87244"/>
    <w:rsid w:val="00E95266"/>
    <w:rsid w:val="00E95793"/>
    <w:rsid w:val="00E95DAE"/>
    <w:rsid w:val="00EA7F02"/>
    <w:rsid w:val="00EB2761"/>
    <w:rsid w:val="00EC299C"/>
    <w:rsid w:val="00EE1E27"/>
    <w:rsid w:val="00EE2E8C"/>
    <w:rsid w:val="00EE5733"/>
    <w:rsid w:val="00EF0DB1"/>
    <w:rsid w:val="00EF38E9"/>
    <w:rsid w:val="00EF502F"/>
    <w:rsid w:val="00F042F5"/>
    <w:rsid w:val="00F11263"/>
    <w:rsid w:val="00F16F38"/>
    <w:rsid w:val="00F271EC"/>
    <w:rsid w:val="00F36B04"/>
    <w:rsid w:val="00F43EB4"/>
    <w:rsid w:val="00F45877"/>
    <w:rsid w:val="00F600CA"/>
    <w:rsid w:val="00F64FC8"/>
    <w:rsid w:val="00F66D95"/>
    <w:rsid w:val="00F7139F"/>
    <w:rsid w:val="00F71484"/>
    <w:rsid w:val="00F721B9"/>
    <w:rsid w:val="00F72FE6"/>
    <w:rsid w:val="00F760E2"/>
    <w:rsid w:val="00F84EF3"/>
    <w:rsid w:val="00FA352E"/>
    <w:rsid w:val="00FE2A31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f9f2e7"/>
      <o:colormenu v:ext="edit" fillcolor="#f9f2e7"/>
    </o:shapedefaults>
    <o:shapelayout v:ext="edit">
      <o:idmap v:ext="edit" data="2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B58B80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000000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000000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AD1F1F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000000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000000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6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Yellow Orange">
      <a:dk1>
        <a:sysClr val="windowText" lastClr="000000"/>
      </a:dk1>
      <a:lt1>
        <a:sysClr val="window" lastClr="FFFFFF"/>
      </a:lt1>
      <a:dk2>
        <a:srgbClr val="4E3B30"/>
      </a:dk2>
      <a:lt2>
        <a:srgbClr val="FBEEC9"/>
      </a:lt2>
      <a:accent1>
        <a:srgbClr val="F0A22E"/>
      </a:accent1>
      <a:accent2>
        <a:srgbClr val="A5644E"/>
      </a:accent2>
      <a:accent3>
        <a:srgbClr val="B58B80"/>
      </a:accent3>
      <a:accent4>
        <a:srgbClr val="C3986D"/>
      </a:accent4>
      <a:accent5>
        <a:srgbClr val="A19574"/>
      </a:accent5>
      <a:accent6>
        <a:srgbClr val="C17529"/>
      </a:accent6>
      <a:hlink>
        <a:srgbClr val="AD1F1F"/>
      </a:hlink>
      <a:folHlink>
        <a:srgbClr val="FFC42F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SharedContentType xmlns="Microsoft.SharePoint.Taxonomy.ContentTypeSync" SourceId="00b5f185-b19a-4336-a4ec-f1b99802f1ef" ContentTypeId="0x01" PreviousValue="false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2</TotalTime>
  <Pages>1</Pages>
  <Words>23</Words>
  <Characters>127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4</cp:revision>
  <cp:lastPrinted>2021-06-23T13:54:00Z</cp:lastPrinted>
  <dcterms:created xsi:type="dcterms:W3CDTF">2025-02-17T13:06:00Z</dcterms:created>
  <dcterms:modified xsi:type="dcterms:W3CDTF">2025-02-17T13:07:00Z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