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1735"/>
        <w:gridCol w:w="5954"/>
        <w:gridCol w:w="2092"/>
      </w:tblGrid>
      <w:tr w:rsidR="00A214AF" w:rsidRPr="00D90D5A" w:rsidTr="00820C03">
        <w:trPr>
          <w:trHeight w:val="20"/>
        </w:trPr>
        <w:tc>
          <w:tcPr>
            <w:tcW w:w="7689" w:type="dxa"/>
            <w:gridSpan w:val="2"/>
            <w:shd w:val="clear" w:color="auto" w:fill="auto"/>
          </w:tcPr>
          <w:p w:rsidR="00A214AF" w:rsidRPr="00C71212" w:rsidRDefault="00C71212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>IMPORTANT</w:t>
            </w:r>
            <w:r w:rsidR="00820C03"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 xml:space="preserve"> Service Memo</w:t>
            </w:r>
            <w:r w:rsidR="00B904B1" w:rsidRPr="00C71212">
              <w:rPr>
                <w:rFonts w:eastAsia="MS Mincho"/>
                <w:b/>
                <w:bCs/>
                <w:i/>
                <w:iCs/>
                <w:sz w:val="48"/>
                <w:szCs w:val="48"/>
                <w:lang w:val="en-US"/>
              </w:rPr>
              <w:t xml:space="preserve"> </w:t>
            </w:r>
            <w:r w:rsidR="00F957F4" w:rsidRPr="00F957F4">
              <w:rPr>
                <w:rFonts w:eastAsia="MS Mincho"/>
                <w:b/>
                <w:bCs/>
                <w:i/>
                <w:iCs/>
                <w:sz w:val="44"/>
                <w:szCs w:val="44"/>
                <w:lang w:val="en-US"/>
              </w:rPr>
              <w:t xml:space="preserve">Instruction </w:t>
            </w:r>
            <w:r w:rsidR="00F957F4" w:rsidRPr="00371E89">
              <w:rPr>
                <w:rFonts w:eastAsia="MS Mincho"/>
                <w:b/>
                <w:bCs/>
                <w:i/>
                <w:iCs/>
                <w:sz w:val="40"/>
                <w:szCs w:val="40"/>
                <w:lang w:val="en-US"/>
              </w:rPr>
              <w:t>which machine to check resistor cable</w:t>
            </w:r>
            <w:r w:rsidR="00371E89" w:rsidRPr="00371E89">
              <w:rPr>
                <w:rFonts w:eastAsia="MS Mincho"/>
                <w:b/>
                <w:bCs/>
                <w:i/>
                <w:iCs/>
                <w:sz w:val="40"/>
                <w:szCs w:val="40"/>
                <w:lang w:val="en-US"/>
              </w:rPr>
              <w:t xml:space="preserve"> </w:t>
            </w:r>
            <w:r w:rsidR="00F957F4" w:rsidRPr="00371E89">
              <w:rPr>
                <w:rFonts w:eastAsia="MS Mincho"/>
                <w:b/>
                <w:bCs/>
                <w:i/>
                <w:iCs/>
                <w:sz w:val="40"/>
                <w:szCs w:val="40"/>
                <w:lang w:val="en-US"/>
              </w:rPr>
              <w:t>fan</w:t>
            </w:r>
          </w:p>
        </w:tc>
        <w:tc>
          <w:tcPr>
            <w:tcW w:w="2092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43041F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="00820C03">
              <w:rPr>
                <w:rFonts w:eastAsia="MS Mincho"/>
                <w:i/>
                <w:iCs/>
                <w:sz w:val="48"/>
                <w:szCs w:val="48"/>
              </w:rPr>
              <w:t>-01</w:t>
            </w:r>
            <w:r w:rsidR="00C0634D">
              <w:rPr>
                <w:rFonts w:eastAsia="MS Mincho"/>
                <w:i/>
                <w:iCs/>
                <w:sz w:val="48"/>
                <w:szCs w:val="48"/>
              </w:rPr>
              <w:t>1</w:t>
            </w:r>
          </w:p>
        </w:tc>
      </w:tr>
      <w:tr w:rsidR="00A214AF" w:rsidRPr="00D90D5A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8046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43041F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8046" w:type="dxa"/>
            <w:gridSpan w:val="2"/>
            <w:shd w:val="clear" w:color="auto" w:fill="auto"/>
          </w:tcPr>
          <w:p w:rsidR="00D51705" w:rsidRPr="00ED1522" w:rsidRDefault="00305F20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Barista One / Schaerer Coffee Prime</w:t>
            </w:r>
          </w:p>
        </w:tc>
      </w:tr>
      <w:tr w:rsidR="00A214AF" w:rsidRPr="0043041F" w:rsidTr="00A97704">
        <w:trPr>
          <w:trHeight w:val="20"/>
        </w:trPr>
        <w:tc>
          <w:tcPr>
            <w:tcW w:w="1735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8046" w:type="dxa"/>
            <w:gridSpan w:val="2"/>
            <w:shd w:val="clear" w:color="auto" w:fill="auto"/>
          </w:tcPr>
          <w:p w:rsidR="00A214AF" w:rsidRPr="00A11E04" w:rsidRDefault="00F957F4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 w:rsidRPr="00F957F4">
              <w:rPr>
                <w:rFonts w:eastAsia="MS Mincho"/>
                <w:sz w:val="24"/>
                <w:szCs w:val="24"/>
                <w:lang w:val="en-US"/>
              </w:rPr>
              <w:t>Instruction which machine to check</w:t>
            </w:r>
            <w:r w:rsidR="00371E89">
              <w:rPr>
                <w:rFonts w:eastAsia="MS Mincho"/>
                <w:sz w:val="24"/>
                <w:szCs w:val="24"/>
                <w:lang w:val="en-US"/>
              </w:rPr>
              <w:t>/replace</w:t>
            </w:r>
            <w:r w:rsidR="00FA62B1">
              <w:rPr>
                <w:rFonts w:eastAsia="MS Mincho"/>
                <w:sz w:val="24"/>
                <w:szCs w:val="24"/>
                <w:lang w:val="en-US"/>
              </w:rPr>
              <w:t>/place</w:t>
            </w:r>
            <w:r w:rsidRPr="00F957F4">
              <w:rPr>
                <w:rFonts w:eastAsia="MS Mincho"/>
                <w:sz w:val="24"/>
                <w:szCs w:val="24"/>
                <w:lang w:val="en-US"/>
              </w:rPr>
              <w:t xml:space="preserve"> resistor cable fan</w:t>
            </w:r>
          </w:p>
        </w:tc>
      </w:tr>
    </w:tbl>
    <w:p w:rsidR="003A6FAB" w:rsidRDefault="003A6FAB" w:rsidP="00CB1B1F">
      <w:pPr>
        <w:rPr>
          <w:b/>
          <w:lang w:val="en-GB"/>
        </w:rPr>
      </w:pPr>
    </w:p>
    <w:p w:rsidR="0044772F" w:rsidRPr="00A80769" w:rsidRDefault="00DB5B2B" w:rsidP="0044772F">
      <w:pPr>
        <w:rPr>
          <w:lang w:val="en-GB"/>
        </w:rPr>
      </w:pPr>
      <w:r w:rsidRPr="00A80769">
        <w:rPr>
          <w:lang w:val="en-GB"/>
        </w:rPr>
        <w:t>Dear All,</w:t>
      </w:r>
    </w:p>
    <w:p w:rsidR="00C10657" w:rsidRDefault="00C10657" w:rsidP="0044772F">
      <w:pPr>
        <w:rPr>
          <w:lang w:val="en-GB"/>
        </w:rPr>
      </w:pPr>
    </w:p>
    <w:p w:rsidR="00F957F4" w:rsidRDefault="00FD7130" w:rsidP="00305F20">
      <w:pPr>
        <w:rPr>
          <w:lang w:val="en-GB"/>
        </w:rPr>
      </w:pPr>
      <w:r>
        <w:rPr>
          <w:lang w:val="en-GB"/>
        </w:rPr>
        <w:t>This is an i</w:t>
      </w:r>
      <w:r w:rsidR="00F957F4" w:rsidRPr="00F957F4">
        <w:rPr>
          <w:lang w:val="en-GB"/>
        </w:rPr>
        <w:t xml:space="preserve">nstruction </w:t>
      </w:r>
      <w:r>
        <w:rPr>
          <w:lang w:val="en-GB"/>
        </w:rPr>
        <w:t xml:space="preserve">about </w:t>
      </w:r>
      <w:r w:rsidR="00F957F4" w:rsidRPr="00F957F4">
        <w:rPr>
          <w:lang w:val="en-GB"/>
        </w:rPr>
        <w:t>which machine</w:t>
      </w:r>
      <w:r w:rsidR="00721A85">
        <w:rPr>
          <w:lang w:val="en-GB"/>
        </w:rPr>
        <w:t>s</w:t>
      </w:r>
      <w:r w:rsidR="00F957F4" w:rsidRPr="00F957F4">
        <w:rPr>
          <w:lang w:val="en-GB"/>
        </w:rPr>
        <w:t xml:space="preserve"> to check </w:t>
      </w:r>
      <w:r>
        <w:rPr>
          <w:lang w:val="en-GB"/>
        </w:rPr>
        <w:t xml:space="preserve">the </w:t>
      </w:r>
      <w:r w:rsidR="00F957F4" w:rsidRPr="00F957F4">
        <w:rPr>
          <w:lang w:val="en-GB"/>
        </w:rPr>
        <w:t xml:space="preserve">resistor cable </w:t>
      </w:r>
      <w:r>
        <w:rPr>
          <w:lang w:val="en-GB"/>
        </w:rPr>
        <w:t xml:space="preserve">of the </w:t>
      </w:r>
      <w:r w:rsidR="00F957F4" w:rsidRPr="00F957F4">
        <w:rPr>
          <w:lang w:val="en-GB"/>
        </w:rPr>
        <w:t>fan</w:t>
      </w:r>
      <w:r w:rsidR="00F957F4">
        <w:rPr>
          <w:lang w:val="en-GB"/>
        </w:rPr>
        <w:t>.</w:t>
      </w:r>
    </w:p>
    <w:p w:rsidR="00F957F4" w:rsidRDefault="00F957F4" w:rsidP="00305F20">
      <w:pPr>
        <w:rPr>
          <w:lang w:val="en-GB"/>
        </w:rPr>
      </w:pPr>
      <w:r>
        <w:rPr>
          <w:lang w:val="en-GB"/>
        </w:rPr>
        <w:t xml:space="preserve">The new number for the </w:t>
      </w:r>
      <w:r w:rsidR="004B3175" w:rsidRPr="004B3175">
        <w:rPr>
          <w:b/>
          <w:color w:val="FFFFFF" w:themeColor="background1"/>
          <w:highlight w:val="black"/>
          <w:lang w:val="en-US"/>
        </w:rPr>
        <w:t>WHITE</w:t>
      </w:r>
      <w:r w:rsidR="00E11BC1">
        <w:rPr>
          <w:lang w:val="en-GB"/>
        </w:rPr>
        <w:t xml:space="preserve"> </w:t>
      </w:r>
      <w:r>
        <w:rPr>
          <w:lang w:val="en-GB"/>
        </w:rPr>
        <w:t>cable is: 55</w:t>
      </w:r>
      <w:r w:rsidR="00D27F2C">
        <w:rPr>
          <w:lang w:val="en-GB"/>
        </w:rPr>
        <w:t>121551</w:t>
      </w:r>
      <w:r w:rsidR="00E11BC1">
        <w:rPr>
          <w:lang w:val="en-GB"/>
        </w:rPr>
        <w:t>/ 075251</w:t>
      </w:r>
      <w:r w:rsidR="00CD310D">
        <w:rPr>
          <w:lang w:val="en-GB"/>
        </w:rPr>
        <w:t xml:space="preserve"> </w:t>
      </w:r>
      <w:r w:rsidR="00CD310D" w:rsidRPr="00CD310D">
        <w:rPr>
          <w:lang w:val="en-GB"/>
        </w:rPr>
        <w:t>ADAPTER CABLE FAN BO/SCP NEW</w:t>
      </w:r>
    </w:p>
    <w:p w:rsidR="00F957F4" w:rsidRDefault="00F957F4" w:rsidP="00305F20">
      <w:pPr>
        <w:rPr>
          <w:lang w:val="en-GB"/>
        </w:rPr>
      </w:pPr>
    </w:p>
    <w:p w:rsidR="00AE6F2F" w:rsidRDefault="00AE6F2F" w:rsidP="00305F20">
      <w:pPr>
        <w:rPr>
          <w:lang w:val="en-GB"/>
        </w:rPr>
      </w:pPr>
      <w:r>
        <w:rPr>
          <w:lang w:val="en-GB"/>
        </w:rPr>
        <w:t xml:space="preserve">Also check </w:t>
      </w:r>
      <w:r w:rsidR="00E046ED">
        <w:rPr>
          <w:lang w:val="en-GB"/>
        </w:rPr>
        <w:t>all local</w:t>
      </w:r>
      <w:r>
        <w:rPr>
          <w:lang w:val="en-GB"/>
        </w:rPr>
        <w:t xml:space="preserve"> stock </w:t>
      </w:r>
      <w:r w:rsidR="00E046ED">
        <w:rPr>
          <w:lang w:val="en-GB"/>
        </w:rPr>
        <w:t xml:space="preserve">locations </w:t>
      </w:r>
      <w:r>
        <w:rPr>
          <w:lang w:val="en-GB"/>
        </w:rPr>
        <w:t xml:space="preserve">and </w:t>
      </w:r>
      <w:r w:rsidR="00355B5B">
        <w:rPr>
          <w:lang w:val="en-GB"/>
        </w:rPr>
        <w:t>throw away</w:t>
      </w:r>
      <w:r>
        <w:rPr>
          <w:lang w:val="en-GB"/>
        </w:rPr>
        <w:t xml:space="preserve"> the cables with the </w:t>
      </w:r>
      <w:r w:rsidRPr="00AE6F2F">
        <w:rPr>
          <w:b/>
          <w:lang w:val="en-GB"/>
        </w:rPr>
        <w:t>BLACK</w:t>
      </w:r>
      <w:r>
        <w:rPr>
          <w:lang w:val="en-GB"/>
        </w:rPr>
        <w:t xml:space="preserve"> </w:t>
      </w:r>
      <w:r w:rsidR="00CF5A75">
        <w:rPr>
          <w:lang w:val="en-GB"/>
        </w:rPr>
        <w:t>and</w:t>
      </w:r>
      <w:r w:rsidR="00CF5A75" w:rsidRPr="00C236F9">
        <w:rPr>
          <w:b/>
          <w:color w:val="FF0000"/>
          <w:lang w:val="en-GB"/>
        </w:rPr>
        <w:t xml:space="preserve"> RED</w:t>
      </w:r>
      <w:r w:rsidR="00CF5A75">
        <w:rPr>
          <w:lang w:val="en-GB"/>
        </w:rPr>
        <w:t xml:space="preserve"> </w:t>
      </w:r>
      <w:r>
        <w:rPr>
          <w:lang w:val="en-GB"/>
        </w:rPr>
        <w:t>isolation</w:t>
      </w:r>
      <w:r w:rsidR="00355B5B">
        <w:rPr>
          <w:lang w:val="en-GB"/>
        </w:rPr>
        <w:t>.</w:t>
      </w:r>
    </w:p>
    <w:p w:rsidR="00305444" w:rsidRDefault="00305444" w:rsidP="00305444">
      <w:pPr>
        <w:rPr>
          <w:lang w:val="en-GB"/>
        </w:rPr>
      </w:pPr>
      <w:r w:rsidRPr="00D27F2C">
        <w:rPr>
          <w:b/>
          <w:color w:val="FF0000"/>
          <w:u w:val="single"/>
          <w:lang w:val="en-GB"/>
        </w:rPr>
        <w:t>RED</w:t>
      </w:r>
      <w:r w:rsidRPr="00D27F2C">
        <w:rPr>
          <w:b/>
          <w:u w:val="single"/>
          <w:lang w:val="en-GB"/>
        </w:rPr>
        <w:t xml:space="preserve"> isolation should also to be replaced</w:t>
      </w:r>
      <w:r>
        <w:rPr>
          <w:lang w:val="en-GB"/>
        </w:rPr>
        <w:t xml:space="preserve"> as the </w:t>
      </w:r>
      <w:r w:rsidR="004B3175" w:rsidRPr="004B3175">
        <w:rPr>
          <w:b/>
          <w:color w:val="FFFFFF" w:themeColor="background1"/>
          <w:highlight w:val="black"/>
          <w:lang w:val="en-US"/>
        </w:rPr>
        <w:t>WHITE</w:t>
      </w:r>
      <w:r>
        <w:rPr>
          <w:lang w:val="en-GB"/>
        </w:rPr>
        <w:t xml:space="preserve"> one is</w:t>
      </w:r>
      <w:r w:rsidR="00661B02">
        <w:rPr>
          <w:lang w:val="en-GB"/>
        </w:rPr>
        <w:t xml:space="preserve"> performing</w:t>
      </w:r>
      <w:r>
        <w:rPr>
          <w:lang w:val="en-GB"/>
        </w:rPr>
        <w:t xml:space="preserve"> better.</w:t>
      </w:r>
    </w:p>
    <w:p w:rsidR="00A37175" w:rsidRDefault="00A37175" w:rsidP="00305444">
      <w:pPr>
        <w:rPr>
          <w:lang w:val="en-GB"/>
        </w:rPr>
      </w:pPr>
    </w:p>
    <w:p w:rsidR="00A37175" w:rsidRDefault="00A37175" w:rsidP="00305444">
      <w:pPr>
        <w:rPr>
          <w:lang w:val="en-GB"/>
        </w:rPr>
      </w:pPr>
      <w:r w:rsidRPr="004979B9">
        <w:rPr>
          <w:b/>
          <w:lang w:val="en-GB"/>
        </w:rPr>
        <w:t>B</w:t>
      </w:r>
      <w:r>
        <w:rPr>
          <w:b/>
          <w:lang w:val="en-GB"/>
        </w:rPr>
        <w:t>LACK</w:t>
      </w:r>
      <w:r>
        <w:rPr>
          <w:lang w:val="en-GB"/>
        </w:rPr>
        <w:t xml:space="preserve"> isolation is </w:t>
      </w:r>
      <w:r>
        <w:rPr>
          <w:b/>
          <w:lang w:val="en-GB"/>
        </w:rPr>
        <w:t xml:space="preserve">INCORRECT </w:t>
      </w:r>
      <w:r>
        <w:rPr>
          <w:noProof/>
        </w:rPr>
        <w:drawing>
          <wp:inline distT="0" distB="0" distL="0" distR="0" wp14:anchorId="0C7F73C7" wp14:editId="108941E8">
            <wp:extent cx="201601" cy="227734"/>
            <wp:effectExtent l="0" t="0" r="8255" b="127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0852" cy="23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4426F">
        <w:rPr>
          <w:b/>
          <w:lang w:val="en-GB"/>
        </w:rPr>
        <w:t>:</w:t>
      </w:r>
      <w:r>
        <w:rPr>
          <w:b/>
          <w:lang w:val="en-GB"/>
        </w:rPr>
        <w:tab/>
      </w:r>
      <w:r w:rsidRPr="00A37175">
        <w:rPr>
          <w:b/>
          <w:color w:val="FF0000"/>
          <w:lang w:val="en-GB"/>
        </w:rPr>
        <w:t>RED</w:t>
      </w:r>
      <w:r>
        <w:rPr>
          <w:lang w:val="en-GB"/>
        </w:rPr>
        <w:t xml:space="preserve"> isolation is </w:t>
      </w:r>
      <w:r>
        <w:rPr>
          <w:b/>
          <w:lang w:val="en-GB"/>
        </w:rPr>
        <w:t xml:space="preserve">INCORRECT </w:t>
      </w:r>
      <w:r>
        <w:rPr>
          <w:noProof/>
        </w:rPr>
        <w:drawing>
          <wp:inline distT="0" distB="0" distL="0" distR="0" wp14:anchorId="4F0ED784" wp14:editId="076EAFC2">
            <wp:extent cx="201601" cy="227734"/>
            <wp:effectExtent l="0" t="0" r="8255" b="127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0852" cy="23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4426F">
        <w:rPr>
          <w:b/>
          <w:lang w:val="en-GB"/>
        </w:rPr>
        <w:t>:</w:t>
      </w:r>
    </w:p>
    <w:p w:rsidR="00004117" w:rsidRDefault="00A37175" w:rsidP="00305F20">
      <w:pPr>
        <w:rPr>
          <w:lang w:val="en-GB"/>
        </w:rPr>
      </w:pPr>
      <w:r>
        <w:rPr>
          <w:noProof/>
        </w:rPr>
        <w:drawing>
          <wp:inline distT="0" distB="0" distL="0" distR="0" wp14:anchorId="10FB360D" wp14:editId="10554207">
            <wp:extent cx="570404" cy="1593406"/>
            <wp:effectExtent l="2857" t="0" r="4128" b="4127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605727" cy="1692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GB"/>
        </w:rPr>
        <w:t xml:space="preserve"> </w:t>
      </w:r>
      <w:r>
        <w:rPr>
          <w:lang w:val="en-GB"/>
        </w:rPr>
        <w:tab/>
      </w:r>
      <w:r w:rsidR="0043041F">
        <w:rPr>
          <w:lang w:val="en-GB"/>
        </w:rPr>
        <w:t xml:space="preserve">              </w:t>
      </w:r>
      <w:r>
        <w:rPr>
          <w:noProof/>
        </w:rPr>
        <w:drawing>
          <wp:inline distT="0" distB="0" distL="0" distR="0" wp14:anchorId="1F766197" wp14:editId="1B8AADE2">
            <wp:extent cx="571000" cy="1552932"/>
            <wp:effectExtent l="4445" t="0" r="508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89451" cy="1603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3BDE" w:rsidRDefault="007E3BDE" w:rsidP="00A37175">
      <w:pPr>
        <w:ind w:left="4320" w:firstLine="720"/>
        <w:rPr>
          <w:lang w:val="en-GB"/>
        </w:rPr>
      </w:pPr>
    </w:p>
    <w:p w:rsidR="0084426F" w:rsidRDefault="00C535F5" w:rsidP="0084426F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48E05F13">
            <wp:simplePos x="0" y="0"/>
            <wp:positionH relativeFrom="column">
              <wp:posOffset>2251710</wp:posOffset>
            </wp:positionH>
            <wp:positionV relativeFrom="paragraph">
              <wp:posOffset>13335</wp:posOffset>
            </wp:positionV>
            <wp:extent cx="875541" cy="975360"/>
            <wp:effectExtent l="0" t="0" r="127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8910" cy="9791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3175" w:rsidRPr="004B3175">
        <w:rPr>
          <w:b/>
          <w:color w:val="FFFFFF" w:themeColor="background1"/>
          <w:highlight w:val="black"/>
          <w:lang w:val="en-US"/>
        </w:rPr>
        <w:t>WHITE</w:t>
      </w:r>
      <w:r w:rsidR="00C236F9">
        <w:rPr>
          <w:lang w:val="en-GB"/>
        </w:rPr>
        <w:t xml:space="preserve"> isolation is </w:t>
      </w:r>
      <w:r w:rsidR="00C236F9">
        <w:rPr>
          <w:b/>
          <w:lang w:val="en-GB"/>
        </w:rPr>
        <w:t>CORRECT</w:t>
      </w:r>
      <w:r w:rsidR="007E3BDE">
        <w:rPr>
          <w:b/>
          <w:lang w:val="en-GB"/>
        </w:rPr>
        <w:t xml:space="preserve"> </w:t>
      </w:r>
      <w:r w:rsidR="00004117">
        <w:rPr>
          <w:noProof/>
        </w:rPr>
        <w:drawing>
          <wp:inline distT="0" distB="0" distL="0" distR="0" wp14:anchorId="32DAB10A" wp14:editId="0AC68C40">
            <wp:extent cx="263167" cy="226868"/>
            <wp:effectExtent l="0" t="0" r="3810" b="190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0076" cy="232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E3BDE" w:rsidRPr="007E3BDE">
        <w:rPr>
          <w:b/>
          <w:lang w:val="en-US"/>
        </w:rPr>
        <w:t>:</w:t>
      </w:r>
      <w:r w:rsidR="004979B9" w:rsidRPr="0084426F">
        <w:rPr>
          <w:b/>
          <w:lang w:val="en-GB"/>
        </w:rPr>
        <w:tab/>
      </w:r>
      <w:r w:rsidR="00905EB4">
        <w:rPr>
          <w:b/>
          <w:lang w:val="en-GB"/>
        </w:rPr>
        <w:t xml:space="preserve">  </w:t>
      </w:r>
    </w:p>
    <w:p w:rsidR="00A37175" w:rsidRDefault="00A37175" w:rsidP="00305F20">
      <w:pPr>
        <w:rPr>
          <w:lang w:val="en-GB"/>
        </w:rPr>
      </w:pPr>
    </w:p>
    <w:p w:rsidR="007E3BDE" w:rsidRDefault="00004117" w:rsidP="00305F20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1FA5C4AE">
            <wp:simplePos x="0" y="0"/>
            <wp:positionH relativeFrom="column">
              <wp:posOffset>453390</wp:posOffset>
            </wp:positionH>
            <wp:positionV relativeFrom="paragraph">
              <wp:posOffset>398780</wp:posOffset>
            </wp:positionV>
            <wp:extent cx="262890" cy="190500"/>
            <wp:effectExtent l="0" t="0" r="381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9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78DDB0B6" wp14:editId="350C2298">
            <wp:extent cx="1638300" cy="511816"/>
            <wp:effectExtent l="0" t="0" r="0" b="254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698427" cy="53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5AFF" w:rsidRPr="0043041F">
        <w:rPr>
          <w:noProof/>
          <w:lang w:val="en-US"/>
        </w:rPr>
        <w:t xml:space="preserve"> </w:t>
      </w:r>
    </w:p>
    <w:p w:rsidR="007E3BDE" w:rsidRDefault="007E3BDE" w:rsidP="00305F20">
      <w:pPr>
        <w:rPr>
          <w:lang w:val="en-GB"/>
        </w:rPr>
      </w:pPr>
    </w:p>
    <w:p w:rsidR="003E085B" w:rsidRDefault="003E085B" w:rsidP="003E085B">
      <w:pPr>
        <w:rPr>
          <w:b/>
          <w:bCs/>
          <w:lang w:val="en-US"/>
        </w:rPr>
      </w:pPr>
      <w:r w:rsidRPr="003E085B">
        <w:rPr>
          <w:b/>
          <w:bCs/>
          <w:lang w:val="en-US"/>
        </w:rPr>
        <w:t>The machines already placed in the markets need</w:t>
      </w:r>
      <w:r w:rsidR="00755527">
        <w:rPr>
          <w:b/>
          <w:bCs/>
          <w:lang w:val="en-US"/>
        </w:rPr>
        <w:t>s</w:t>
      </w:r>
      <w:r w:rsidRPr="003E085B">
        <w:rPr>
          <w:b/>
          <w:bCs/>
          <w:lang w:val="en-US"/>
        </w:rPr>
        <w:t xml:space="preserve"> to be updated with the new</w:t>
      </w:r>
      <w:r w:rsidR="00AF3B40">
        <w:rPr>
          <w:b/>
          <w:bCs/>
          <w:lang w:val="en-US"/>
        </w:rPr>
        <w:t xml:space="preserve"> </w:t>
      </w:r>
      <w:r w:rsidR="004B3175" w:rsidRPr="004B3175">
        <w:rPr>
          <w:b/>
          <w:color w:val="FFFFFF" w:themeColor="background1"/>
          <w:highlight w:val="black"/>
          <w:lang w:val="en-US"/>
        </w:rPr>
        <w:t>WHITE</w:t>
      </w:r>
      <w:r w:rsidRPr="003E085B">
        <w:rPr>
          <w:b/>
          <w:bCs/>
          <w:lang w:val="en-US"/>
        </w:rPr>
        <w:t xml:space="preserve"> cable</w:t>
      </w:r>
      <w:r w:rsidR="00AF3B40">
        <w:rPr>
          <w:b/>
          <w:bCs/>
          <w:lang w:val="en-US"/>
        </w:rPr>
        <w:t xml:space="preserve"> </w:t>
      </w:r>
      <w:r w:rsidRPr="003E085B">
        <w:rPr>
          <w:b/>
          <w:bCs/>
          <w:lang w:val="en-US"/>
        </w:rPr>
        <w:t>as following:</w:t>
      </w:r>
    </w:p>
    <w:p w:rsidR="00721A85" w:rsidRPr="003E085B" w:rsidRDefault="00721A85" w:rsidP="003E085B">
      <w:pPr>
        <w:rPr>
          <w:lang w:val="en-US"/>
        </w:rPr>
      </w:pPr>
    </w:p>
    <w:p w:rsidR="0043041F" w:rsidRDefault="0043041F" w:rsidP="0043041F">
      <w:pPr>
        <w:rPr>
          <w:rFonts w:cstheme="minorBidi"/>
          <w:lang w:val="en-US"/>
        </w:rPr>
      </w:pPr>
      <w:r>
        <w:rPr>
          <w:b/>
          <w:bCs/>
          <w:u w:val="single"/>
          <w:lang w:val="en-US"/>
        </w:rPr>
        <w:t>Priority 1:</w:t>
      </w:r>
      <w:r>
        <w:rPr>
          <w:lang w:val="en-US"/>
        </w:rPr>
        <w:t xml:space="preserve"> Machines produced in </w:t>
      </w:r>
      <w:r>
        <w:rPr>
          <w:b/>
          <w:bCs/>
          <w:lang w:val="en-US"/>
        </w:rPr>
        <w:t>CW 31 – 45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>(serial no.’s are: 1931… - 1945…)</w:t>
      </w:r>
      <w:r>
        <w:rPr>
          <w:lang w:val="en-US"/>
        </w:rPr>
        <w:t xml:space="preserve"> need to be updated first</w:t>
      </w:r>
      <w:r>
        <w:rPr>
          <w:b/>
          <w:bCs/>
          <w:u w:val="single"/>
          <w:lang w:val="en-US"/>
        </w:rPr>
        <w:t>.</w:t>
      </w:r>
      <w:r>
        <w:rPr>
          <w:b/>
          <w:bCs/>
          <w:lang w:val="en-US"/>
        </w:rPr>
        <w:t xml:space="preserve"> </w:t>
      </w:r>
      <w:r>
        <w:rPr>
          <w:b/>
          <w:bCs/>
          <w:lang w:val="en-US"/>
        </w:rPr>
        <w:br/>
      </w:r>
      <w:r>
        <w:rPr>
          <w:lang w:val="en-US"/>
        </w:rPr>
        <w:t xml:space="preserve">     </w:t>
      </w:r>
      <w:r>
        <w:rPr>
          <w:lang w:val="en-US"/>
        </w:rPr>
        <w:tab/>
        <w:t xml:space="preserve">     These machines has to be visited pro-active within 3 weeks after receiving the </w:t>
      </w:r>
      <w:r>
        <w:rPr>
          <w:b/>
          <w:bCs/>
          <w:color w:val="FFFFFF" w:themeColor="background1"/>
          <w:highlight w:val="black"/>
          <w:shd w:val="clear" w:color="auto" w:fill="FFFF00"/>
          <w:lang w:val="en-US"/>
        </w:rPr>
        <w:t>WHITE</w:t>
      </w:r>
      <w:r>
        <w:rPr>
          <w:b/>
          <w:bCs/>
          <w:lang w:val="en-US"/>
        </w:rPr>
        <w:t xml:space="preserve"> </w:t>
      </w:r>
      <w:r>
        <w:rPr>
          <w:lang w:val="en-US"/>
        </w:rPr>
        <w:t>cable.</w:t>
      </w:r>
    </w:p>
    <w:p w:rsidR="0043041F" w:rsidRDefault="0043041F" w:rsidP="0043041F">
      <w:pPr>
        <w:rPr>
          <w:lang w:val="en-US"/>
        </w:rPr>
      </w:pPr>
      <w:r>
        <w:rPr>
          <w:lang w:val="en-US"/>
        </w:rPr>
        <w:t xml:space="preserve">     </w:t>
      </w:r>
      <w:r>
        <w:rPr>
          <w:lang w:val="en-US"/>
        </w:rPr>
        <w:tab/>
        <w:t xml:space="preserve">     Take in account what is feasible but it is strongly recommended to complete this action within </w:t>
      </w:r>
      <w:r>
        <w:rPr>
          <w:lang w:val="en-US"/>
        </w:rPr>
        <w:br/>
        <w:t xml:space="preserve">                    these 3 weeks.</w:t>
      </w:r>
    </w:p>
    <w:p w:rsidR="0043041F" w:rsidRDefault="0043041F" w:rsidP="0043041F">
      <w:pPr>
        <w:rPr>
          <w:lang w:val="en-US"/>
        </w:rPr>
      </w:pPr>
      <w:r>
        <w:rPr>
          <w:lang w:val="en-US"/>
        </w:rPr>
        <w:t> </w:t>
      </w:r>
    </w:p>
    <w:p w:rsidR="00A128FC" w:rsidRDefault="0043041F" w:rsidP="0043041F">
      <w:pPr>
        <w:rPr>
          <w:lang w:val="en-US"/>
        </w:rPr>
      </w:pPr>
      <w:r>
        <w:rPr>
          <w:b/>
          <w:bCs/>
          <w:u w:val="single"/>
          <w:lang w:val="en-US"/>
        </w:rPr>
        <w:t>Priority 2:</w:t>
      </w:r>
      <w:r>
        <w:rPr>
          <w:lang w:val="en-US"/>
        </w:rPr>
        <w:t xml:space="preserve"> Machines produced in </w:t>
      </w:r>
      <w:r>
        <w:rPr>
          <w:b/>
          <w:bCs/>
          <w:lang w:val="en-US"/>
        </w:rPr>
        <w:t>CW 01 – 30</w:t>
      </w:r>
      <w:r>
        <w:rPr>
          <w:lang w:val="en-US"/>
        </w:rPr>
        <w:t xml:space="preserve"> </w:t>
      </w:r>
      <w:r>
        <w:rPr>
          <w:b/>
          <w:bCs/>
          <w:lang w:val="en-US"/>
        </w:rPr>
        <w:t xml:space="preserve">(serial no.’s are: 1901… - 1930…) </w:t>
      </w:r>
      <w:r>
        <w:rPr>
          <w:lang w:val="en-US"/>
        </w:rPr>
        <w:t xml:space="preserve">can be updated during a </w:t>
      </w:r>
      <w:r>
        <w:rPr>
          <w:lang w:val="en-US"/>
        </w:rPr>
        <w:br/>
        <w:t xml:space="preserve">                   regular service visit</w:t>
      </w:r>
      <w:r w:rsidR="00A128FC">
        <w:rPr>
          <w:lang w:val="en-US"/>
        </w:rPr>
        <w:t>.</w:t>
      </w:r>
    </w:p>
    <w:p w:rsidR="0043041F" w:rsidRDefault="0043041F" w:rsidP="0043041F">
      <w:pPr>
        <w:rPr>
          <w:lang w:val="en-US"/>
        </w:rPr>
      </w:pPr>
      <w:r>
        <w:rPr>
          <w:lang w:val="en-US"/>
        </w:rPr>
        <w:t> </w:t>
      </w:r>
    </w:p>
    <w:p w:rsidR="0043041F" w:rsidRDefault="0043041F" w:rsidP="0043041F">
      <w:pPr>
        <w:rPr>
          <w:lang w:val="en-US"/>
        </w:rPr>
      </w:pPr>
      <w:r>
        <w:rPr>
          <w:lang w:val="en-US"/>
        </w:rPr>
        <w:t xml:space="preserve">All machines on stock with serial no. up to 1945….. need to be updated with the new </w:t>
      </w:r>
      <w:r>
        <w:rPr>
          <w:b/>
          <w:bCs/>
          <w:color w:val="FFFFFF" w:themeColor="background1"/>
          <w:highlight w:val="black"/>
          <w:shd w:val="clear" w:color="auto" w:fill="FFFF00"/>
          <w:lang w:val="en-US"/>
        </w:rPr>
        <w:t>WHITE</w:t>
      </w:r>
      <w:r>
        <w:rPr>
          <w:lang w:val="en-GB"/>
        </w:rPr>
        <w:t xml:space="preserve"> cable</w:t>
      </w:r>
      <w:r>
        <w:rPr>
          <w:lang w:val="en-US"/>
        </w:rPr>
        <w:t xml:space="preserve"> before placed at customers. As we already informed in the service memo 2019-010 we advise to do this during installation.</w:t>
      </w:r>
      <w:r w:rsidR="00A128FC">
        <w:rPr>
          <w:lang w:val="en-US"/>
        </w:rPr>
        <w:t xml:space="preserve"> </w:t>
      </w:r>
      <w:r>
        <w:rPr>
          <w:lang w:val="en-US"/>
        </w:rPr>
        <w:t xml:space="preserve">Be aware that in this memo is mentioned that the </w:t>
      </w:r>
      <w:r>
        <w:rPr>
          <w:b/>
          <w:bCs/>
          <w:color w:val="FF0000"/>
          <w:lang w:val="en-US"/>
        </w:rPr>
        <w:t>RED</w:t>
      </w:r>
      <w:r>
        <w:rPr>
          <w:lang w:val="en-US"/>
        </w:rPr>
        <w:t xml:space="preserve"> cable is ok but this one has </w:t>
      </w:r>
      <w:r>
        <w:rPr>
          <w:b/>
          <w:lang w:val="en-US"/>
        </w:rPr>
        <w:t xml:space="preserve">also to be replaced for the </w:t>
      </w:r>
      <w:r>
        <w:rPr>
          <w:b/>
          <w:bCs/>
          <w:color w:val="FFFFFF" w:themeColor="background1"/>
          <w:highlight w:val="black"/>
          <w:shd w:val="clear" w:color="auto" w:fill="FFFF00"/>
          <w:lang w:val="en-US"/>
        </w:rPr>
        <w:t>WHITE</w:t>
      </w:r>
      <w:r>
        <w:rPr>
          <w:b/>
          <w:lang w:val="en-US"/>
        </w:rPr>
        <w:t xml:space="preserve"> cable.</w:t>
      </w:r>
    </w:p>
    <w:p w:rsidR="0043041F" w:rsidRDefault="0043041F" w:rsidP="0043041F">
      <w:pPr>
        <w:rPr>
          <w:lang w:val="en-US"/>
        </w:rPr>
      </w:pPr>
      <w:r>
        <w:rPr>
          <w:lang w:val="en-US"/>
        </w:rPr>
        <w:t> </w:t>
      </w:r>
    </w:p>
    <w:p w:rsidR="0043041F" w:rsidRDefault="0043041F" w:rsidP="0043041F">
      <w:pPr>
        <w:rPr>
          <w:lang w:val="en-US"/>
        </w:rPr>
      </w:pPr>
      <w:r>
        <w:rPr>
          <w:lang w:val="en-GB"/>
        </w:rPr>
        <w:t xml:space="preserve">Machines produced from </w:t>
      </w:r>
      <w:r>
        <w:rPr>
          <w:b/>
          <w:bCs/>
          <w:lang w:val="en-GB"/>
        </w:rPr>
        <w:t>CW 48, (serial no. 1948…….)</w:t>
      </w:r>
      <w:r>
        <w:rPr>
          <w:lang w:val="en-GB"/>
        </w:rPr>
        <w:t xml:space="preserve"> will have the right </w:t>
      </w:r>
      <w:r>
        <w:rPr>
          <w:b/>
          <w:bCs/>
          <w:color w:val="FFFFFF" w:themeColor="background1"/>
          <w:highlight w:val="black"/>
          <w:shd w:val="clear" w:color="auto" w:fill="FFFF00"/>
          <w:lang w:val="en-US"/>
        </w:rPr>
        <w:t>WHITE</w:t>
      </w:r>
      <w:r>
        <w:rPr>
          <w:lang w:val="en-GB"/>
        </w:rPr>
        <w:t xml:space="preserve"> cable in the machine.</w:t>
      </w:r>
    </w:p>
    <w:p w:rsidR="0043041F" w:rsidRDefault="0043041F" w:rsidP="0084426F">
      <w:pPr>
        <w:rPr>
          <w:lang w:val="en-GB"/>
        </w:rPr>
      </w:pPr>
    </w:p>
    <w:p w:rsidR="00A128FC" w:rsidRDefault="00A128FC" w:rsidP="0084426F">
      <w:pPr>
        <w:rPr>
          <w:lang w:val="en-GB"/>
        </w:rPr>
      </w:pPr>
    </w:p>
    <w:p w:rsidR="00C535F5" w:rsidRDefault="00550AF0" w:rsidP="0084426F">
      <w:pPr>
        <w:rPr>
          <w:lang w:val="en-GB"/>
        </w:rPr>
      </w:pPr>
      <w:r>
        <w:rPr>
          <w:lang w:val="en-GB"/>
        </w:rPr>
        <w:t xml:space="preserve">Instruction how to </w:t>
      </w:r>
      <w:r w:rsidR="00B2266E">
        <w:rPr>
          <w:lang w:val="en-GB"/>
        </w:rPr>
        <w:t>place</w:t>
      </w:r>
      <w:r w:rsidR="00D27F2C">
        <w:rPr>
          <w:lang w:val="en-GB"/>
        </w:rPr>
        <w:t xml:space="preserve"> </w:t>
      </w:r>
      <w:r>
        <w:rPr>
          <w:lang w:val="en-GB"/>
        </w:rPr>
        <w:t xml:space="preserve">the </w:t>
      </w:r>
      <w:r w:rsidR="004B3175" w:rsidRPr="004B3175">
        <w:rPr>
          <w:b/>
          <w:color w:val="FFFFFF" w:themeColor="background1"/>
          <w:highlight w:val="black"/>
          <w:lang w:val="en-US"/>
        </w:rPr>
        <w:t>WHITE</w:t>
      </w:r>
      <w:r w:rsidR="00D27F2C">
        <w:rPr>
          <w:lang w:val="en-GB"/>
        </w:rPr>
        <w:t xml:space="preserve"> </w:t>
      </w:r>
      <w:r>
        <w:rPr>
          <w:lang w:val="en-GB"/>
        </w:rPr>
        <w:t>cable, see next pages.</w:t>
      </w:r>
    </w:p>
    <w:p w:rsidR="00A128FC" w:rsidRDefault="00A128FC" w:rsidP="0084426F">
      <w:pPr>
        <w:rPr>
          <w:lang w:val="en-GB"/>
        </w:rPr>
      </w:pPr>
    </w:p>
    <w:p w:rsidR="0084426F" w:rsidRDefault="0084426F" w:rsidP="0084426F">
      <w:pPr>
        <w:rPr>
          <w:b/>
          <w:sz w:val="24"/>
          <w:szCs w:val="24"/>
          <w:lang w:val="en-GB"/>
        </w:rPr>
      </w:pPr>
      <w:r w:rsidRPr="00500D11">
        <w:rPr>
          <w:b/>
          <w:sz w:val="24"/>
          <w:szCs w:val="24"/>
          <w:lang w:val="en-GB"/>
        </w:rPr>
        <w:lastRenderedPageBreak/>
        <w:t xml:space="preserve">Dismantle: </w:t>
      </w:r>
    </w:p>
    <w:p w:rsidR="00C535F5" w:rsidRPr="00C535F5" w:rsidRDefault="00C535F5" w:rsidP="0084426F">
      <w:pPr>
        <w:rPr>
          <w:lang w:val="en-GB"/>
        </w:rPr>
      </w:pPr>
    </w:p>
    <w:p w:rsidR="00285414" w:rsidRDefault="00285414" w:rsidP="0084426F">
      <w:pPr>
        <w:rPr>
          <w:b/>
          <w:sz w:val="24"/>
          <w:szCs w:val="24"/>
          <w:lang w:val="en-GB"/>
        </w:rPr>
      </w:pPr>
      <w:r w:rsidRPr="0084426F">
        <w:rPr>
          <w:noProof/>
          <w:lang w:val="en-GB"/>
        </w:rPr>
        <mc:AlternateContent>
          <mc:Choice Requires="wps">
            <w:drawing>
              <wp:inline distT="0" distB="0" distL="0" distR="0" wp14:anchorId="0803F4D4">
                <wp:extent cx="3215640" cy="1404620"/>
                <wp:effectExtent l="0" t="0" r="22860" b="14605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56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70C3" w:rsidRPr="0084426F" w:rsidRDefault="00285414" w:rsidP="002870C3">
                            <w:pPr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For the </w:t>
                            </w:r>
                            <w:r w:rsidR="008430E9">
                              <w:rPr>
                                <w:lang w:val="en-GB"/>
                              </w:rPr>
                              <w:t xml:space="preserve">Barista One first take of the </w:t>
                            </w:r>
                            <w:r w:rsidR="006D3E3E">
                              <w:rPr>
                                <w:lang w:val="en-GB"/>
                              </w:rPr>
                              <w:t>bean container</w:t>
                            </w:r>
                            <w:r>
                              <w:rPr>
                                <w:lang w:val="en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803F4D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253.2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">
                <v:textbox style="mso-fit-shape-to-text:t">
                  <w:txbxContent>
                    <w:p w:rsidR="002870C3" w:rsidRPr="0084426F" w:rsidRDefault="00285414" w:rsidP="002870C3">
                      <w:pPr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For the </w:t>
                      </w:r>
                      <w:r w:rsidR="008430E9">
                        <w:rPr>
                          <w:lang w:val="en-GB"/>
                        </w:rPr>
                        <w:t xml:space="preserve">Barista One first take of the </w:t>
                      </w:r>
                      <w:r w:rsidR="006D3E3E">
                        <w:rPr>
                          <w:lang w:val="en-GB"/>
                        </w:rPr>
                        <w:t>bean container</w:t>
                      </w:r>
                      <w:r>
                        <w:rPr>
                          <w:lang w:val="en-GB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85414" w:rsidRDefault="00285414" w:rsidP="0084426F">
      <w:pPr>
        <w:rPr>
          <w:b/>
          <w:sz w:val="24"/>
          <w:szCs w:val="24"/>
          <w:lang w:val="en-GB"/>
        </w:rPr>
      </w:pPr>
    </w:p>
    <w:p w:rsidR="00285414" w:rsidRDefault="00285414" w:rsidP="0084426F">
      <w:pPr>
        <w:rPr>
          <w:b/>
          <w:sz w:val="24"/>
          <w:szCs w:val="24"/>
          <w:lang w:val="en-GB"/>
        </w:rPr>
      </w:pPr>
    </w:p>
    <w:p w:rsidR="00285414" w:rsidRDefault="00285414" w:rsidP="0084426F">
      <w:pPr>
        <w:rPr>
          <w:b/>
          <w:sz w:val="24"/>
          <w:szCs w:val="24"/>
          <w:lang w:val="en-GB"/>
        </w:rPr>
      </w:pPr>
    </w:p>
    <w:p w:rsidR="00285414" w:rsidRDefault="00285414" w:rsidP="0084426F">
      <w:pPr>
        <w:rPr>
          <w:b/>
          <w:sz w:val="24"/>
          <w:szCs w:val="24"/>
          <w:lang w:val="en-GB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0FE3AB50">
            <wp:simplePos x="0" y="0"/>
            <wp:positionH relativeFrom="column">
              <wp:posOffset>1283970</wp:posOffset>
            </wp:positionH>
            <wp:positionV relativeFrom="paragraph">
              <wp:posOffset>2095500</wp:posOffset>
            </wp:positionV>
            <wp:extent cx="1033780" cy="128016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18" t="2470" r="3279" b="6584"/>
                    <a:stretch/>
                  </pic:blipFill>
                  <pic:spPr bwMode="auto">
                    <a:xfrm>
                      <a:off x="0" y="0"/>
                      <a:ext cx="1033780" cy="12801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4F5AE04F" wp14:editId="0C390656">
            <wp:extent cx="6120765" cy="2453005"/>
            <wp:effectExtent l="0" t="0" r="0" b="444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2453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414" w:rsidRDefault="00285414" w:rsidP="0084426F">
      <w:pPr>
        <w:rPr>
          <w:b/>
          <w:sz w:val="24"/>
          <w:szCs w:val="24"/>
          <w:lang w:val="en-GB"/>
        </w:rPr>
      </w:pPr>
    </w:p>
    <w:p w:rsidR="00285414" w:rsidRDefault="00285414" w:rsidP="0084426F">
      <w:pPr>
        <w:rPr>
          <w:b/>
          <w:sz w:val="24"/>
          <w:szCs w:val="24"/>
          <w:lang w:val="en-GB"/>
        </w:rPr>
      </w:pPr>
    </w:p>
    <w:p w:rsidR="00285414" w:rsidRPr="00500D11" w:rsidRDefault="00285414" w:rsidP="0084426F">
      <w:pPr>
        <w:rPr>
          <w:b/>
          <w:sz w:val="24"/>
          <w:szCs w:val="24"/>
          <w:lang w:val="en-GB"/>
        </w:rPr>
      </w:pPr>
    </w:p>
    <w:p w:rsidR="00C71212" w:rsidRDefault="00B65A23" w:rsidP="00305F20">
      <w:pPr>
        <w:rPr>
          <w:lang w:val="en-GB"/>
        </w:rPr>
      </w:pPr>
      <w:r>
        <w:rPr>
          <w:lang w:val="en-GB"/>
        </w:rPr>
        <w:t xml:space="preserve">            </w:t>
      </w:r>
      <w:r w:rsidR="005B3568">
        <w:rPr>
          <w:lang w:val="en-GB"/>
        </w:rPr>
        <w:t xml:space="preserve">     </w:t>
      </w:r>
      <w:r>
        <w:rPr>
          <w:lang w:val="en-GB"/>
        </w:rPr>
        <w:t xml:space="preserve">         </w:t>
      </w:r>
      <w:r w:rsidR="005B3568">
        <w:rPr>
          <w:lang w:val="en-GB"/>
        </w:rPr>
        <w:t xml:space="preserve">  </w:t>
      </w:r>
      <w:r w:rsidR="00355B5B">
        <w:rPr>
          <w:lang w:val="en-GB"/>
        </w:rPr>
        <w:t xml:space="preserve">         </w:t>
      </w:r>
      <w:r w:rsidR="005B3568">
        <w:rPr>
          <w:lang w:val="en-GB"/>
        </w:rPr>
        <w:t xml:space="preserve">   </w:t>
      </w:r>
    </w:p>
    <w:p w:rsidR="000306F4" w:rsidRDefault="0084426F" w:rsidP="00305F20">
      <w:pPr>
        <w:rPr>
          <w:lang w:val="en-GB"/>
        </w:rPr>
      </w:pPr>
      <w:r>
        <w:rPr>
          <w:lang w:val="en-GB"/>
        </w:rPr>
        <w:t xml:space="preserve"> </w:t>
      </w:r>
      <w:r w:rsidR="00285414">
        <w:rPr>
          <w:noProof/>
        </w:rPr>
        <w:drawing>
          <wp:inline distT="0" distB="0" distL="0" distR="0" wp14:anchorId="1C07EF52" wp14:editId="35AE37E7">
            <wp:extent cx="6171228" cy="1874520"/>
            <wp:effectExtent l="0" t="0" r="127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1532"/>
                    <a:stretch/>
                  </pic:blipFill>
                  <pic:spPr bwMode="auto">
                    <a:xfrm>
                      <a:off x="0" y="0"/>
                      <a:ext cx="6192536" cy="18809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85414">
        <w:rPr>
          <w:noProof/>
        </w:rPr>
        <w:drawing>
          <wp:inline distT="0" distB="0" distL="0" distR="0" wp14:anchorId="5B586022" wp14:editId="686CD423">
            <wp:extent cx="6153546" cy="1783080"/>
            <wp:effectExtent l="0" t="0" r="0" b="762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646"/>
                    <a:stretch/>
                  </pic:blipFill>
                  <pic:spPr bwMode="auto">
                    <a:xfrm>
                      <a:off x="0" y="0"/>
                      <a:ext cx="6158088" cy="17843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426F" w:rsidRDefault="00820C8E" w:rsidP="00305F20">
      <w:pPr>
        <w:rPr>
          <w:lang w:val="en-GB"/>
        </w:rPr>
      </w:pPr>
      <w:r>
        <w:rPr>
          <w:noProof/>
        </w:rPr>
        <w:lastRenderedPageBreak/>
        <w:drawing>
          <wp:inline distT="0" distB="0" distL="0" distR="0" wp14:anchorId="3BDC4DDE" wp14:editId="28070CCE">
            <wp:extent cx="6120765" cy="5829935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582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426F" w:rsidRDefault="0084426F" w:rsidP="00305F20">
      <w:pPr>
        <w:rPr>
          <w:lang w:val="en-GB"/>
        </w:rPr>
      </w:pPr>
    </w:p>
    <w:p w:rsidR="00C71212" w:rsidRDefault="00C71212" w:rsidP="00C71212">
      <w:pPr>
        <w:rPr>
          <w:b/>
          <w:sz w:val="24"/>
          <w:szCs w:val="24"/>
          <w:lang w:val="en-GB"/>
        </w:rPr>
      </w:pPr>
      <w:r w:rsidRPr="00500D11">
        <w:rPr>
          <w:b/>
          <w:sz w:val="24"/>
          <w:szCs w:val="24"/>
          <w:lang w:val="en-GB"/>
        </w:rPr>
        <w:t>Last Step:</w:t>
      </w:r>
    </w:p>
    <w:p w:rsidR="00355B5B" w:rsidRPr="00500D11" w:rsidRDefault="00355B5B" w:rsidP="00C71212">
      <w:pPr>
        <w:rPr>
          <w:b/>
          <w:sz w:val="24"/>
          <w:szCs w:val="24"/>
          <w:lang w:val="en-GB"/>
        </w:rPr>
      </w:pPr>
    </w:p>
    <w:p w:rsidR="00C71212" w:rsidRDefault="00C71212" w:rsidP="00C71212">
      <w:pPr>
        <w:rPr>
          <w:lang w:val="en-GB"/>
        </w:rPr>
      </w:pPr>
      <w:r w:rsidRPr="00C71212">
        <w:rPr>
          <w:lang w:val="en-GB"/>
        </w:rPr>
        <w:t>Rebuilt all steps backwards.</w:t>
      </w:r>
    </w:p>
    <w:p w:rsidR="00355B5B" w:rsidRDefault="00355B5B" w:rsidP="00C71212">
      <w:pPr>
        <w:rPr>
          <w:lang w:val="en-US"/>
        </w:rPr>
      </w:pPr>
      <w:r>
        <w:rPr>
          <w:lang w:val="en-GB"/>
        </w:rPr>
        <w:t xml:space="preserve">If you have replaced the cable with the </w:t>
      </w:r>
      <w:r w:rsidRPr="00355B5B">
        <w:rPr>
          <w:b/>
          <w:lang w:val="en-GB"/>
        </w:rPr>
        <w:t>BLACK</w:t>
      </w:r>
      <w:r w:rsidR="00CF5A75">
        <w:rPr>
          <w:b/>
          <w:lang w:val="en-GB"/>
        </w:rPr>
        <w:t xml:space="preserve"> </w:t>
      </w:r>
      <w:r w:rsidR="00CF5A75" w:rsidRPr="00CF5A75">
        <w:rPr>
          <w:lang w:val="en-GB"/>
        </w:rPr>
        <w:t>or</w:t>
      </w:r>
      <w:r w:rsidR="00CF5A75">
        <w:rPr>
          <w:b/>
          <w:color w:val="FF0000"/>
          <w:lang w:val="en-GB"/>
        </w:rPr>
        <w:t xml:space="preserve"> </w:t>
      </w:r>
      <w:r w:rsidR="00CF5A75" w:rsidRPr="00CF5A75">
        <w:rPr>
          <w:b/>
          <w:color w:val="FF0000"/>
          <w:lang w:val="en-GB"/>
        </w:rPr>
        <w:t>RED</w:t>
      </w:r>
      <w:r>
        <w:rPr>
          <w:b/>
          <w:lang w:val="en-GB"/>
        </w:rPr>
        <w:t xml:space="preserve"> </w:t>
      </w:r>
      <w:r w:rsidRPr="00355B5B">
        <w:rPr>
          <w:lang w:val="en-GB"/>
        </w:rPr>
        <w:t>isolation</w:t>
      </w:r>
      <w:r>
        <w:rPr>
          <w:b/>
          <w:lang w:val="en-GB"/>
        </w:rPr>
        <w:t xml:space="preserve"> </w:t>
      </w:r>
      <w:r>
        <w:rPr>
          <w:lang w:val="en-GB"/>
        </w:rPr>
        <w:t xml:space="preserve">don’t forget to </w:t>
      </w:r>
      <w:r>
        <w:rPr>
          <w:lang w:val="en-US"/>
        </w:rPr>
        <w:t xml:space="preserve">make a picture of the cable including the serial number of the machine and send </w:t>
      </w:r>
      <w:r w:rsidR="00034F47">
        <w:rPr>
          <w:lang w:val="en-US"/>
        </w:rPr>
        <w:t>this picture</w:t>
      </w:r>
      <w:r>
        <w:rPr>
          <w:lang w:val="en-US"/>
        </w:rPr>
        <w:t xml:space="preserve"> to your technical manger to collect these</w:t>
      </w:r>
      <w:r w:rsidR="00FD7130">
        <w:rPr>
          <w:lang w:val="en-US"/>
        </w:rPr>
        <w:t xml:space="preserve"> and send this information to the responsible customer support manager from the global department.</w:t>
      </w:r>
    </w:p>
    <w:p w:rsidR="00524A0E" w:rsidRDefault="00524A0E" w:rsidP="00C71212">
      <w:pPr>
        <w:rPr>
          <w:lang w:val="en-US"/>
        </w:rPr>
      </w:pPr>
    </w:p>
    <w:p w:rsidR="00FE744E" w:rsidRPr="00496EB3" w:rsidRDefault="00FE744E" w:rsidP="00A97704">
      <w:pPr>
        <w:rPr>
          <w:lang w:val="en-US"/>
        </w:rPr>
      </w:pPr>
      <w:bookmarkStart w:id="0" w:name="_GoBack"/>
      <w:bookmarkEnd w:id="0"/>
    </w:p>
    <w:sectPr w:rsidR="00FE744E" w:rsidRPr="00496EB3" w:rsidSect="00A214AF">
      <w:headerReference w:type="default" r:id="rId18"/>
      <w:footerReference w:type="default" r:id="rId1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434" w:rsidRDefault="00EC6434" w:rsidP="00D90D5A">
      <w:r>
        <w:separator/>
      </w:r>
    </w:p>
  </w:endnote>
  <w:endnote w:type="continuationSeparator" w:id="0">
    <w:p w:rsidR="00EC6434" w:rsidRDefault="00EC6434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661B02">
            <w:rPr>
              <w:rFonts w:eastAsia="MS Mincho"/>
              <w:noProof/>
              <w:sz w:val="20"/>
              <w:szCs w:val="20"/>
            </w:rPr>
            <w:t>6</w:t>
          </w:r>
          <w:r w:rsidR="0043041F">
            <w:rPr>
              <w:rFonts w:eastAsia="MS Mincho"/>
              <w:noProof/>
              <w:sz w:val="20"/>
              <w:szCs w:val="20"/>
            </w:rPr>
            <w:t>-12-2019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434" w:rsidRDefault="00EC6434" w:rsidP="00D90D5A">
      <w:r>
        <w:separator/>
      </w:r>
    </w:p>
  </w:footnote>
  <w:footnote w:type="continuationSeparator" w:id="0">
    <w:p w:rsidR="00EC6434" w:rsidRDefault="00EC6434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CEF344F"/>
    <w:multiLevelType w:val="hybridMultilevel"/>
    <w:tmpl w:val="D6262C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AA2332"/>
    <w:multiLevelType w:val="hybridMultilevel"/>
    <w:tmpl w:val="E4983C2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0006BB"/>
    <w:multiLevelType w:val="hybridMultilevel"/>
    <w:tmpl w:val="C51AEF6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04117"/>
    <w:rsid w:val="00010FF5"/>
    <w:rsid w:val="000306F4"/>
    <w:rsid w:val="00034F47"/>
    <w:rsid w:val="00060ED2"/>
    <w:rsid w:val="00075931"/>
    <w:rsid w:val="0008502C"/>
    <w:rsid w:val="000A7B56"/>
    <w:rsid w:val="000B019C"/>
    <w:rsid w:val="000B247F"/>
    <w:rsid w:val="000C46C2"/>
    <w:rsid w:val="000E56EE"/>
    <w:rsid w:val="000F33BD"/>
    <w:rsid w:val="00105FE3"/>
    <w:rsid w:val="00112803"/>
    <w:rsid w:val="00127990"/>
    <w:rsid w:val="00145004"/>
    <w:rsid w:val="00145D2B"/>
    <w:rsid w:val="0015025D"/>
    <w:rsid w:val="00154654"/>
    <w:rsid w:val="001766C4"/>
    <w:rsid w:val="001B10E8"/>
    <w:rsid w:val="001C0B5F"/>
    <w:rsid w:val="001D708D"/>
    <w:rsid w:val="001E1E68"/>
    <w:rsid w:val="001E4529"/>
    <w:rsid w:val="001E470B"/>
    <w:rsid w:val="00204D22"/>
    <w:rsid w:val="002126DC"/>
    <w:rsid w:val="00265046"/>
    <w:rsid w:val="00276120"/>
    <w:rsid w:val="00276D71"/>
    <w:rsid w:val="002804F9"/>
    <w:rsid w:val="00282809"/>
    <w:rsid w:val="00283E01"/>
    <w:rsid w:val="00285414"/>
    <w:rsid w:val="002870C3"/>
    <w:rsid w:val="002A003A"/>
    <w:rsid w:val="002B5FC6"/>
    <w:rsid w:val="002B68F4"/>
    <w:rsid w:val="002C6C3C"/>
    <w:rsid w:val="002F44A2"/>
    <w:rsid w:val="00303FD7"/>
    <w:rsid w:val="00305444"/>
    <w:rsid w:val="00305F20"/>
    <w:rsid w:val="00310A15"/>
    <w:rsid w:val="003276B5"/>
    <w:rsid w:val="003336D1"/>
    <w:rsid w:val="00333F5D"/>
    <w:rsid w:val="00340C63"/>
    <w:rsid w:val="00355B5B"/>
    <w:rsid w:val="00371E89"/>
    <w:rsid w:val="00383537"/>
    <w:rsid w:val="003A6FAB"/>
    <w:rsid w:val="003E085B"/>
    <w:rsid w:val="004268AA"/>
    <w:rsid w:val="0043041F"/>
    <w:rsid w:val="00437490"/>
    <w:rsid w:val="0044496B"/>
    <w:rsid w:val="0044772F"/>
    <w:rsid w:val="0048033C"/>
    <w:rsid w:val="00496EB3"/>
    <w:rsid w:val="004979B9"/>
    <w:rsid w:val="004B3175"/>
    <w:rsid w:val="004E3467"/>
    <w:rsid w:val="004F0B47"/>
    <w:rsid w:val="00500D11"/>
    <w:rsid w:val="005175AC"/>
    <w:rsid w:val="00524A0E"/>
    <w:rsid w:val="00550AF0"/>
    <w:rsid w:val="005875D4"/>
    <w:rsid w:val="005B3568"/>
    <w:rsid w:val="005F4055"/>
    <w:rsid w:val="00652F68"/>
    <w:rsid w:val="00657820"/>
    <w:rsid w:val="00661B02"/>
    <w:rsid w:val="00662844"/>
    <w:rsid w:val="00682EFF"/>
    <w:rsid w:val="006A4FC8"/>
    <w:rsid w:val="006B5899"/>
    <w:rsid w:val="006C56F2"/>
    <w:rsid w:val="006D3E3E"/>
    <w:rsid w:val="006E105C"/>
    <w:rsid w:val="00700904"/>
    <w:rsid w:val="00705AC2"/>
    <w:rsid w:val="00705AFF"/>
    <w:rsid w:val="00721A85"/>
    <w:rsid w:val="007256CF"/>
    <w:rsid w:val="00727A4B"/>
    <w:rsid w:val="0074278A"/>
    <w:rsid w:val="00755527"/>
    <w:rsid w:val="00756B91"/>
    <w:rsid w:val="00770D6C"/>
    <w:rsid w:val="00772EAC"/>
    <w:rsid w:val="00787984"/>
    <w:rsid w:val="00791F31"/>
    <w:rsid w:val="007E3BDE"/>
    <w:rsid w:val="007F15AD"/>
    <w:rsid w:val="00820C03"/>
    <w:rsid w:val="00820C8E"/>
    <w:rsid w:val="008430E9"/>
    <w:rsid w:val="0084426F"/>
    <w:rsid w:val="00857FD1"/>
    <w:rsid w:val="00861BFB"/>
    <w:rsid w:val="0086659D"/>
    <w:rsid w:val="00892680"/>
    <w:rsid w:val="00895308"/>
    <w:rsid w:val="008B2367"/>
    <w:rsid w:val="008D6134"/>
    <w:rsid w:val="00905EB4"/>
    <w:rsid w:val="00915DD8"/>
    <w:rsid w:val="00934029"/>
    <w:rsid w:val="00934731"/>
    <w:rsid w:val="00934CEA"/>
    <w:rsid w:val="00950EEA"/>
    <w:rsid w:val="00967E17"/>
    <w:rsid w:val="009842ED"/>
    <w:rsid w:val="009909D8"/>
    <w:rsid w:val="009B3A30"/>
    <w:rsid w:val="009C5B6A"/>
    <w:rsid w:val="009D1144"/>
    <w:rsid w:val="009D4B68"/>
    <w:rsid w:val="009F4863"/>
    <w:rsid w:val="00A11E04"/>
    <w:rsid w:val="00A128FC"/>
    <w:rsid w:val="00A214AF"/>
    <w:rsid w:val="00A24EBA"/>
    <w:rsid w:val="00A34259"/>
    <w:rsid w:val="00A37175"/>
    <w:rsid w:val="00A666F9"/>
    <w:rsid w:val="00A80769"/>
    <w:rsid w:val="00A97704"/>
    <w:rsid w:val="00AA0003"/>
    <w:rsid w:val="00AB22C8"/>
    <w:rsid w:val="00AD1F02"/>
    <w:rsid w:val="00AE6F2F"/>
    <w:rsid w:val="00AF3B40"/>
    <w:rsid w:val="00B07BDA"/>
    <w:rsid w:val="00B2266E"/>
    <w:rsid w:val="00B56DFB"/>
    <w:rsid w:val="00B65A23"/>
    <w:rsid w:val="00B904B1"/>
    <w:rsid w:val="00B93669"/>
    <w:rsid w:val="00BD36BA"/>
    <w:rsid w:val="00BE0F48"/>
    <w:rsid w:val="00BE3E7F"/>
    <w:rsid w:val="00BF270A"/>
    <w:rsid w:val="00BF72B0"/>
    <w:rsid w:val="00BF748F"/>
    <w:rsid w:val="00C03CE5"/>
    <w:rsid w:val="00C0634D"/>
    <w:rsid w:val="00C10657"/>
    <w:rsid w:val="00C236F9"/>
    <w:rsid w:val="00C316DB"/>
    <w:rsid w:val="00C408A6"/>
    <w:rsid w:val="00C4201F"/>
    <w:rsid w:val="00C535F5"/>
    <w:rsid w:val="00C64D02"/>
    <w:rsid w:val="00C71212"/>
    <w:rsid w:val="00CA1A9D"/>
    <w:rsid w:val="00CB0B44"/>
    <w:rsid w:val="00CB1B1F"/>
    <w:rsid w:val="00CB2F11"/>
    <w:rsid w:val="00CC1CBC"/>
    <w:rsid w:val="00CD0478"/>
    <w:rsid w:val="00CD310D"/>
    <w:rsid w:val="00CE68E7"/>
    <w:rsid w:val="00CF0623"/>
    <w:rsid w:val="00CF5A75"/>
    <w:rsid w:val="00D27F2C"/>
    <w:rsid w:val="00D36118"/>
    <w:rsid w:val="00D51705"/>
    <w:rsid w:val="00D76108"/>
    <w:rsid w:val="00D90D5A"/>
    <w:rsid w:val="00DB5B2B"/>
    <w:rsid w:val="00DC0E22"/>
    <w:rsid w:val="00DD5003"/>
    <w:rsid w:val="00DD7E78"/>
    <w:rsid w:val="00E046ED"/>
    <w:rsid w:val="00E11BC1"/>
    <w:rsid w:val="00E5688B"/>
    <w:rsid w:val="00E92EB2"/>
    <w:rsid w:val="00EA0369"/>
    <w:rsid w:val="00EB1018"/>
    <w:rsid w:val="00EC6434"/>
    <w:rsid w:val="00ED1522"/>
    <w:rsid w:val="00ED4DE8"/>
    <w:rsid w:val="00F724ED"/>
    <w:rsid w:val="00F957F4"/>
    <w:rsid w:val="00FA620F"/>
    <w:rsid w:val="00FA62B1"/>
    <w:rsid w:val="00FB303B"/>
    <w:rsid w:val="00FD7130"/>
    <w:rsid w:val="00FE1150"/>
    <w:rsid w:val="00FE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5"/>
    <o:shapelayout v:ext="edit">
      <o:idmap v:ext="edit" data="1"/>
    </o:shapelayout>
  </w:shapeDefaults>
  <w:doNotEmbedSmartTags/>
  <w:decimalSymbol w:val=","/>
  <w:listSeparator w:val=";"/>
  <w14:docId w14:val="1B57B572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  <w:style w:type="paragraph" w:styleId="NoSpacing">
    <w:name w:val="No Spacing"/>
    <w:basedOn w:val="Normal"/>
    <w:uiPriority w:val="1"/>
    <w:qFormat/>
    <w:rsid w:val="003A6FAB"/>
    <w:rPr>
      <w:rFonts w:ascii="Calibri" w:eastAsiaTheme="minorHAns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F48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658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1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48</TotalTime>
  <Pages>3</Pages>
  <Words>351</Words>
  <Characters>1896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2243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7</cp:revision>
  <cp:lastPrinted>2019-12-04T10:38:00Z</cp:lastPrinted>
  <dcterms:created xsi:type="dcterms:W3CDTF">2019-12-04T10:15:00Z</dcterms:created>
  <dcterms:modified xsi:type="dcterms:W3CDTF">2019-12-06T09:07:00Z</dcterms:modified>
</cp:coreProperties>
</file>