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1735"/>
        <w:gridCol w:w="5954"/>
        <w:gridCol w:w="2092"/>
      </w:tblGrid>
      <w:tr w:rsidR="00A214AF" w:rsidRPr="00D90D5A" w:rsidTr="00820C03">
        <w:trPr>
          <w:trHeight w:val="20"/>
        </w:trPr>
        <w:tc>
          <w:tcPr>
            <w:tcW w:w="7689" w:type="dxa"/>
            <w:gridSpan w:val="2"/>
            <w:shd w:val="clear" w:color="auto" w:fill="auto"/>
          </w:tcPr>
          <w:p w:rsidR="00A214AF" w:rsidRPr="00C71212" w:rsidRDefault="00C71212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  <w:lang w:val="en-US"/>
              </w:rPr>
            </w:pPr>
            <w:r>
              <w:rPr>
                <w:rFonts w:eastAsia="MS Mincho"/>
                <w:b/>
                <w:bCs/>
                <w:i/>
                <w:iCs/>
                <w:sz w:val="48"/>
                <w:szCs w:val="48"/>
                <w:lang w:val="en-US"/>
              </w:rPr>
              <w:t>IMPORTANT</w:t>
            </w:r>
            <w:r w:rsidR="00820C03">
              <w:rPr>
                <w:rFonts w:eastAsia="MS Mincho"/>
                <w:b/>
                <w:bCs/>
                <w:i/>
                <w:iCs/>
                <w:sz w:val="48"/>
                <w:szCs w:val="48"/>
                <w:lang w:val="en-US"/>
              </w:rPr>
              <w:t xml:space="preserve"> Service Memo</w:t>
            </w:r>
            <w:r w:rsidR="00B904B1" w:rsidRPr="00C71212">
              <w:rPr>
                <w:rFonts w:eastAsia="MS Mincho"/>
                <w:b/>
                <w:bCs/>
                <w:i/>
                <w:iCs/>
                <w:sz w:val="48"/>
                <w:szCs w:val="48"/>
                <w:lang w:val="en-US"/>
              </w:rPr>
              <w:t xml:space="preserve"> </w:t>
            </w:r>
            <w:r w:rsidR="00820C03" w:rsidRPr="00AA0003">
              <w:rPr>
                <w:rFonts w:eastAsia="MS Mincho"/>
                <w:b/>
                <w:bCs/>
                <w:i/>
                <w:iCs/>
                <w:sz w:val="44"/>
                <w:szCs w:val="44"/>
                <w:lang w:val="en-US"/>
              </w:rPr>
              <w:t>I</w:t>
            </w:r>
            <w:r w:rsidRPr="00AA0003">
              <w:rPr>
                <w:rFonts w:eastAsia="MS Mincho"/>
                <w:b/>
                <w:bCs/>
                <w:i/>
                <w:iCs/>
                <w:sz w:val="44"/>
                <w:szCs w:val="44"/>
                <w:lang w:val="en-US"/>
              </w:rPr>
              <w:t>nstallation and</w:t>
            </w:r>
            <w:r w:rsidR="00355B5B" w:rsidRPr="00AA0003">
              <w:rPr>
                <w:rFonts w:eastAsia="MS Mincho"/>
                <w:b/>
                <w:bCs/>
                <w:i/>
                <w:iCs/>
                <w:sz w:val="44"/>
                <w:szCs w:val="44"/>
                <w:lang w:val="en-US"/>
              </w:rPr>
              <w:t xml:space="preserve"> service</w:t>
            </w:r>
            <w:r w:rsidRPr="00AA0003">
              <w:rPr>
                <w:rFonts w:eastAsia="MS Mincho"/>
                <w:b/>
                <w:bCs/>
                <w:i/>
                <w:iCs/>
                <w:sz w:val="44"/>
                <w:szCs w:val="44"/>
                <w:lang w:val="en-US"/>
              </w:rPr>
              <w:t xml:space="preserve"> check instruction</w:t>
            </w:r>
          </w:p>
        </w:tc>
        <w:tc>
          <w:tcPr>
            <w:tcW w:w="2092" w:type="dxa"/>
            <w:shd w:val="clear" w:color="auto" w:fill="auto"/>
          </w:tcPr>
          <w:p w:rsidR="00A214AF" w:rsidRPr="005875D4" w:rsidRDefault="00D51705" w:rsidP="00C408A6">
            <w:pPr>
              <w:jc w:val="right"/>
              <w:rPr>
                <w:rFonts w:eastAsia="MS Mincho"/>
                <w:i/>
                <w:iCs/>
                <w:sz w:val="48"/>
                <w:szCs w:val="48"/>
              </w:rPr>
            </w:pP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begin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instrText xml:space="preserve"> TIME  \@ "yyyy" </w:instrTex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separate"/>
            </w:r>
            <w:r w:rsidR="00AB22C8">
              <w:rPr>
                <w:rFonts w:eastAsia="MS Mincho"/>
                <w:i/>
                <w:iCs/>
                <w:noProof/>
                <w:sz w:val="48"/>
                <w:szCs w:val="48"/>
              </w:rPr>
              <w:t>2019</w: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end"/>
            </w:r>
            <w:r w:rsidR="00820C03">
              <w:rPr>
                <w:rFonts w:eastAsia="MS Mincho"/>
                <w:i/>
                <w:iCs/>
                <w:sz w:val="48"/>
                <w:szCs w:val="48"/>
              </w:rPr>
              <w:t>-010</w:t>
            </w:r>
          </w:p>
        </w:tc>
      </w:tr>
      <w:tr w:rsidR="00A214AF" w:rsidRPr="00D90D5A" w:rsidTr="00A97704">
        <w:trPr>
          <w:trHeight w:val="20"/>
        </w:trPr>
        <w:tc>
          <w:tcPr>
            <w:tcW w:w="1735" w:type="dxa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  <w:tc>
          <w:tcPr>
            <w:tcW w:w="8046" w:type="dxa"/>
            <w:gridSpan w:val="2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D51705" w:rsidRPr="00AB22C8" w:rsidTr="00A97704">
        <w:trPr>
          <w:trHeight w:val="20"/>
        </w:trPr>
        <w:tc>
          <w:tcPr>
            <w:tcW w:w="1735" w:type="dxa"/>
            <w:shd w:val="clear" w:color="auto" w:fill="auto"/>
          </w:tcPr>
          <w:p w:rsidR="00D51705" w:rsidRPr="00437490" w:rsidRDefault="009C5B6A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Machine</w:t>
            </w:r>
            <w:r w:rsidR="00D51705" w:rsidRPr="00437490">
              <w:rPr>
                <w:rFonts w:eastAsia="MS Mincho"/>
                <w:sz w:val="24"/>
                <w:szCs w:val="24"/>
                <w:lang w:val="en-US"/>
              </w:rPr>
              <w:t>:</w:t>
            </w:r>
            <w:r w:rsidR="00437490" w:rsidRPr="00437490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8046" w:type="dxa"/>
            <w:gridSpan w:val="2"/>
            <w:shd w:val="clear" w:color="auto" w:fill="auto"/>
          </w:tcPr>
          <w:p w:rsidR="00D51705" w:rsidRPr="00ED1522" w:rsidRDefault="00305F20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Barista One / Schaerer Coffee Prime</w:t>
            </w:r>
          </w:p>
        </w:tc>
      </w:tr>
      <w:tr w:rsidR="00A214AF" w:rsidRPr="00AB22C8" w:rsidTr="00A97704">
        <w:trPr>
          <w:trHeight w:val="20"/>
        </w:trPr>
        <w:tc>
          <w:tcPr>
            <w:tcW w:w="1735" w:type="dxa"/>
            <w:shd w:val="clear" w:color="auto" w:fill="auto"/>
          </w:tcPr>
          <w:p w:rsidR="00A214AF" w:rsidRPr="005875D4" w:rsidRDefault="00CB1B1F" w:rsidP="00D90D5A">
            <w:pPr>
              <w:rPr>
                <w:rFonts w:eastAsia="MS Mincho"/>
                <w:sz w:val="24"/>
                <w:szCs w:val="24"/>
              </w:rPr>
            </w:pPr>
            <w:r>
              <w:rPr>
                <w:rFonts w:eastAsia="MS Mincho"/>
                <w:sz w:val="24"/>
                <w:szCs w:val="24"/>
              </w:rPr>
              <w:t>Tite</w:t>
            </w:r>
            <w:r w:rsidR="009C5B6A">
              <w:rPr>
                <w:rFonts w:eastAsia="MS Mincho"/>
                <w:sz w:val="24"/>
                <w:szCs w:val="24"/>
              </w:rPr>
              <w:t>l</w:t>
            </w:r>
            <w:r>
              <w:rPr>
                <w:rFonts w:eastAsia="MS Mincho"/>
                <w:sz w:val="24"/>
                <w:szCs w:val="24"/>
              </w:rPr>
              <w:t>:</w:t>
            </w:r>
          </w:p>
        </w:tc>
        <w:tc>
          <w:tcPr>
            <w:tcW w:w="8046" w:type="dxa"/>
            <w:gridSpan w:val="2"/>
            <w:shd w:val="clear" w:color="auto" w:fill="auto"/>
          </w:tcPr>
          <w:p w:rsidR="00A214AF" w:rsidRPr="00A11E04" w:rsidRDefault="001B10E8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Instruction how to check resistor</w:t>
            </w:r>
            <w:r w:rsidR="00305F20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  <w:r>
              <w:rPr>
                <w:rFonts w:eastAsia="MS Mincho"/>
                <w:sz w:val="24"/>
                <w:szCs w:val="24"/>
                <w:lang w:val="en-US"/>
              </w:rPr>
              <w:t xml:space="preserve">cable </w:t>
            </w:r>
            <w:r w:rsidR="009B3A30">
              <w:rPr>
                <w:rFonts w:eastAsia="MS Mincho"/>
                <w:sz w:val="24"/>
                <w:szCs w:val="24"/>
                <w:lang w:val="en-US"/>
              </w:rPr>
              <w:t>fan</w:t>
            </w:r>
          </w:p>
        </w:tc>
      </w:tr>
    </w:tbl>
    <w:p w:rsidR="003A6FAB" w:rsidRDefault="003A6FAB" w:rsidP="00CB1B1F">
      <w:pPr>
        <w:rPr>
          <w:b/>
          <w:lang w:val="en-GB"/>
        </w:rPr>
      </w:pPr>
    </w:p>
    <w:p w:rsidR="0044772F" w:rsidRPr="00A80769" w:rsidRDefault="00DB5B2B" w:rsidP="0044772F">
      <w:pPr>
        <w:rPr>
          <w:lang w:val="en-GB"/>
        </w:rPr>
      </w:pPr>
      <w:r w:rsidRPr="00A80769">
        <w:rPr>
          <w:lang w:val="en-GB"/>
        </w:rPr>
        <w:t>Dear All,</w:t>
      </w:r>
    </w:p>
    <w:p w:rsidR="00C10657" w:rsidRDefault="00C10657" w:rsidP="0044772F">
      <w:pPr>
        <w:rPr>
          <w:lang w:val="en-GB"/>
        </w:rPr>
      </w:pPr>
    </w:p>
    <w:p w:rsidR="00EA0369" w:rsidRDefault="000C46C2" w:rsidP="00305F20">
      <w:pPr>
        <w:rPr>
          <w:lang w:val="en-GB"/>
        </w:rPr>
      </w:pPr>
      <w:r>
        <w:rPr>
          <w:lang w:val="en-GB"/>
        </w:rPr>
        <w:t xml:space="preserve">This instruction </w:t>
      </w:r>
      <w:r w:rsidR="004979B9">
        <w:rPr>
          <w:lang w:val="en-GB"/>
        </w:rPr>
        <w:t>shows</w:t>
      </w:r>
      <w:r>
        <w:rPr>
          <w:lang w:val="en-GB"/>
        </w:rPr>
        <w:t xml:space="preserve"> you how to check the resistor cable (075183/55120757) for the fan</w:t>
      </w:r>
      <w:r w:rsidR="000A7B56">
        <w:rPr>
          <w:lang w:val="en-GB"/>
        </w:rPr>
        <w:t xml:space="preserve"> in the Barista One / Schaerer Coffee Prime.</w:t>
      </w:r>
    </w:p>
    <w:p w:rsidR="00AE6F2F" w:rsidRDefault="00AE6F2F" w:rsidP="00305F20">
      <w:pPr>
        <w:rPr>
          <w:lang w:val="en-GB"/>
        </w:rPr>
      </w:pPr>
      <w:r>
        <w:rPr>
          <w:lang w:val="en-GB"/>
        </w:rPr>
        <w:t xml:space="preserve">Also check </w:t>
      </w:r>
      <w:r w:rsidR="00E046ED">
        <w:rPr>
          <w:lang w:val="en-GB"/>
        </w:rPr>
        <w:t>all local</w:t>
      </w:r>
      <w:r>
        <w:rPr>
          <w:lang w:val="en-GB"/>
        </w:rPr>
        <w:t xml:space="preserve"> stock </w:t>
      </w:r>
      <w:r w:rsidR="00E046ED">
        <w:rPr>
          <w:lang w:val="en-GB"/>
        </w:rPr>
        <w:t xml:space="preserve">locations </w:t>
      </w:r>
      <w:r>
        <w:rPr>
          <w:lang w:val="en-GB"/>
        </w:rPr>
        <w:t xml:space="preserve">and </w:t>
      </w:r>
      <w:r w:rsidR="00355B5B">
        <w:rPr>
          <w:lang w:val="en-GB"/>
        </w:rPr>
        <w:t>throw away</w:t>
      </w:r>
      <w:r>
        <w:rPr>
          <w:lang w:val="en-GB"/>
        </w:rPr>
        <w:t xml:space="preserve"> the cables with the </w:t>
      </w:r>
      <w:r w:rsidRPr="00AE6F2F">
        <w:rPr>
          <w:b/>
          <w:lang w:val="en-GB"/>
        </w:rPr>
        <w:t>BLACK</w:t>
      </w:r>
      <w:r>
        <w:rPr>
          <w:lang w:val="en-GB"/>
        </w:rPr>
        <w:t xml:space="preserve"> isolation</w:t>
      </w:r>
      <w:r w:rsidR="00355B5B">
        <w:rPr>
          <w:lang w:val="en-GB"/>
        </w:rPr>
        <w:t>.</w:t>
      </w:r>
    </w:p>
    <w:p w:rsidR="000A7B56" w:rsidRDefault="000A7B56" w:rsidP="00305F20">
      <w:pPr>
        <w:rPr>
          <w:lang w:val="en-GB"/>
        </w:rPr>
      </w:pPr>
    </w:p>
    <w:p w:rsidR="0084426F" w:rsidRDefault="004979B9" w:rsidP="0084426F">
      <w:pPr>
        <w:rPr>
          <w:lang w:val="en-GB"/>
        </w:rPr>
      </w:pPr>
      <w:r w:rsidRPr="004979B9">
        <w:rPr>
          <w:b/>
          <w:lang w:val="en-GB"/>
        </w:rPr>
        <w:t>B</w:t>
      </w:r>
      <w:r>
        <w:rPr>
          <w:b/>
          <w:lang w:val="en-GB"/>
        </w:rPr>
        <w:t>LACK</w:t>
      </w:r>
      <w:r>
        <w:rPr>
          <w:lang w:val="en-GB"/>
        </w:rPr>
        <w:t xml:space="preserve"> </w:t>
      </w:r>
      <w:r w:rsidR="00C71212">
        <w:rPr>
          <w:lang w:val="en-GB"/>
        </w:rPr>
        <w:t xml:space="preserve">isolation </w:t>
      </w:r>
      <w:r>
        <w:rPr>
          <w:lang w:val="en-GB"/>
        </w:rPr>
        <w:t xml:space="preserve">is </w:t>
      </w:r>
      <w:r w:rsidR="00950EEA">
        <w:rPr>
          <w:b/>
          <w:lang w:val="en-GB"/>
        </w:rPr>
        <w:t>INCORRECT</w:t>
      </w:r>
      <w:r w:rsidR="00BF270A">
        <w:rPr>
          <w:b/>
          <w:lang w:val="en-GB"/>
        </w:rPr>
        <w:t xml:space="preserve"> </w:t>
      </w:r>
      <w:r w:rsidR="00BF270A">
        <w:rPr>
          <w:noProof/>
        </w:rPr>
        <w:drawing>
          <wp:inline distT="0" distB="0" distL="0" distR="0" wp14:anchorId="6E63CDA9" wp14:editId="42F24E15">
            <wp:extent cx="201601" cy="227734"/>
            <wp:effectExtent l="0" t="0" r="8255" b="127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0852" cy="238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4426F">
        <w:rPr>
          <w:b/>
          <w:lang w:val="en-GB"/>
        </w:rPr>
        <w:t>:</w:t>
      </w:r>
      <w:r w:rsidRPr="0084426F">
        <w:rPr>
          <w:b/>
          <w:lang w:val="en-GB"/>
        </w:rPr>
        <w:tab/>
      </w:r>
      <w:r w:rsidRPr="0084426F">
        <w:rPr>
          <w:b/>
          <w:lang w:val="en-GB"/>
        </w:rPr>
        <w:tab/>
      </w:r>
      <w:r w:rsidRPr="0084426F">
        <w:rPr>
          <w:b/>
          <w:lang w:val="en-GB"/>
        </w:rPr>
        <w:tab/>
      </w:r>
      <w:r w:rsidR="00905EB4">
        <w:rPr>
          <w:b/>
          <w:lang w:val="en-GB"/>
        </w:rPr>
        <w:t xml:space="preserve">  </w:t>
      </w:r>
      <w:r w:rsidR="0084426F" w:rsidRPr="0084426F">
        <w:rPr>
          <w:b/>
          <w:color w:val="FF0000"/>
          <w:lang w:val="en-GB"/>
        </w:rPr>
        <w:t>RED</w:t>
      </w:r>
      <w:r w:rsidR="0084426F" w:rsidRPr="0084426F">
        <w:rPr>
          <w:lang w:val="en-GB"/>
        </w:rPr>
        <w:t xml:space="preserve"> </w:t>
      </w:r>
      <w:r w:rsidR="00C71212">
        <w:rPr>
          <w:lang w:val="en-GB"/>
        </w:rPr>
        <w:t xml:space="preserve">isolation </w:t>
      </w:r>
      <w:r w:rsidR="0084426F" w:rsidRPr="0084426F">
        <w:rPr>
          <w:lang w:val="en-GB"/>
        </w:rPr>
        <w:t xml:space="preserve">is </w:t>
      </w:r>
      <w:r w:rsidR="00950EEA">
        <w:rPr>
          <w:b/>
          <w:lang w:val="en-GB"/>
        </w:rPr>
        <w:t>CORRECT</w:t>
      </w:r>
      <w:r w:rsidR="00BF270A">
        <w:rPr>
          <w:b/>
          <w:lang w:val="en-GB"/>
        </w:rPr>
        <w:t xml:space="preserve"> </w:t>
      </w:r>
      <w:r w:rsidR="00BF270A">
        <w:rPr>
          <w:noProof/>
        </w:rPr>
        <w:drawing>
          <wp:inline distT="0" distB="0" distL="0" distR="0" wp14:anchorId="5157CFE7" wp14:editId="2B91523C">
            <wp:extent cx="263167" cy="226868"/>
            <wp:effectExtent l="0" t="0" r="3810" b="190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70076" cy="2328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2809">
        <w:rPr>
          <w:b/>
          <w:lang w:val="en-GB"/>
        </w:rPr>
        <w:t>:</w:t>
      </w:r>
    </w:p>
    <w:p w:rsidR="0084426F" w:rsidRDefault="0084426F" w:rsidP="00305F20">
      <w:pPr>
        <w:rPr>
          <w:lang w:val="en-GB"/>
        </w:rPr>
      </w:pPr>
    </w:p>
    <w:p w:rsidR="000C46C2" w:rsidRDefault="00276D71" w:rsidP="00305F20">
      <w:pPr>
        <w:rPr>
          <w:lang w:val="en-GB"/>
        </w:rPr>
      </w:pPr>
      <w:r>
        <w:rPr>
          <w:noProof/>
        </w:rPr>
        <w:drawing>
          <wp:inline distT="0" distB="0" distL="0" distR="0" wp14:anchorId="2B7C1F3C" wp14:editId="0B27C116">
            <wp:extent cx="1990725" cy="6953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99072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4426F">
        <w:rPr>
          <w:lang w:val="en-GB"/>
        </w:rPr>
        <w:t xml:space="preserve">                        </w:t>
      </w:r>
      <w:r w:rsidR="0084426F">
        <w:rPr>
          <w:noProof/>
        </w:rPr>
        <w:drawing>
          <wp:inline distT="0" distB="0" distL="0" distR="0" wp14:anchorId="29910082" wp14:editId="3ACD3406">
            <wp:extent cx="723863" cy="3348355"/>
            <wp:effectExtent l="1905" t="0" r="2540" b="25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72690" r="3670" b="18458"/>
                    <a:stretch/>
                  </pic:blipFill>
                  <pic:spPr bwMode="auto">
                    <a:xfrm rot="5400000">
                      <a:off x="0" y="0"/>
                      <a:ext cx="724703" cy="335224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76D71" w:rsidRDefault="00276D71" w:rsidP="00305F20">
      <w:pPr>
        <w:rPr>
          <w:lang w:val="en-GB"/>
        </w:rPr>
      </w:pPr>
    </w:p>
    <w:p w:rsidR="004979B9" w:rsidRDefault="004979B9" w:rsidP="004979B9">
      <w:pPr>
        <w:rPr>
          <w:lang w:val="en-GB"/>
        </w:rPr>
      </w:pPr>
      <w:r>
        <w:rPr>
          <w:lang w:val="en-GB"/>
        </w:rPr>
        <w:t xml:space="preserve">At the beginning of an installation or a service visit check if the serial number of the machine is in </w:t>
      </w:r>
      <w:r w:rsidR="0084426F">
        <w:rPr>
          <w:lang w:val="en-GB"/>
        </w:rPr>
        <w:t>between the range</w:t>
      </w:r>
      <w:r>
        <w:rPr>
          <w:lang w:val="en-GB"/>
        </w:rPr>
        <w:t xml:space="preserve"> </w:t>
      </w:r>
      <w:r w:rsidRPr="008430E9">
        <w:rPr>
          <w:b/>
          <w:lang w:val="en-GB"/>
        </w:rPr>
        <w:t xml:space="preserve">starting with 1932…. </w:t>
      </w:r>
      <w:r w:rsidR="000B019C" w:rsidRPr="008430E9">
        <w:rPr>
          <w:b/>
          <w:lang w:val="en-GB"/>
        </w:rPr>
        <w:t>up to</w:t>
      </w:r>
      <w:r w:rsidRPr="008430E9">
        <w:rPr>
          <w:b/>
          <w:lang w:val="en-GB"/>
        </w:rPr>
        <w:t xml:space="preserve"> 194</w:t>
      </w:r>
      <w:r w:rsidR="00CE68E7" w:rsidRPr="008430E9">
        <w:rPr>
          <w:b/>
          <w:lang w:val="en-GB"/>
        </w:rPr>
        <w:t>4</w:t>
      </w:r>
      <w:r w:rsidRPr="008430E9">
        <w:rPr>
          <w:b/>
          <w:lang w:val="en-GB"/>
        </w:rPr>
        <w:t>…..</w:t>
      </w:r>
    </w:p>
    <w:p w:rsidR="004979B9" w:rsidRDefault="004979B9" w:rsidP="004979B9">
      <w:pPr>
        <w:rPr>
          <w:lang w:val="en-GB"/>
        </w:rPr>
      </w:pPr>
    </w:p>
    <w:p w:rsidR="004979B9" w:rsidRPr="008430E9" w:rsidRDefault="004979B9" w:rsidP="004979B9">
      <w:pPr>
        <w:rPr>
          <w:b/>
          <w:lang w:val="en-GB"/>
        </w:rPr>
      </w:pPr>
      <w:r w:rsidRPr="008430E9">
        <w:rPr>
          <w:b/>
          <w:lang w:val="en-GB"/>
        </w:rPr>
        <w:t>If in between take the next steps:</w:t>
      </w:r>
    </w:p>
    <w:p w:rsidR="0084426F" w:rsidRDefault="0084426F" w:rsidP="004979B9">
      <w:pPr>
        <w:rPr>
          <w:lang w:val="en-GB"/>
        </w:rPr>
      </w:pPr>
    </w:p>
    <w:p w:rsidR="0084426F" w:rsidRPr="00500D11" w:rsidRDefault="00B65A23" w:rsidP="0084426F">
      <w:pPr>
        <w:rPr>
          <w:b/>
          <w:sz w:val="24"/>
          <w:szCs w:val="24"/>
          <w:lang w:val="en-GB"/>
        </w:rPr>
      </w:pPr>
      <w:r w:rsidRPr="0084426F">
        <w:rPr>
          <w:noProof/>
          <w:lang w:val="en-GB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6C4E9923" wp14:editId="1E55CDB3">
                <wp:simplePos x="0" y="0"/>
                <wp:positionH relativeFrom="margin">
                  <wp:align>right</wp:align>
                </wp:positionH>
                <wp:positionV relativeFrom="paragraph">
                  <wp:posOffset>314325</wp:posOffset>
                </wp:positionV>
                <wp:extent cx="6096000" cy="1404620"/>
                <wp:effectExtent l="0" t="0" r="19050" b="15875"/>
                <wp:wrapSquare wrapText="bothSides"/>
                <wp:docPr id="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870C3" w:rsidRPr="0084426F" w:rsidRDefault="00B65A23" w:rsidP="002870C3">
                            <w:pPr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 xml:space="preserve">Take out the plug of the machine. </w:t>
                            </w:r>
                            <w:r w:rsidR="002870C3" w:rsidRPr="0084426F">
                              <w:rPr>
                                <w:lang w:val="en-GB"/>
                              </w:rPr>
                              <w:t xml:space="preserve">To open the front door, take a small screwdriver </w:t>
                            </w:r>
                            <w:r w:rsidR="005B3568">
                              <w:rPr>
                                <w:lang w:val="en-GB"/>
                              </w:rPr>
                              <w:t xml:space="preserve">or the special tool </w:t>
                            </w:r>
                            <w:r w:rsidR="002870C3" w:rsidRPr="0084426F">
                              <w:rPr>
                                <w:lang w:val="en-GB"/>
                              </w:rPr>
                              <w:t>and push it into the hole on the right machine side, push it to the mechanism, so that the door opens.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C4E992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28.8pt;margin-top:24.75pt;width:480pt;height:110.6pt;z-index:251665408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">
                <v:textbox style="mso-fit-shape-to-text:t">
                  <w:txbxContent>
                    <w:p w:rsidR="002870C3" w:rsidRPr="0084426F" w:rsidRDefault="00B65A23" w:rsidP="002870C3">
                      <w:pPr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 xml:space="preserve">Take out the plug of the machine. </w:t>
                      </w:r>
                      <w:r w:rsidR="002870C3" w:rsidRPr="0084426F">
                        <w:rPr>
                          <w:lang w:val="en-GB"/>
                        </w:rPr>
                        <w:t xml:space="preserve">To open the front door, take a small screwdriver </w:t>
                      </w:r>
                      <w:r w:rsidR="005B3568">
                        <w:rPr>
                          <w:lang w:val="en-GB"/>
                        </w:rPr>
                        <w:t xml:space="preserve">or the special tool </w:t>
                      </w:r>
                      <w:r w:rsidR="002870C3" w:rsidRPr="0084426F">
                        <w:rPr>
                          <w:lang w:val="en-GB"/>
                        </w:rPr>
                        <w:t>and push it into the hole on the right machine side, push it to the mechanism, so that the door opens.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84426F" w:rsidRPr="00500D11">
        <w:rPr>
          <w:b/>
          <w:sz w:val="24"/>
          <w:szCs w:val="24"/>
          <w:lang w:val="en-GB"/>
        </w:rPr>
        <w:t xml:space="preserve">Dismantle: </w:t>
      </w:r>
    </w:p>
    <w:p w:rsidR="0084426F" w:rsidRDefault="0084426F" w:rsidP="0084426F">
      <w:pPr>
        <w:rPr>
          <w:lang w:val="en-GB"/>
        </w:rPr>
      </w:pPr>
    </w:p>
    <w:p w:rsidR="00C71212" w:rsidRDefault="00B65A23" w:rsidP="00305F20">
      <w:pPr>
        <w:rPr>
          <w:lang w:val="en-GB"/>
        </w:rPr>
      </w:pPr>
      <w:r>
        <w:rPr>
          <w:lang w:val="en-GB"/>
        </w:rPr>
        <w:t xml:space="preserve">               </w:t>
      </w:r>
      <w:r w:rsidR="00D36118">
        <w:rPr>
          <w:noProof/>
        </w:rPr>
        <w:drawing>
          <wp:inline distT="0" distB="0" distL="0" distR="0" wp14:anchorId="0FE3AB50" wp14:editId="3D6B89B5">
            <wp:extent cx="2041988" cy="2528455"/>
            <wp:effectExtent l="0" t="0" r="0" b="5715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8618" t="2470" r="3279" b="6584"/>
                    <a:stretch/>
                  </pic:blipFill>
                  <pic:spPr bwMode="auto">
                    <a:xfrm>
                      <a:off x="0" y="0"/>
                      <a:ext cx="2086077" cy="25830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B3568">
        <w:rPr>
          <w:lang w:val="en-GB"/>
        </w:rPr>
        <w:t xml:space="preserve">     </w:t>
      </w:r>
      <w:r>
        <w:rPr>
          <w:lang w:val="en-GB"/>
        </w:rPr>
        <w:t xml:space="preserve">         </w:t>
      </w:r>
      <w:r w:rsidR="005B3568">
        <w:rPr>
          <w:lang w:val="en-GB"/>
        </w:rPr>
        <w:t xml:space="preserve">  </w:t>
      </w:r>
      <w:r w:rsidR="00355B5B">
        <w:rPr>
          <w:lang w:val="en-GB"/>
        </w:rPr>
        <w:t xml:space="preserve">         </w:t>
      </w:r>
      <w:r w:rsidR="005B3568">
        <w:rPr>
          <w:lang w:val="en-GB"/>
        </w:rPr>
        <w:t xml:space="preserve">   </w:t>
      </w:r>
      <w:r w:rsidR="000306F4">
        <w:rPr>
          <w:noProof/>
        </w:rPr>
        <w:drawing>
          <wp:inline distT="0" distB="0" distL="0" distR="0" wp14:anchorId="0294A59E" wp14:editId="74023C6A">
            <wp:extent cx="1745083" cy="2438400"/>
            <wp:effectExtent l="0" t="0" r="762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748536" cy="2443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79B9" w:rsidRDefault="0084426F" w:rsidP="00305F20">
      <w:pPr>
        <w:rPr>
          <w:lang w:val="en-GB"/>
        </w:rPr>
      </w:pPr>
      <w:r>
        <w:rPr>
          <w:lang w:val="en-GB"/>
        </w:rPr>
        <w:lastRenderedPageBreak/>
        <w:t xml:space="preserve">     </w:t>
      </w:r>
      <w:r w:rsidR="000306F4">
        <w:rPr>
          <w:noProof/>
        </w:rPr>
        <w:drawing>
          <wp:inline distT="0" distB="0" distL="0" distR="0" wp14:anchorId="32E6E4CB" wp14:editId="6A4A1276">
            <wp:extent cx="5501742" cy="3694084"/>
            <wp:effectExtent l="0" t="0" r="3810" b="190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513257" cy="3701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06F4" w:rsidRDefault="000306F4" w:rsidP="00305F20">
      <w:pPr>
        <w:rPr>
          <w:lang w:val="en-GB"/>
        </w:rPr>
      </w:pPr>
    </w:p>
    <w:p w:rsidR="0084426F" w:rsidRDefault="00C71212" w:rsidP="00305F20">
      <w:pPr>
        <w:rPr>
          <w:lang w:val="en-GB"/>
        </w:rPr>
      </w:pPr>
      <w:r w:rsidRPr="0084426F">
        <w:rPr>
          <w:noProof/>
          <w:lang w:val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0803F4D4" wp14:editId="1AD42FFA">
                <wp:simplePos x="0" y="0"/>
                <wp:positionH relativeFrom="margin">
                  <wp:posOffset>20378</wp:posOffset>
                </wp:positionH>
                <wp:positionV relativeFrom="paragraph">
                  <wp:posOffset>5080</wp:posOffset>
                </wp:positionV>
                <wp:extent cx="5638165" cy="1404620"/>
                <wp:effectExtent l="0" t="0" r="19685" b="15875"/>
                <wp:wrapSquare wrapText="bothSides"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816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870C3" w:rsidRPr="0084426F" w:rsidRDefault="002870C3" w:rsidP="002870C3">
                            <w:pPr>
                              <w:rPr>
                                <w:lang w:val="en-GB"/>
                              </w:rPr>
                            </w:pPr>
                            <w:r w:rsidRPr="0084426F">
                              <w:rPr>
                                <w:lang w:val="en-GB"/>
                              </w:rPr>
                              <w:t>Take out the screw of the rear panel and open the lid</w:t>
                            </w:r>
                            <w:r w:rsidR="008430E9">
                              <w:rPr>
                                <w:lang w:val="en-GB"/>
                              </w:rPr>
                              <w:t xml:space="preserve"> (with Barista One first take of the </w:t>
                            </w:r>
                            <w:r w:rsidR="006D3E3E">
                              <w:rPr>
                                <w:lang w:val="en-GB"/>
                              </w:rPr>
                              <w:t>bean container)</w:t>
                            </w:r>
                            <w:r w:rsidRPr="0084426F">
                              <w:rPr>
                                <w:lang w:val="en-GB"/>
                              </w:rPr>
                              <w:t>, if the lid is open, lift the rear panel and remove it.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803F4D4" id="_x0000_s1027" type="#_x0000_t202" style="position:absolute;margin-left:1.6pt;margin-top:.4pt;width:443.95pt;height:110.6pt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">
                <v:textbox style="mso-fit-shape-to-text:t">
                  <w:txbxContent>
                    <w:p w:rsidR="002870C3" w:rsidRPr="0084426F" w:rsidRDefault="002870C3" w:rsidP="002870C3">
                      <w:pPr>
                        <w:rPr>
                          <w:lang w:val="en-GB"/>
                        </w:rPr>
                      </w:pPr>
                      <w:r w:rsidRPr="0084426F">
                        <w:rPr>
                          <w:lang w:val="en-GB"/>
                        </w:rPr>
                        <w:t>Take out the screw of the rear panel and open the lid</w:t>
                      </w:r>
                      <w:r w:rsidR="008430E9">
                        <w:rPr>
                          <w:lang w:val="en-GB"/>
                        </w:rPr>
                        <w:t xml:space="preserve"> (with Barista One first take of the </w:t>
                      </w:r>
                      <w:r w:rsidR="006D3E3E">
                        <w:rPr>
                          <w:lang w:val="en-GB"/>
                        </w:rPr>
                        <w:t>bean container)</w:t>
                      </w:r>
                      <w:r w:rsidRPr="0084426F">
                        <w:rPr>
                          <w:lang w:val="en-GB"/>
                        </w:rPr>
                        <w:t>, if the lid is open, lift the rear panel and remove it.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84426F" w:rsidRDefault="0084426F" w:rsidP="00305F20">
      <w:pPr>
        <w:rPr>
          <w:lang w:val="en-GB"/>
        </w:rPr>
      </w:pPr>
    </w:p>
    <w:p w:rsidR="0084426F" w:rsidRDefault="0084426F" w:rsidP="00305F20">
      <w:pPr>
        <w:rPr>
          <w:lang w:val="en-GB"/>
        </w:rPr>
      </w:pPr>
    </w:p>
    <w:p w:rsidR="009D1144" w:rsidRDefault="009D1144" w:rsidP="00305F20">
      <w:pPr>
        <w:rPr>
          <w:lang w:val="en-GB"/>
        </w:rPr>
      </w:pPr>
    </w:p>
    <w:p w:rsidR="009D1144" w:rsidRDefault="009D1144" w:rsidP="00305F20">
      <w:pPr>
        <w:rPr>
          <w:lang w:val="en-GB"/>
        </w:rPr>
      </w:pPr>
      <w:r w:rsidRPr="0084426F">
        <w:rPr>
          <w:noProof/>
          <w:lang w:val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margin">
                  <wp:posOffset>2992063</wp:posOffset>
                </wp:positionH>
                <wp:positionV relativeFrom="paragraph">
                  <wp:posOffset>2237913</wp:posOffset>
                </wp:positionV>
                <wp:extent cx="2624455" cy="948690"/>
                <wp:effectExtent l="0" t="0" r="23495" b="2286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4455" cy="9486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4426F" w:rsidRPr="0084426F" w:rsidRDefault="0084426F">
                            <w:pPr>
                              <w:rPr>
                                <w:lang w:val="en-GB"/>
                              </w:rPr>
                            </w:pPr>
                            <w:r w:rsidRPr="0084426F">
                              <w:rPr>
                                <w:lang w:val="en-GB"/>
                              </w:rPr>
                              <w:t>There are two bolts on each side of the machine; they are connected with the top cover. Take them out, take out the cable plug on the right side</w:t>
                            </w:r>
                            <w:r w:rsidR="008430E9">
                              <w:rPr>
                                <w:lang w:val="en-GB"/>
                              </w:rPr>
                              <w:t xml:space="preserve"> (Barista One doesn’t have this)</w:t>
                            </w:r>
                            <w:r w:rsidRPr="0084426F">
                              <w:rPr>
                                <w:lang w:val="en-GB"/>
                              </w:rPr>
                              <w:t xml:space="preserve"> and take off the top cover.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235.6pt;margin-top:176.2pt;width:206.65pt;height:74.7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">
                <v:textbox>
                  <w:txbxContent>
                    <w:p w:rsidR="0084426F" w:rsidRPr="0084426F" w:rsidRDefault="0084426F">
                      <w:pPr>
                        <w:rPr>
                          <w:lang w:val="en-GB"/>
                        </w:rPr>
                      </w:pPr>
                      <w:r w:rsidRPr="0084426F">
                        <w:rPr>
                          <w:lang w:val="en-GB"/>
                        </w:rPr>
                        <w:t>There are two bolts on each side of the machine; they are connected with the top cover. Take them out, take out the cable plug on the right side</w:t>
                      </w:r>
                      <w:r w:rsidR="008430E9">
                        <w:rPr>
                          <w:lang w:val="en-GB"/>
                        </w:rPr>
                        <w:t xml:space="preserve"> (Barista One doesn’t have this)</w:t>
                      </w:r>
                      <w:r w:rsidRPr="0084426F">
                        <w:rPr>
                          <w:lang w:val="en-GB"/>
                        </w:rPr>
                        <w:t xml:space="preserve"> and take off the top cover.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6E93719B" wp14:editId="297A3A2D">
            <wp:extent cx="2722419" cy="3220785"/>
            <wp:effectExtent l="0" t="0" r="1905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735569" cy="3236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426F" w:rsidRDefault="002870C3" w:rsidP="00305F20">
      <w:pPr>
        <w:rPr>
          <w:lang w:val="en-GB"/>
        </w:rPr>
      </w:pPr>
      <w:r w:rsidRPr="002870C3">
        <w:rPr>
          <w:noProof/>
          <w:lang w:val="en-GB"/>
        </w:rPr>
        <w:lastRenderedPageBreak/>
        <mc:AlternateContent>
          <mc:Choice Requires="wps">
            <w:drawing>
              <wp:anchor distT="45720" distB="45720" distL="114300" distR="114300" simplePos="0" relativeHeight="251667456" behindDoc="0" locked="0" layoutInCell="1" allowOverlap="1">
                <wp:simplePos x="0" y="0"/>
                <wp:positionH relativeFrom="margin">
                  <wp:posOffset>3013710</wp:posOffset>
                </wp:positionH>
                <wp:positionV relativeFrom="paragraph">
                  <wp:posOffset>2987675</wp:posOffset>
                </wp:positionV>
                <wp:extent cx="2534920" cy="1404620"/>
                <wp:effectExtent l="0" t="0" r="17780" b="17780"/>
                <wp:wrapSquare wrapText="bothSides"/>
                <wp:docPr id="1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349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870C3" w:rsidRPr="002870C3" w:rsidRDefault="002870C3">
                            <w:pPr>
                              <w:rPr>
                                <w:lang w:val="en-US"/>
                              </w:rPr>
                            </w:pPr>
                            <w:r w:rsidRPr="002870C3">
                              <w:rPr>
                                <w:lang w:val="en-US"/>
                              </w:rPr>
                              <w:t>Take out the topping container, take out the coffee container and take out the complete black plastic cover. Finally, it should have the view as the picture left.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9" type="#_x0000_t202" style="position:absolute;margin-left:237.3pt;margin-top:235.25pt;width:199.6pt;height:110.6pt;z-index:251667456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">
                <v:textbox style="mso-fit-shape-to-text:t">
                  <w:txbxContent>
                    <w:p w:rsidR="002870C3" w:rsidRPr="002870C3" w:rsidRDefault="002870C3">
                      <w:pPr>
                        <w:rPr>
                          <w:lang w:val="en-US"/>
                        </w:rPr>
                      </w:pPr>
                      <w:r w:rsidRPr="002870C3">
                        <w:rPr>
                          <w:lang w:val="en-US"/>
                        </w:rPr>
                        <w:t>Take out the topping container, take out the coffee container and take out the complete black plastic cover. Finally, it should have the view as the picture left.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84426F" w:rsidRPr="0084426F">
        <w:rPr>
          <w:noProof/>
          <w:lang w:val="en-GB"/>
        </w:rPr>
        <w:drawing>
          <wp:inline distT="0" distB="0" distL="0" distR="0">
            <wp:extent cx="2856230" cy="3794586"/>
            <wp:effectExtent l="0" t="0" r="127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3378" cy="38439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019C" w:rsidRDefault="000B019C" w:rsidP="00305F20">
      <w:pPr>
        <w:rPr>
          <w:lang w:val="en-GB"/>
        </w:rPr>
      </w:pPr>
    </w:p>
    <w:p w:rsidR="00700904" w:rsidRDefault="006D3E3E" w:rsidP="00305F20">
      <w:pPr>
        <w:rPr>
          <w:lang w:val="en-GB"/>
        </w:rPr>
      </w:pPr>
      <w:r w:rsidRPr="00700904">
        <w:rPr>
          <w:noProof/>
          <w:lang w:val="en-GB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>
                <wp:simplePos x="0" y="0"/>
                <wp:positionH relativeFrom="column">
                  <wp:posOffset>3013075</wp:posOffset>
                </wp:positionH>
                <wp:positionV relativeFrom="paragraph">
                  <wp:posOffset>3144520</wp:posOffset>
                </wp:positionV>
                <wp:extent cx="2500630" cy="1404620"/>
                <wp:effectExtent l="0" t="0" r="13970" b="16510"/>
                <wp:wrapSquare wrapText="bothSides"/>
                <wp:docPr id="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06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00904" w:rsidRPr="00700904" w:rsidRDefault="00700904">
                            <w:pPr>
                              <w:rPr>
                                <w:lang w:val="en-US"/>
                              </w:rPr>
                            </w:pPr>
                            <w:r w:rsidRPr="00700904">
                              <w:rPr>
                                <w:lang w:val="en-US"/>
                              </w:rPr>
                              <w:t xml:space="preserve">The resistor </w:t>
                            </w:r>
                            <w:r w:rsidR="00AB22C8">
                              <w:rPr>
                                <w:lang w:val="en-US"/>
                              </w:rPr>
                              <w:t>is</w:t>
                            </w:r>
                            <w:r w:rsidRPr="00700904">
                              <w:rPr>
                                <w:lang w:val="en-US"/>
                              </w:rPr>
                              <w:t xml:space="preserve"> placed at the open space of the 2nd grinder, as shown on the picture left</w:t>
                            </w:r>
                            <w:r w:rsidR="000B019C">
                              <w:rPr>
                                <w:lang w:val="en-US"/>
                              </w:rPr>
                              <w:t xml:space="preserve"> in the red box</w:t>
                            </w:r>
                            <w:r w:rsidRPr="00700904">
                              <w:rPr>
                                <w:lang w:val="en-US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30" type="#_x0000_t202" style="position:absolute;margin-left:237.25pt;margin-top:247.6pt;width:196.9pt;height:110.6pt;z-index:25166950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">
                <v:textbox style="mso-fit-shape-to-text:t">
                  <w:txbxContent>
                    <w:p w:rsidR="00700904" w:rsidRPr="00700904" w:rsidRDefault="00700904">
                      <w:pPr>
                        <w:rPr>
                          <w:lang w:val="en-US"/>
                        </w:rPr>
                      </w:pPr>
                      <w:r w:rsidRPr="00700904">
                        <w:rPr>
                          <w:lang w:val="en-US"/>
                        </w:rPr>
                        <w:t xml:space="preserve">The resistor </w:t>
                      </w:r>
                      <w:r w:rsidR="00AB22C8">
                        <w:rPr>
                          <w:lang w:val="en-US"/>
                        </w:rPr>
                        <w:t>is</w:t>
                      </w:r>
                      <w:r w:rsidRPr="00700904">
                        <w:rPr>
                          <w:lang w:val="en-US"/>
                        </w:rPr>
                        <w:t xml:space="preserve"> placed at the open space of the 2nd grinder, as shown on the picture left</w:t>
                      </w:r>
                      <w:r w:rsidR="000B019C">
                        <w:rPr>
                          <w:lang w:val="en-US"/>
                        </w:rPr>
                        <w:t xml:space="preserve"> in the red box</w:t>
                      </w:r>
                      <w:r w:rsidRPr="00700904">
                        <w:rPr>
                          <w:lang w:val="en-US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306F4">
        <w:rPr>
          <w:noProof/>
        </w:rPr>
        <w:drawing>
          <wp:inline distT="0" distB="0" distL="0" distR="0" wp14:anchorId="6DC78745" wp14:editId="3D2BCD65">
            <wp:extent cx="2826328" cy="3768436"/>
            <wp:effectExtent l="0" t="0" r="0" b="381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836284" cy="3781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5B5B" w:rsidRDefault="00355B5B" w:rsidP="00305F20">
      <w:pPr>
        <w:rPr>
          <w:b/>
          <w:sz w:val="24"/>
          <w:szCs w:val="24"/>
          <w:lang w:val="en-GB"/>
        </w:rPr>
      </w:pPr>
    </w:p>
    <w:p w:rsidR="00355B5B" w:rsidRDefault="00355B5B" w:rsidP="00305F20">
      <w:pPr>
        <w:rPr>
          <w:b/>
          <w:sz w:val="24"/>
          <w:szCs w:val="24"/>
          <w:lang w:val="en-GB"/>
        </w:rPr>
      </w:pPr>
    </w:p>
    <w:p w:rsidR="00355B5B" w:rsidRDefault="00355B5B" w:rsidP="00305F20">
      <w:pPr>
        <w:rPr>
          <w:b/>
          <w:sz w:val="24"/>
          <w:szCs w:val="24"/>
          <w:lang w:val="en-GB"/>
        </w:rPr>
      </w:pPr>
    </w:p>
    <w:p w:rsidR="00355B5B" w:rsidRDefault="00355B5B" w:rsidP="00305F20">
      <w:pPr>
        <w:rPr>
          <w:b/>
          <w:sz w:val="24"/>
          <w:szCs w:val="24"/>
          <w:lang w:val="en-GB"/>
        </w:rPr>
      </w:pPr>
    </w:p>
    <w:p w:rsidR="00B93669" w:rsidRPr="00500D11" w:rsidRDefault="00B93669" w:rsidP="00305F20">
      <w:pPr>
        <w:rPr>
          <w:sz w:val="24"/>
          <w:szCs w:val="24"/>
          <w:lang w:val="en-GB"/>
        </w:rPr>
      </w:pPr>
      <w:r w:rsidRPr="00500D11">
        <w:rPr>
          <w:b/>
          <w:sz w:val="24"/>
          <w:szCs w:val="24"/>
          <w:lang w:val="en-GB"/>
        </w:rPr>
        <w:t>Visual check:</w:t>
      </w:r>
    </w:p>
    <w:p w:rsidR="00B93669" w:rsidRDefault="00B93669" w:rsidP="00305F20">
      <w:pPr>
        <w:rPr>
          <w:lang w:val="en-GB"/>
        </w:rPr>
      </w:pPr>
    </w:p>
    <w:p w:rsidR="00B93669" w:rsidRDefault="00B93669" w:rsidP="00305F20">
      <w:pPr>
        <w:rPr>
          <w:lang w:val="en-GB"/>
        </w:rPr>
      </w:pPr>
      <w:r w:rsidRPr="00B93669">
        <w:rPr>
          <w:noProof/>
          <w:lang w:val="en-GB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1468929</wp:posOffset>
                </wp:positionV>
                <wp:extent cx="3215640" cy="1404620"/>
                <wp:effectExtent l="0" t="0" r="22860" b="10160"/>
                <wp:wrapSquare wrapText="bothSides"/>
                <wp:docPr id="2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1564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3669" w:rsidRDefault="00B93669">
                            <w:pPr>
                              <w:rPr>
                                <w:lang w:val="en-US"/>
                              </w:rPr>
                            </w:pPr>
                            <w:r w:rsidRPr="00B93669">
                              <w:rPr>
                                <w:lang w:val="en-US"/>
                              </w:rPr>
                              <w:t>Che</w:t>
                            </w:r>
                            <w:r>
                              <w:rPr>
                                <w:lang w:val="en-US"/>
                              </w:rPr>
                              <w:t>ck</w:t>
                            </w:r>
                            <w:r w:rsidRPr="00B93669">
                              <w:rPr>
                                <w:lang w:val="en-US"/>
                              </w:rPr>
                              <w:t xml:space="preserve"> that the resistor is placed in the open area and is not in contact with other cables. </w:t>
                            </w:r>
                          </w:p>
                          <w:p w:rsidR="00B93669" w:rsidRPr="00FA620F" w:rsidRDefault="00B93669" w:rsidP="00FA620F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lang w:val="en-US"/>
                              </w:rPr>
                            </w:pPr>
                            <w:r w:rsidRPr="00FA620F">
                              <w:rPr>
                                <w:lang w:val="en-US"/>
                              </w:rPr>
                              <w:t xml:space="preserve">If the isolation of the resistor is </w:t>
                            </w:r>
                            <w:r w:rsidR="002A003A" w:rsidRPr="00FA620F">
                              <w:rPr>
                                <w:b/>
                                <w:color w:val="FF0000"/>
                                <w:lang w:val="en-US"/>
                              </w:rPr>
                              <w:t>RED</w:t>
                            </w:r>
                            <w:r w:rsidRPr="00FA620F">
                              <w:rPr>
                                <w:lang w:val="en-US"/>
                              </w:rPr>
                              <w:t xml:space="preserve"> it is </w:t>
                            </w:r>
                            <w:r w:rsidR="00282809">
                              <w:rPr>
                                <w:lang w:val="en-US"/>
                              </w:rPr>
                              <w:t>correct</w:t>
                            </w:r>
                            <w:r w:rsidRPr="00FA620F">
                              <w:rPr>
                                <w:lang w:val="en-US"/>
                              </w:rPr>
                              <w:t>.</w:t>
                            </w:r>
                            <w:r w:rsidR="00A24EBA">
                              <w:rPr>
                                <w:lang w:val="en-US"/>
                              </w:rPr>
                              <w:t xml:space="preserve"> Leave it in the machine.</w:t>
                            </w:r>
                          </w:p>
                          <w:p w:rsidR="00B93669" w:rsidRPr="00A24EBA" w:rsidRDefault="00B93669" w:rsidP="00A37C3D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lang w:val="en-US"/>
                              </w:rPr>
                            </w:pPr>
                            <w:r w:rsidRPr="00A24EBA">
                              <w:rPr>
                                <w:lang w:val="en-US"/>
                              </w:rPr>
                              <w:t xml:space="preserve">If the isolation of the resistor is </w:t>
                            </w:r>
                            <w:r w:rsidR="002A003A" w:rsidRPr="00A24EBA">
                              <w:rPr>
                                <w:b/>
                                <w:lang w:val="en-US"/>
                              </w:rPr>
                              <w:t>BLACK</w:t>
                            </w:r>
                            <w:r w:rsidRPr="00A24EBA">
                              <w:rPr>
                                <w:lang w:val="en-US"/>
                              </w:rPr>
                              <w:t>, as shown on the left picture remove the cable</w:t>
                            </w:r>
                            <w:r w:rsidR="00355B5B" w:rsidRPr="00A24EBA">
                              <w:rPr>
                                <w:lang w:val="en-US"/>
                              </w:rPr>
                              <w:t xml:space="preserve"> and r</w:t>
                            </w:r>
                            <w:r w:rsidR="00C71212" w:rsidRPr="00A24EBA">
                              <w:rPr>
                                <w:lang w:val="en-US"/>
                              </w:rPr>
                              <w:t>eplace it with a cable with</w:t>
                            </w:r>
                            <w:r w:rsidRPr="00A24EBA">
                              <w:rPr>
                                <w:lang w:val="en-US"/>
                              </w:rPr>
                              <w:t xml:space="preserve"> </w:t>
                            </w:r>
                            <w:r w:rsidR="002A003A" w:rsidRPr="00A24EBA">
                              <w:rPr>
                                <w:b/>
                                <w:color w:val="FF0000"/>
                                <w:lang w:val="en-US"/>
                              </w:rPr>
                              <w:t>RED</w:t>
                            </w:r>
                            <w:r w:rsidRPr="00A24EBA">
                              <w:rPr>
                                <w:color w:val="FF0000"/>
                                <w:lang w:val="en-US"/>
                              </w:rPr>
                              <w:t xml:space="preserve"> </w:t>
                            </w:r>
                            <w:r w:rsidR="00C71212" w:rsidRPr="00A24EBA">
                              <w:rPr>
                                <w:lang w:val="en-US"/>
                              </w:rPr>
                              <w:t>isolation.</w:t>
                            </w:r>
                            <w:r w:rsidR="00A24EBA">
                              <w:rPr>
                                <w:lang w:val="en-US"/>
                              </w:rPr>
                              <w:t xml:space="preserve"> </w:t>
                            </w:r>
                            <w:r w:rsidR="00C71212" w:rsidRPr="00A24EBA">
                              <w:rPr>
                                <w:lang w:val="en-US"/>
                              </w:rPr>
                              <w:t xml:space="preserve">If you have </w:t>
                            </w:r>
                            <w:r w:rsidR="00FE744E" w:rsidRPr="00A24EBA">
                              <w:rPr>
                                <w:lang w:val="en-US"/>
                              </w:rPr>
                              <w:t xml:space="preserve">the cable with the </w:t>
                            </w:r>
                            <w:r w:rsidR="00FE744E" w:rsidRPr="00A24EBA">
                              <w:rPr>
                                <w:b/>
                                <w:color w:val="FF0000"/>
                                <w:lang w:val="en-US"/>
                              </w:rPr>
                              <w:t xml:space="preserve">RED </w:t>
                            </w:r>
                            <w:r w:rsidR="00FE744E" w:rsidRPr="00A24EBA">
                              <w:rPr>
                                <w:lang w:val="en-US"/>
                              </w:rPr>
                              <w:t>isolation</w:t>
                            </w:r>
                            <w:r w:rsidR="00C71212" w:rsidRPr="00A24EBA">
                              <w:rPr>
                                <w:lang w:val="en-US"/>
                              </w:rPr>
                              <w:t xml:space="preserve"> not on stock leave the cable out</w:t>
                            </w:r>
                            <w:r w:rsidR="00FE744E" w:rsidRPr="00A24EBA">
                              <w:rPr>
                                <w:lang w:val="en-US"/>
                              </w:rPr>
                              <w:t xml:space="preserve"> and place it during the next service visit.</w:t>
                            </w:r>
                            <w:r w:rsidR="00282809">
                              <w:rPr>
                                <w:lang w:val="en-US"/>
                              </w:rPr>
                              <w:t xml:space="preserve"> It is o</w:t>
                            </w:r>
                            <w:r w:rsidR="006C56F2">
                              <w:rPr>
                                <w:lang w:val="en-US"/>
                              </w:rPr>
                              <w:t>kay</w:t>
                            </w:r>
                            <w:r w:rsidR="00282809">
                              <w:rPr>
                                <w:lang w:val="en-US"/>
                              </w:rPr>
                              <w:t xml:space="preserve"> that the fan is running without protection.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1" type="#_x0000_t202" style="position:absolute;margin-left:202pt;margin-top:115.65pt;width:253.2pt;height:110.6pt;z-index:251671552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">
                <v:textbox style="mso-fit-shape-to-text:t">
                  <w:txbxContent>
                    <w:p w:rsidR="00B93669" w:rsidRDefault="00B93669">
                      <w:pPr>
                        <w:rPr>
                          <w:lang w:val="en-US"/>
                        </w:rPr>
                      </w:pPr>
                      <w:r w:rsidRPr="00B93669">
                        <w:rPr>
                          <w:lang w:val="en-US"/>
                        </w:rPr>
                        <w:t>Che</w:t>
                      </w:r>
                      <w:r>
                        <w:rPr>
                          <w:lang w:val="en-US"/>
                        </w:rPr>
                        <w:t>ck</w:t>
                      </w:r>
                      <w:r w:rsidRPr="00B93669">
                        <w:rPr>
                          <w:lang w:val="en-US"/>
                        </w:rPr>
                        <w:t xml:space="preserve"> that the resistor is placed in the open area and is not in contact with other cables. </w:t>
                      </w:r>
                    </w:p>
                    <w:p w:rsidR="00B93669" w:rsidRPr="00FA620F" w:rsidRDefault="00B93669" w:rsidP="00FA620F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rPr>
                          <w:lang w:val="en-US"/>
                        </w:rPr>
                      </w:pPr>
                      <w:r w:rsidRPr="00FA620F">
                        <w:rPr>
                          <w:lang w:val="en-US"/>
                        </w:rPr>
                        <w:t xml:space="preserve">If the isolation of the resistor is </w:t>
                      </w:r>
                      <w:r w:rsidR="002A003A" w:rsidRPr="00FA620F">
                        <w:rPr>
                          <w:b/>
                          <w:color w:val="FF0000"/>
                          <w:lang w:val="en-US"/>
                        </w:rPr>
                        <w:t>RED</w:t>
                      </w:r>
                      <w:r w:rsidRPr="00FA620F">
                        <w:rPr>
                          <w:lang w:val="en-US"/>
                        </w:rPr>
                        <w:t xml:space="preserve"> it is </w:t>
                      </w:r>
                      <w:r w:rsidR="00282809">
                        <w:rPr>
                          <w:lang w:val="en-US"/>
                        </w:rPr>
                        <w:t>correct</w:t>
                      </w:r>
                      <w:r w:rsidRPr="00FA620F">
                        <w:rPr>
                          <w:lang w:val="en-US"/>
                        </w:rPr>
                        <w:t>.</w:t>
                      </w:r>
                      <w:r w:rsidR="00A24EBA">
                        <w:rPr>
                          <w:lang w:val="en-US"/>
                        </w:rPr>
                        <w:t xml:space="preserve"> Leave it in the machine.</w:t>
                      </w:r>
                    </w:p>
                    <w:p w:rsidR="00B93669" w:rsidRPr="00A24EBA" w:rsidRDefault="00B93669" w:rsidP="00A37C3D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rPr>
                          <w:lang w:val="en-US"/>
                        </w:rPr>
                      </w:pPr>
                      <w:r w:rsidRPr="00A24EBA">
                        <w:rPr>
                          <w:lang w:val="en-US"/>
                        </w:rPr>
                        <w:t xml:space="preserve">If the isolation of the resistor is </w:t>
                      </w:r>
                      <w:r w:rsidR="002A003A" w:rsidRPr="00A24EBA">
                        <w:rPr>
                          <w:b/>
                          <w:lang w:val="en-US"/>
                        </w:rPr>
                        <w:t>BLACK</w:t>
                      </w:r>
                      <w:r w:rsidRPr="00A24EBA">
                        <w:rPr>
                          <w:lang w:val="en-US"/>
                        </w:rPr>
                        <w:t>, as shown on the left picture remove the cable</w:t>
                      </w:r>
                      <w:r w:rsidR="00355B5B" w:rsidRPr="00A24EBA">
                        <w:rPr>
                          <w:lang w:val="en-US"/>
                        </w:rPr>
                        <w:t xml:space="preserve"> and r</w:t>
                      </w:r>
                      <w:r w:rsidR="00C71212" w:rsidRPr="00A24EBA">
                        <w:rPr>
                          <w:lang w:val="en-US"/>
                        </w:rPr>
                        <w:t>eplace it with a cable with</w:t>
                      </w:r>
                      <w:r w:rsidRPr="00A24EBA">
                        <w:rPr>
                          <w:lang w:val="en-US"/>
                        </w:rPr>
                        <w:t xml:space="preserve"> </w:t>
                      </w:r>
                      <w:r w:rsidR="002A003A" w:rsidRPr="00A24EBA">
                        <w:rPr>
                          <w:b/>
                          <w:color w:val="FF0000"/>
                          <w:lang w:val="en-US"/>
                        </w:rPr>
                        <w:t>RED</w:t>
                      </w:r>
                      <w:r w:rsidRPr="00A24EBA">
                        <w:rPr>
                          <w:color w:val="FF0000"/>
                          <w:lang w:val="en-US"/>
                        </w:rPr>
                        <w:t xml:space="preserve"> </w:t>
                      </w:r>
                      <w:r w:rsidR="00C71212" w:rsidRPr="00A24EBA">
                        <w:rPr>
                          <w:lang w:val="en-US"/>
                        </w:rPr>
                        <w:t>isolation.</w:t>
                      </w:r>
                      <w:r w:rsidR="00A24EBA">
                        <w:rPr>
                          <w:lang w:val="en-US"/>
                        </w:rPr>
                        <w:t xml:space="preserve"> </w:t>
                      </w:r>
                      <w:r w:rsidR="00C71212" w:rsidRPr="00A24EBA">
                        <w:rPr>
                          <w:lang w:val="en-US"/>
                        </w:rPr>
                        <w:t xml:space="preserve">If you have </w:t>
                      </w:r>
                      <w:r w:rsidR="00FE744E" w:rsidRPr="00A24EBA">
                        <w:rPr>
                          <w:lang w:val="en-US"/>
                        </w:rPr>
                        <w:t xml:space="preserve">the cable with the </w:t>
                      </w:r>
                      <w:r w:rsidR="00FE744E" w:rsidRPr="00A24EBA">
                        <w:rPr>
                          <w:b/>
                          <w:color w:val="FF0000"/>
                          <w:lang w:val="en-US"/>
                        </w:rPr>
                        <w:t xml:space="preserve">RED </w:t>
                      </w:r>
                      <w:r w:rsidR="00FE744E" w:rsidRPr="00A24EBA">
                        <w:rPr>
                          <w:lang w:val="en-US"/>
                        </w:rPr>
                        <w:t>isolation</w:t>
                      </w:r>
                      <w:r w:rsidR="00C71212" w:rsidRPr="00A24EBA">
                        <w:rPr>
                          <w:lang w:val="en-US"/>
                        </w:rPr>
                        <w:t xml:space="preserve"> not on stock leave the cable out</w:t>
                      </w:r>
                      <w:r w:rsidR="00FE744E" w:rsidRPr="00A24EBA">
                        <w:rPr>
                          <w:lang w:val="en-US"/>
                        </w:rPr>
                        <w:t xml:space="preserve"> and place it during the next service visit.</w:t>
                      </w:r>
                      <w:r w:rsidR="00282809">
                        <w:rPr>
                          <w:lang w:val="en-US"/>
                        </w:rPr>
                        <w:t xml:space="preserve"> It is o</w:t>
                      </w:r>
                      <w:r w:rsidR="006C56F2">
                        <w:rPr>
                          <w:lang w:val="en-US"/>
                        </w:rPr>
                        <w:t>kay</w:t>
                      </w:r>
                      <w:r w:rsidR="00282809">
                        <w:rPr>
                          <w:lang w:val="en-US"/>
                        </w:rPr>
                        <w:t xml:space="preserve"> that the fan is running without protection.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306F4">
        <w:rPr>
          <w:noProof/>
        </w:rPr>
        <w:drawing>
          <wp:inline distT="0" distB="0" distL="0" distR="0" wp14:anchorId="57A25E01" wp14:editId="2CE6081B">
            <wp:extent cx="2701637" cy="3619173"/>
            <wp:effectExtent l="0" t="0" r="3810" b="63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721901" cy="36463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1212" w:rsidRDefault="00C71212" w:rsidP="00305F20">
      <w:pPr>
        <w:rPr>
          <w:lang w:val="en-GB"/>
        </w:rPr>
      </w:pPr>
    </w:p>
    <w:p w:rsidR="00C71212" w:rsidRDefault="00C71212" w:rsidP="00C71212">
      <w:pPr>
        <w:rPr>
          <w:b/>
          <w:sz w:val="24"/>
          <w:szCs w:val="24"/>
          <w:lang w:val="en-GB"/>
        </w:rPr>
      </w:pPr>
      <w:r w:rsidRPr="00500D11">
        <w:rPr>
          <w:b/>
          <w:sz w:val="24"/>
          <w:szCs w:val="24"/>
          <w:lang w:val="en-GB"/>
        </w:rPr>
        <w:t>Last Step:</w:t>
      </w:r>
    </w:p>
    <w:p w:rsidR="00355B5B" w:rsidRPr="00500D11" w:rsidRDefault="00355B5B" w:rsidP="00C71212">
      <w:pPr>
        <w:rPr>
          <w:b/>
          <w:sz w:val="24"/>
          <w:szCs w:val="24"/>
          <w:lang w:val="en-GB"/>
        </w:rPr>
      </w:pPr>
    </w:p>
    <w:p w:rsidR="00C71212" w:rsidRDefault="00C71212" w:rsidP="00C71212">
      <w:pPr>
        <w:rPr>
          <w:lang w:val="en-GB"/>
        </w:rPr>
      </w:pPr>
      <w:r w:rsidRPr="00C71212">
        <w:rPr>
          <w:lang w:val="en-GB"/>
        </w:rPr>
        <w:t>Rebuilt all steps backwards.</w:t>
      </w:r>
    </w:p>
    <w:p w:rsidR="00355B5B" w:rsidRDefault="00355B5B" w:rsidP="00C71212">
      <w:pPr>
        <w:rPr>
          <w:lang w:val="en-US"/>
        </w:rPr>
      </w:pPr>
      <w:r>
        <w:rPr>
          <w:lang w:val="en-GB"/>
        </w:rPr>
        <w:t xml:space="preserve">If you have taken out or replaced the cable with the </w:t>
      </w:r>
      <w:r w:rsidRPr="00355B5B">
        <w:rPr>
          <w:b/>
          <w:lang w:val="en-GB"/>
        </w:rPr>
        <w:t>BLACK</w:t>
      </w:r>
      <w:r>
        <w:rPr>
          <w:b/>
          <w:lang w:val="en-GB"/>
        </w:rPr>
        <w:t xml:space="preserve"> </w:t>
      </w:r>
      <w:r w:rsidRPr="00355B5B">
        <w:rPr>
          <w:lang w:val="en-GB"/>
        </w:rPr>
        <w:t>isolation</w:t>
      </w:r>
      <w:r>
        <w:rPr>
          <w:b/>
          <w:lang w:val="en-GB"/>
        </w:rPr>
        <w:t xml:space="preserve"> </w:t>
      </w:r>
      <w:r>
        <w:rPr>
          <w:lang w:val="en-GB"/>
        </w:rPr>
        <w:t xml:space="preserve">don’t forget to </w:t>
      </w:r>
      <w:r>
        <w:rPr>
          <w:lang w:val="en-US"/>
        </w:rPr>
        <w:t>make a picture of the cable including the serial number of the machine and send it to your technical manger to collect these.</w:t>
      </w:r>
    </w:p>
    <w:p w:rsidR="00524A0E" w:rsidRDefault="00524A0E" w:rsidP="00C71212">
      <w:pPr>
        <w:rPr>
          <w:lang w:val="en-US"/>
        </w:rPr>
      </w:pPr>
    </w:p>
    <w:p w:rsidR="00524A0E" w:rsidRDefault="00496EB3" w:rsidP="00C71212">
      <w:pPr>
        <w:rPr>
          <w:lang w:val="en-US"/>
        </w:rPr>
      </w:pPr>
      <w:r>
        <w:rPr>
          <w:lang w:val="en-GB"/>
        </w:rPr>
        <w:t xml:space="preserve">If the cable with the </w:t>
      </w:r>
      <w:r w:rsidR="00772EAC">
        <w:rPr>
          <w:b/>
          <w:lang w:val="en-GB"/>
        </w:rPr>
        <w:t>BLACK</w:t>
      </w:r>
      <w:r>
        <w:rPr>
          <w:lang w:val="en-GB"/>
        </w:rPr>
        <w:t xml:space="preserve"> isolation is removed, but the cable with the </w:t>
      </w:r>
      <w:bookmarkStart w:id="0" w:name="_GoBack"/>
      <w:r w:rsidR="00772EAC" w:rsidRPr="00772EAC">
        <w:rPr>
          <w:b/>
          <w:color w:val="FF0000"/>
          <w:lang w:val="en-GB"/>
        </w:rPr>
        <w:t>RED</w:t>
      </w:r>
      <w:bookmarkEnd w:id="0"/>
      <w:r>
        <w:rPr>
          <w:lang w:val="en-GB"/>
        </w:rPr>
        <w:t xml:space="preserve"> isolation is not yet installed p</w:t>
      </w:r>
      <w:r>
        <w:rPr>
          <w:lang w:val="en-US"/>
        </w:rPr>
        <w:t>lease log this in the machine so</w:t>
      </w:r>
      <w:r>
        <w:rPr>
          <w:lang w:val="en-GB"/>
        </w:rPr>
        <w:t xml:space="preserve"> with next service visit this can be installed.</w:t>
      </w:r>
    </w:p>
    <w:p w:rsidR="00FE744E" w:rsidRPr="00496EB3" w:rsidRDefault="00FE744E" w:rsidP="00A97704">
      <w:pPr>
        <w:rPr>
          <w:lang w:val="en-US"/>
        </w:rPr>
      </w:pPr>
    </w:p>
    <w:sectPr w:rsidR="00FE744E" w:rsidRPr="00496EB3" w:rsidSect="00A214AF">
      <w:headerReference w:type="default" r:id="rId18"/>
      <w:footerReference w:type="default" r:id="rId19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6434" w:rsidRDefault="00EC6434" w:rsidP="00D90D5A">
      <w:r>
        <w:separator/>
      </w:r>
    </w:p>
  </w:endnote>
  <w:endnote w:type="continuationSeparator" w:id="0">
    <w:p w:rsidR="00EC6434" w:rsidRDefault="00EC6434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SAVEDATE  \@ "d-M-yyyy"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AB22C8">
            <w:rPr>
              <w:rFonts w:eastAsia="MS Mincho"/>
              <w:noProof/>
              <w:sz w:val="20"/>
              <w:szCs w:val="20"/>
            </w:rPr>
            <w:t>18-11-2019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="000B247F">
            <w:rPr>
              <w:rFonts w:eastAsia="MS Mincho"/>
              <w:sz w:val="20"/>
              <w:szCs w:val="20"/>
            </w:rPr>
            <w:t xml:space="preserve"> BB</w:t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6434" w:rsidRDefault="00EC6434" w:rsidP="00D90D5A">
      <w:r>
        <w:separator/>
      </w:r>
    </w:p>
  </w:footnote>
  <w:footnote w:type="continuationSeparator" w:id="0">
    <w:p w:rsidR="00EC6434" w:rsidRDefault="00EC6434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2F82B45B" wp14:editId="444DC52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CEF344F"/>
    <w:multiLevelType w:val="hybridMultilevel"/>
    <w:tmpl w:val="D6262C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F76474"/>
    <w:multiLevelType w:val="hybridMultilevel"/>
    <w:tmpl w:val="0100D2B6"/>
    <w:lvl w:ilvl="0" w:tplc="A1E09448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813060"/>
    <w:multiLevelType w:val="hybridMultilevel"/>
    <w:tmpl w:val="218A20A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AA2332"/>
    <w:multiLevelType w:val="hybridMultilevel"/>
    <w:tmpl w:val="E4983C2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5E6F40"/>
    <w:multiLevelType w:val="hybridMultilevel"/>
    <w:tmpl w:val="6A22289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B0006BB"/>
    <w:multiLevelType w:val="hybridMultilevel"/>
    <w:tmpl w:val="C51AEF66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306F4"/>
    <w:rsid w:val="00060ED2"/>
    <w:rsid w:val="0008502C"/>
    <w:rsid w:val="000A7B56"/>
    <w:rsid w:val="000B019C"/>
    <w:rsid w:val="000B247F"/>
    <w:rsid w:val="000C46C2"/>
    <w:rsid w:val="000E56EE"/>
    <w:rsid w:val="000F33BD"/>
    <w:rsid w:val="00105FE3"/>
    <w:rsid w:val="00112803"/>
    <w:rsid w:val="00127990"/>
    <w:rsid w:val="00145004"/>
    <w:rsid w:val="0015025D"/>
    <w:rsid w:val="001766C4"/>
    <w:rsid w:val="001B10E8"/>
    <w:rsid w:val="001C0B5F"/>
    <w:rsid w:val="001D708D"/>
    <w:rsid w:val="001E1E68"/>
    <w:rsid w:val="001E470B"/>
    <w:rsid w:val="00204D22"/>
    <w:rsid w:val="002126DC"/>
    <w:rsid w:val="00265046"/>
    <w:rsid w:val="00276120"/>
    <w:rsid w:val="00276D71"/>
    <w:rsid w:val="002804F9"/>
    <w:rsid w:val="00282809"/>
    <w:rsid w:val="00283E01"/>
    <w:rsid w:val="002870C3"/>
    <w:rsid w:val="002A003A"/>
    <w:rsid w:val="002B5FC6"/>
    <w:rsid w:val="002B68F4"/>
    <w:rsid w:val="002C6C3C"/>
    <w:rsid w:val="002F44A2"/>
    <w:rsid w:val="00303FD7"/>
    <w:rsid w:val="00305F20"/>
    <w:rsid w:val="00310A15"/>
    <w:rsid w:val="003336D1"/>
    <w:rsid w:val="00333F5D"/>
    <w:rsid w:val="00340C63"/>
    <w:rsid w:val="00355B5B"/>
    <w:rsid w:val="00383537"/>
    <w:rsid w:val="003A6FAB"/>
    <w:rsid w:val="004268AA"/>
    <w:rsid w:val="00437490"/>
    <w:rsid w:val="0044496B"/>
    <w:rsid w:val="0044772F"/>
    <w:rsid w:val="0048033C"/>
    <w:rsid w:val="00496EB3"/>
    <w:rsid w:val="004979B9"/>
    <w:rsid w:val="004E3467"/>
    <w:rsid w:val="004F0B47"/>
    <w:rsid w:val="00500D11"/>
    <w:rsid w:val="005175AC"/>
    <w:rsid w:val="00524A0E"/>
    <w:rsid w:val="005875D4"/>
    <w:rsid w:val="005B3568"/>
    <w:rsid w:val="005F4055"/>
    <w:rsid w:val="00652F68"/>
    <w:rsid w:val="00662844"/>
    <w:rsid w:val="00682EFF"/>
    <w:rsid w:val="006B5899"/>
    <w:rsid w:val="006C56F2"/>
    <w:rsid w:val="006D3E3E"/>
    <w:rsid w:val="006E105C"/>
    <w:rsid w:val="00700904"/>
    <w:rsid w:val="00705AC2"/>
    <w:rsid w:val="007256CF"/>
    <w:rsid w:val="00727A4B"/>
    <w:rsid w:val="0074278A"/>
    <w:rsid w:val="00756B91"/>
    <w:rsid w:val="00770D6C"/>
    <w:rsid w:val="00772EAC"/>
    <w:rsid w:val="00787984"/>
    <w:rsid w:val="00791F31"/>
    <w:rsid w:val="007F15AD"/>
    <w:rsid w:val="00820C03"/>
    <w:rsid w:val="008430E9"/>
    <w:rsid w:val="0084426F"/>
    <w:rsid w:val="00857FD1"/>
    <w:rsid w:val="00861BFB"/>
    <w:rsid w:val="0086659D"/>
    <w:rsid w:val="00892680"/>
    <w:rsid w:val="008B2367"/>
    <w:rsid w:val="008D6134"/>
    <w:rsid w:val="00905EB4"/>
    <w:rsid w:val="00915DD8"/>
    <w:rsid w:val="00934029"/>
    <w:rsid w:val="00934731"/>
    <w:rsid w:val="00934CEA"/>
    <w:rsid w:val="00950EEA"/>
    <w:rsid w:val="00967E17"/>
    <w:rsid w:val="009842ED"/>
    <w:rsid w:val="009909D8"/>
    <w:rsid w:val="009B3A30"/>
    <w:rsid w:val="009C5B6A"/>
    <w:rsid w:val="009D1144"/>
    <w:rsid w:val="009F4863"/>
    <w:rsid w:val="00A11E04"/>
    <w:rsid w:val="00A214AF"/>
    <w:rsid w:val="00A24EBA"/>
    <w:rsid w:val="00A666F9"/>
    <w:rsid w:val="00A80769"/>
    <w:rsid w:val="00A97704"/>
    <w:rsid w:val="00AA0003"/>
    <w:rsid w:val="00AB22C8"/>
    <w:rsid w:val="00AD1F02"/>
    <w:rsid w:val="00AE6F2F"/>
    <w:rsid w:val="00B07BDA"/>
    <w:rsid w:val="00B56DFB"/>
    <w:rsid w:val="00B65A23"/>
    <w:rsid w:val="00B904B1"/>
    <w:rsid w:val="00B93669"/>
    <w:rsid w:val="00BD36BA"/>
    <w:rsid w:val="00BE0F48"/>
    <w:rsid w:val="00BE3E7F"/>
    <w:rsid w:val="00BF270A"/>
    <w:rsid w:val="00BF72B0"/>
    <w:rsid w:val="00BF748F"/>
    <w:rsid w:val="00C03CE5"/>
    <w:rsid w:val="00C10657"/>
    <w:rsid w:val="00C316DB"/>
    <w:rsid w:val="00C408A6"/>
    <w:rsid w:val="00C4201F"/>
    <w:rsid w:val="00C64D02"/>
    <w:rsid w:val="00C71212"/>
    <w:rsid w:val="00CA1A9D"/>
    <w:rsid w:val="00CB0B44"/>
    <w:rsid w:val="00CB1B1F"/>
    <w:rsid w:val="00CB2F11"/>
    <w:rsid w:val="00CD0478"/>
    <w:rsid w:val="00CE68E7"/>
    <w:rsid w:val="00CF0623"/>
    <w:rsid w:val="00D36118"/>
    <w:rsid w:val="00D51705"/>
    <w:rsid w:val="00D76108"/>
    <w:rsid w:val="00D90D5A"/>
    <w:rsid w:val="00DB5B2B"/>
    <w:rsid w:val="00DC0E22"/>
    <w:rsid w:val="00DD5003"/>
    <w:rsid w:val="00DD7E78"/>
    <w:rsid w:val="00E046ED"/>
    <w:rsid w:val="00E5688B"/>
    <w:rsid w:val="00EA0369"/>
    <w:rsid w:val="00EC6434"/>
    <w:rsid w:val="00ED1522"/>
    <w:rsid w:val="00ED4DE8"/>
    <w:rsid w:val="00F724ED"/>
    <w:rsid w:val="00FA620F"/>
    <w:rsid w:val="00FB303B"/>
    <w:rsid w:val="00FE7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oNotEmbedSmartTags/>
  <w:decimalSymbol w:val=","/>
  <w:listSeparator w:val=";"/>
  <w14:docId w14:val="2ACD92AB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paragraph" w:styleId="ListParagraph">
    <w:name w:val="List Paragraph"/>
    <w:basedOn w:val="Normal"/>
    <w:uiPriority w:val="34"/>
    <w:qFormat/>
    <w:rsid w:val="00A11E04"/>
    <w:pPr>
      <w:ind w:left="720"/>
      <w:contextualSpacing/>
    </w:pPr>
  </w:style>
  <w:style w:type="paragraph" w:styleId="NoSpacing">
    <w:name w:val="No Spacing"/>
    <w:basedOn w:val="Normal"/>
    <w:uiPriority w:val="1"/>
    <w:qFormat/>
    <w:rsid w:val="003A6FAB"/>
    <w:rPr>
      <w:rFonts w:ascii="Calibri" w:eastAsiaTheme="minorHAnsi" w:hAnsi="Calibri" w:cs="Calibri"/>
    </w:rPr>
  </w:style>
  <w:style w:type="paragraph" w:styleId="NormalWeb">
    <w:name w:val="Normal (Web)"/>
    <w:basedOn w:val="Normal"/>
    <w:uiPriority w:val="99"/>
    <w:semiHidden/>
    <w:unhideWhenUsed/>
    <w:rsid w:val="00BE0F48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055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8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29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1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1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3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Operations\4800_Techn_Support\7.%20Knowledge%20Mgmt\7.8.%20Templates\Template%20DE%20Professional%20Service%20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DE Professional Service Memo.dotx</Template>
  <TotalTime>21</TotalTime>
  <Pages>4</Pages>
  <Words>192</Words>
  <Characters>1076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Bakker, Bart</cp:lastModifiedBy>
  <cp:revision>10</cp:revision>
  <cp:lastPrinted>2019-11-18T09:44:00Z</cp:lastPrinted>
  <dcterms:created xsi:type="dcterms:W3CDTF">2019-11-18T11:22:00Z</dcterms:created>
  <dcterms:modified xsi:type="dcterms:W3CDTF">2019-11-18T12:49:00Z</dcterms:modified>
</cp:coreProperties>
</file>