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1593"/>
        <w:gridCol w:w="676"/>
        <w:gridCol w:w="5102"/>
        <w:gridCol w:w="2410"/>
      </w:tblGrid>
      <w:tr w:rsidR="00A214AF" w:rsidRPr="00D90D5A" w:rsidTr="00C408A6">
        <w:trPr>
          <w:trHeight w:val="20"/>
        </w:trPr>
        <w:tc>
          <w:tcPr>
            <w:tcW w:w="7371" w:type="dxa"/>
            <w:gridSpan w:val="3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2F3117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t>-00</w:t>
            </w:r>
            <w:r w:rsidR="002F5F65">
              <w:rPr>
                <w:rFonts w:eastAsia="MS Mincho"/>
                <w:i/>
                <w:iCs/>
                <w:sz w:val="48"/>
                <w:szCs w:val="48"/>
              </w:rPr>
              <w:t>6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6B5899" w:rsidTr="00AF3173">
        <w:trPr>
          <w:trHeight w:val="20"/>
        </w:trPr>
        <w:tc>
          <w:tcPr>
            <w:tcW w:w="1593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8188" w:type="dxa"/>
            <w:gridSpan w:val="3"/>
            <w:shd w:val="clear" w:color="auto" w:fill="auto"/>
          </w:tcPr>
          <w:p w:rsidR="00D51705" w:rsidRPr="00437490" w:rsidRDefault="001E1E68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Schaerer Coffee Art</w:t>
            </w:r>
            <w:r w:rsidR="00424222">
              <w:rPr>
                <w:rFonts w:eastAsia="MS Mincho"/>
                <w:sz w:val="24"/>
                <w:szCs w:val="24"/>
                <w:lang w:val="en-US"/>
              </w:rPr>
              <w:t xml:space="preserve"> BF</w:t>
            </w:r>
          </w:p>
        </w:tc>
      </w:tr>
      <w:tr w:rsidR="00A214AF" w:rsidRPr="002F5F65" w:rsidTr="00AF3173">
        <w:trPr>
          <w:trHeight w:val="20"/>
        </w:trPr>
        <w:tc>
          <w:tcPr>
            <w:tcW w:w="1593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8188" w:type="dxa"/>
            <w:gridSpan w:val="3"/>
            <w:shd w:val="clear" w:color="auto" w:fill="auto"/>
          </w:tcPr>
          <w:p w:rsidR="00A214AF" w:rsidRPr="00A11E04" w:rsidRDefault="00A80769" w:rsidP="00804C6B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A80769">
              <w:rPr>
                <w:rFonts w:eastAsia="MS Mincho"/>
                <w:sz w:val="24"/>
                <w:szCs w:val="24"/>
                <w:lang w:val="en-US"/>
              </w:rPr>
              <w:t>Schaerer Coffee Art</w:t>
            </w:r>
            <w:r w:rsidR="00424222">
              <w:rPr>
                <w:rFonts w:eastAsia="MS Mincho"/>
                <w:sz w:val="24"/>
                <w:szCs w:val="24"/>
                <w:lang w:val="en-US"/>
              </w:rPr>
              <w:t xml:space="preserve"> BF</w:t>
            </w:r>
            <w:r w:rsidR="00804C6B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  <w:r w:rsidR="00424222" w:rsidRPr="00424222">
              <w:rPr>
                <w:rFonts w:eastAsia="MS Mincho"/>
                <w:sz w:val="24"/>
                <w:szCs w:val="24"/>
                <w:lang w:val="en-US"/>
              </w:rPr>
              <w:t>INSERT BEVERAGE OUTLET WELDED</w:t>
            </w:r>
            <w:r w:rsidR="00424222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Pr="00A80769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  <w:r w:rsidR="00804C6B" w:rsidRPr="00804C6B">
              <w:rPr>
                <w:rFonts w:eastAsia="MS Mincho"/>
                <w:sz w:val="24"/>
                <w:szCs w:val="24"/>
                <w:lang w:val="en-US"/>
              </w:rPr>
              <w:t>55121245</w:t>
            </w:r>
            <w:r w:rsidR="00804C6B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  <w:r w:rsidR="00383537">
              <w:rPr>
                <w:rFonts w:eastAsia="MS Mincho"/>
                <w:sz w:val="24"/>
                <w:szCs w:val="24"/>
                <w:lang w:val="en-US"/>
              </w:rPr>
              <w:t>(0751</w:t>
            </w:r>
            <w:r w:rsidR="00804C6B">
              <w:rPr>
                <w:rFonts w:eastAsia="MS Mincho"/>
                <w:sz w:val="24"/>
                <w:szCs w:val="24"/>
                <w:lang w:val="en-US"/>
              </w:rPr>
              <w:t>39</w:t>
            </w:r>
            <w:r w:rsidR="00383537">
              <w:rPr>
                <w:rFonts w:eastAsia="MS Mincho"/>
                <w:sz w:val="24"/>
                <w:szCs w:val="24"/>
                <w:lang w:val="en-US"/>
              </w:rPr>
              <w:t xml:space="preserve"> ) </w:t>
            </w:r>
          </w:p>
        </w:tc>
      </w:tr>
    </w:tbl>
    <w:p w:rsidR="003A6FAB" w:rsidRDefault="003A6FAB" w:rsidP="00CB1B1F">
      <w:pPr>
        <w:rPr>
          <w:b/>
          <w:lang w:val="en-GB"/>
        </w:rPr>
      </w:pPr>
    </w:p>
    <w:p w:rsidR="0044772F" w:rsidRPr="00A80769" w:rsidRDefault="00DB5B2B" w:rsidP="0044772F">
      <w:pPr>
        <w:rPr>
          <w:lang w:val="en-GB"/>
        </w:rPr>
      </w:pPr>
      <w:r w:rsidRPr="00A80769">
        <w:rPr>
          <w:lang w:val="en-GB"/>
        </w:rPr>
        <w:t>Dear All,</w:t>
      </w:r>
    </w:p>
    <w:p w:rsidR="00C10657" w:rsidRDefault="00C10657" w:rsidP="0044772F">
      <w:pPr>
        <w:rPr>
          <w:lang w:val="en-GB"/>
        </w:rPr>
      </w:pPr>
    </w:p>
    <w:p w:rsidR="00C10657" w:rsidRDefault="00791F31" w:rsidP="0044772F">
      <w:pPr>
        <w:rPr>
          <w:lang w:val="en-GB"/>
        </w:rPr>
      </w:pPr>
      <w:r>
        <w:rPr>
          <w:lang w:val="en-GB"/>
        </w:rPr>
        <w:t>Wit</w:t>
      </w:r>
      <w:r w:rsidR="00383537">
        <w:rPr>
          <w:lang w:val="en-GB"/>
        </w:rPr>
        <w:t>h</w:t>
      </w:r>
      <w:r>
        <w:rPr>
          <w:lang w:val="en-GB"/>
        </w:rPr>
        <w:t xml:space="preserve"> this service memo</w:t>
      </w:r>
      <w:r w:rsidR="00A80769">
        <w:rPr>
          <w:lang w:val="en-GB"/>
        </w:rPr>
        <w:t xml:space="preserve"> I want to inform you that </w:t>
      </w:r>
      <w:r w:rsidR="00424222">
        <w:rPr>
          <w:lang w:val="en-GB"/>
        </w:rPr>
        <w:t xml:space="preserve">the </w:t>
      </w:r>
      <w:r w:rsidR="00424222" w:rsidRPr="00424222">
        <w:rPr>
          <w:lang w:val="en-GB"/>
        </w:rPr>
        <w:t>Insert beverage outlet BF 074408</w:t>
      </w:r>
      <w:r w:rsidR="00424222">
        <w:rPr>
          <w:lang w:val="en-GB"/>
        </w:rPr>
        <w:t xml:space="preserve">  is changed into </w:t>
      </w:r>
      <w:r w:rsidR="00424222" w:rsidRPr="00424222">
        <w:rPr>
          <w:lang w:val="en-GB"/>
        </w:rPr>
        <w:t>INSERT BEVERAGE OUTLET WELDED</w:t>
      </w:r>
      <w:r w:rsidR="00424222">
        <w:rPr>
          <w:lang w:val="en-GB"/>
        </w:rPr>
        <w:t xml:space="preserve"> </w:t>
      </w:r>
      <w:r w:rsidR="00424222" w:rsidRPr="00A80769">
        <w:rPr>
          <w:lang w:val="en-GB"/>
        </w:rPr>
        <w:t>0751</w:t>
      </w:r>
      <w:r w:rsidR="00424222">
        <w:rPr>
          <w:lang w:val="en-GB"/>
        </w:rPr>
        <w:t xml:space="preserve">39 with </w:t>
      </w:r>
      <w:r w:rsidR="00C10657" w:rsidRPr="00A80769">
        <w:rPr>
          <w:lang w:val="en-GB"/>
        </w:rPr>
        <w:t xml:space="preserve">Sap number </w:t>
      </w:r>
      <w:r w:rsidR="00424222">
        <w:rPr>
          <w:lang w:val="en-GB"/>
        </w:rPr>
        <w:t>:</w:t>
      </w:r>
      <w:r w:rsidR="00383537">
        <w:rPr>
          <w:lang w:val="en-GB"/>
        </w:rPr>
        <w:t xml:space="preserve"> </w:t>
      </w:r>
      <w:r w:rsidR="00804C6B" w:rsidRPr="00804C6B">
        <w:rPr>
          <w:lang w:val="en-GB"/>
        </w:rPr>
        <w:t>55121245</w:t>
      </w:r>
      <w:r w:rsidR="00AF3173">
        <w:rPr>
          <w:lang w:val="en-GB"/>
        </w:rPr>
        <w:t>:</w:t>
      </w:r>
    </w:p>
    <w:p w:rsidR="00AF3173" w:rsidRDefault="00AF3173" w:rsidP="0044772F">
      <w:pPr>
        <w:rPr>
          <w:lang w:val="en-GB"/>
        </w:rPr>
      </w:pPr>
      <w:r>
        <w:rPr>
          <w:noProof/>
        </w:rPr>
        <w:drawing>
          <wp:inline distT="0" distB="0" distL="0" distR="0" wp14:anchorId="3FDC6826" wp14:editId="7416C252">
            <wp:extent cx="1257300" cy="14763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54C3" w:rsidRDefault="000654C3" w:rsidP="0044772F">
      <w:pPr>
        <w:rPr>
          <w:lang w:val="en-GB"/>
        </w:rPr>
      </w:pPr>
    </w:p>
    <w:p w:rsidR="000654C3" w:rsidRDefault="000654C3" w:rsidP="0044772F">
      <w:pPr>
        <w:rPr>
          <w:lang w:val="en-GB"/>
        </w:rPr>
      </w:pPr>
      <w:r>
        <w:rPr>
          <w:lang w:val="en-GB"/>
        </w:rPr>
        <w:t>Introduced since week 22.</w:t>
      </w:r>
    </w:p>
    <w:p w:rsidR="00424222" w:rsidRDefault="00424222" w:rsidP="0044772F">
      <w:pPr>
        <w:rPr>
          <w:lang w:val="en-GB"/>
        </w:rPr>
      </w:pPr>
      <w:r>
        <w:rPr>
          <w:lang w:val="en-GB"/>
        </w:rPr>
        <w:t>Problem was that there was a possibility that the outflow for the double cup was not equal.</w:t>
      </w:r>
    </w:p>
    <w:p w:rsidR="00424222" w:rsidRDefault="00424222" w:rsidP="0044772F">
      <w:pPr>
        <w:rPr>
          <w:lang w:val="en-GB"/>
        </w:rPr>
      </w:pPr>
      <w:r>
        <w:rPr>
          <w:lang w:val="en-GB"/>
        </w:rPr>
        <w:t>They changed the way of production to solve this.</w:t>
      </w:r>
      <w:bookmarkStart w:id="0" w:name="_GoBack"/>
      <w:bookmarkEnd w:id="0"/>
    </w:p>
    <w:p w:rsidR="00424222" w:rsidRPr="00A80769" w:rsidRDefault="00424222" w:rsidP="0044772F">
      <w:pPr>
        <w:rPr>
          <w:lang w:val="en-GB"/>
        </w:rPr>
      </w:pPr>
    </w:p>
    <w:p w:rsidR="00C10657" w:rsidRDefault="00C10657" w:rsidP="0044772F">
      <w:pPr>
        <w:rPr>
          <w:lang w:val="en-GB"/>
        </w:rPr>
      </w:pPr>
    </w:p>
    <w:p w:rsidR="00C10657" w:rsidRPr="002F5F65" w:rsidRDefault="00C10657" w:rsidP="0044772F">
      <w:pPr>
        <w:rPr>
          <w:lang w:val="en-GB"/>
        </w:rPr>
      </w:pPr>
    </w:p>
    <w:p w:rsidR="00A80769" w:rsidRDefault="00A80769" w:rsidP="0044772F">
      <w:pPr>
        <w:rPr>
          <w:lang w:val="en-GB"/>
        </w:rPr>
      </w:pPr>
    </w:p>
    <w:p w:rsidR="00A80769" w:rsidRDefault="00A80769" w:rsidP="0044772F">
      <w:pPr>
        <w:rPr>
          <w:lang w:val="en-GB"/>
        </w:rPr>
      </w:pPr>
    </w:p>
    <w:sectPr w:rsidR="00A80769" w:rsidSect="00A214AF">
      <w:headerReference w:type="default" r:id="rId8"/>
      <w:footerReference w:type="default" r:id="rId9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434" w:rsidRDefault="00EC6434" w:rsidP="00D90D5A">
      <w:r>
        <w:separator/>
      </w:r>
    </w:p>
  </w:endnote>
  <w:endnote w:type="continuationSeparator" w:id="0">
    <w:p w:rsidR="00EC6434" w:rsidRDefault="00EC6434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2F3117">
            <w:rPr>
              <w:rFonts w:eastAsia="MS Mincho"/>
              <w:noProof/>
              <w:sz w:val="20"/>
              <w:szCs w:val="20"/>
            </w:rPr>
            <w:t>23-9-2019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434" w:rsidRDefault="00EC6434" w:rsidP="00D90D5A">
      <w:r>
        <w:separator/>
      </w:r>
    </w:p>
  </w:footnote>
  <w:footnote w:type="continuationSeparator" w:id="0">
    <w:p w:rsidR="00EC6434" w:rsidRDefault="00EC6434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654C3"/>
    <w:rsid w:val="000B247F"/>
    <w:rsid w:val="000E56EE"/>
    <w:rsid w:val="000F33BD"/>
    <w:rsid w:val="00112803"/>
    <w:rsid w:val="001C0B5F"/>
    <w:rsid w:val="001D708D"/>
    <w:rsid w:val="001E1E68"/>
    <w:rsid w:val="001E470B"/>
    <w:rsid w:val="00204D22"/>
    <w:rsid w:val="00265046"/>
    <w:rsid w:val="00276120"/>
    <w:rsid w:val="002804F9"/>
    <w:rsid w:val="00283E01"/>
    <w:rsid w:val="002B5FC6"/>
    <w:rsid w:val="002B68F4"/>
    <w:rsid w:val="002C6C3C"/>
    <w:rsid w:val="002F3117"/>
    <w:rsid w:val="002F5F65"/>
    <w:rsid w:val="00303FD7"/>
    <w:rsid w:val="00310A15"/>
    <w:rsid w:val="00383537"/>
    <w:rsid w:val="003A6FAB"/>
    <w:rsid w:val="00424222"/>
    <w:rsid w:val="004268AA"/>
    <w:rsid w:val="00437490"/>
    <w:rsid w:val="0044496B"/>
    <w:rsid w:val="0044772F"/>
    <w:rsid w:val="0048033C"/>
    <w:rsid w:val="005875D4"/>
    <w:rsid w:val="00652F68"/>
    <w:rsid w:val="00662844"/>
    <w:rsid w:val="006B5899"/>
    <w:rsid w:val="006E105C"/>
    <w:rsid w:val="00756B91"/>
    <w:rsid w:val="00791F31"/>
    <w:rsid w:val="007F15AD"/>
    <w:rsid w:val="00804C6B"/>
    <w:rsid w:val="00861BFB"/>
    <w:rsid w:val="0086659D"/>
    <w:rsid w:val="00892680"/>
    <w:rsid w:val="00915DD8"/>
    <w:rsid w:val="00934731"/>
    <w:rsid w:val="00934CEA"/>
    <w:rsid w:val="00967E17"/>
    <w:rsid w:val="009842ED"/>
    <w:rsid w:val="009909D8"/>
    <w:rsid w:val="009C5B6A"/>
    <w:rsid w:val="00A11E04"/>
    <w:rsid w:val="00A214AF"/>
    <w:rsid w:val="00A80769"/>
    <w:rsid w:val="00AF3173"/>
    <w:rsid w:val="00B07BDA"/>
    <w:rsid w:val="00B56DFB"/>
    <w:rsid w:val="00BD36BA"/>
    <w:rsid w:val="00BE0F48"/>
    <w:rsid w:val="00BE3E7F"/>
    <w:rsid w:val="00BF72B0"/>
    <w:rsid w:val="00BF748F"/>
    <w:rsid w:val="00C03CE5"/>
    <w:rsid w:val="00C10657"/>
    <w:rsid w:val="00C316DB"/>
    <w:rsid w:val="00C408A6"/>
    <w:rsid w:val="00CA1A9D"/>
    <w:rsid w:val="00CB1B1F"/>
    <w:rsid w:val="00CB2F11"/>
    <w:rsid w:val="00CD0478"/>
    <w:rsid w:val="00D51705"/>
    <w:rsid w:val="00D90D5A"/>
    <w:rsid w:val="00DB5B2B"/>
    <w:rsid w:val="00DC0E22"/>
    <w:rsid w:val="00DD5003"/>
    <w:rsid w:val="00EC6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3A6FAB"/>
    <w:rPr>
      <w:rFonts w:ascii="Calibri" w:eastAsiaTheme="minorHAns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F4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26</TotalTime>
  <Pages>1</Pages>
  <Words>81</Words>
  <Characters>437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5</cp:revision>
  <cp:lastPrinted>2019-04-25T10:16:00Z</cp:lastPrinted>
  <dcterms:created xsi:type="dcterms:W3CDTF">2019-09-23T07:54:00Z</dcterms:created>
  <dcterms:modified xsi:type="dcterms:W3CDTF">2019-09-23T09:13:00Z</dcterms:modified>
</cp:coreProperties>
</file>