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44772F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44772F">
              <w:rPr>
                <w:rFonts w:eastAsia="MS Mincho"/>
                <w:i/>
                <w:iCs/>
                <w:sz w:val="48"/>
                <w:szCs w:val="48"/>
              </w:rPr>
              <w:t>4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437490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44772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Schaerer Coffee Soul</w:t>
            </w:r>
          </w:p>
        </w:tc>
      </w:tr>
      <w:tr w:rsidR="00A214AF" w:rsidRPr="00756B91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44772F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Check screw outlet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Default="00DB5B2B" w:rsidP="0044772F">
      <w:pPr>
        <w:rPr>
          <w:rFonts w:ascii="Calibri" w:hAnsi="Calibri" w:cs="Calibri"/>
          <w:lang w:val="en-GB"/>
        </w:rPr>
      </w:pPr>
      <w:r>
        <w:rPr>
          <w:lang w:val="en-GB"/>
        </w:rPr>
        <w:t>Dear All,</w:t>
      </w:r>
    </w:p>
    <w:p w:rsidR="0044772F" w:rsidRDefault="0044772F" w:rsidP="0044772F">
      <w:pPr>
        <w:rPr>
          <w:lang w:val="en-GB"/>
        </w:rPr>
      </w:pPr>
    </w:p>
    <w:p w:rsidR="0044772F" w:rsidRDefault="00DB5B2B" w:rsidP="0044772F">
      <w:pPr>
        <w:rPr>
          <w:lang w:val="en-GB"/>
        </w:rPr>
      </w:pPr>
      <w:r>
        <w:rPr>
          <w:lang w:val="en-GB"/>
        </w:rPr>
        <w:t>Schaerer</w:t>
      </w:r>
      <w:r w:rsidR="0044772F">
        <w:rPr>
          <w:lang w:val="en-GB"/>
        </w:rPr>
        <w:t xml:space="preserve"> found out that the screws with the green rubber for the outlet might become loose.</w:t>
      </w:r>
    </w:p>
    <w:p w:rsidR="0044772F" w:rsidRDefault="0044772F" w:rsidP="0044772F">
      <w:pPr>
        <w:rPr>
          <w:lang w:val="en-GB"/>
        </w:rPr>
      </w:pPr>
      <w:r>
        <w:rPr>
          <w:lang w:val="en-GB"/>
        </w:rPr>
        <w:t>This has no big impact on the machine or its functionality and no danger as well.</w:t>
      </w:r>
    </w:p>
    <w:p w:rsidR="00DB5B2B" w:rsidRDefault="00DB5B2B" w:rsidP="0044772F">
      <w:pPr>
        <w:rPr>
          <w:lang w:val="en-GB"/>
        </w:rPr>
      </w:pPr>
      <w:r>
        <w:rPr>
          <w:lang w:val="en-GB"/>
        </w:rPr>
        <w:t>Schaerer</w:t>
      </w:r>
      <w:r w:rsidR="0044772F">
        <w:rPr>
          <w:lang w:val="en-GB"/>
        </w:rPr>
        <w:t xml:space="preserve"> will change to longer </w:t>
      </w:r>
      <w:proofErr w:type="spellStart"/>
      <w:r w:rsidR="0044772F">
        <w:rPr>
          <w:lang w:val="en-GB"/>
        </w:rPr>
        <w:t>Tuflok</w:t>
      </w:r>
      <w:proofErr w:type="spellEnd"/>
      <w:r w:rsidR="0044772F">
        <w:rPr>
          <w:lang w:val="en-GB"/>
        </w:rPr>
        <w:t xml:space="preserve"> screws M4x18mm in the future. </w:t>
      </w:r>
    </w:p>
    <w:p w:rsidR="0044772F" w:rsidRDefault="0044772F" w:rsidP="0044772F">
      <w:pPr>
        <w:rPr>
          <w:lang w:val="en-GB"/>
        </w:rPr>
      </w:pPr>
      <w:r>
        <w:rPr>
          <w:lang w:val="en-GB"/>
        </w:rPr>
        <w:t>Please check them during the next visit and if needed use Loctite.</w:t>
      </w:r>
    </w:p>
    <w:p w:rsidR="0044772F" w:rsidRDefault="0044772F" w:rsidP="0044772F">
      <w:pPr>
        <w:rPr>
          <w:lang w:val="en-GB"/>
        </w:rPr>
      </w:pPr>
    </w:p>
    <w:p w:rsidR="0044772F" w:rsidRDefault="0044772F" w:rsidP="0044772F">
      <w:pPr>
        <w:rPr>
          <w:lang w:val="en-GB"/>
        </w:rPr>
      </w:pPr>
      <w:r>
        <w:rPr>
          <w:lang w:val="en-GB"/>
        </w:rPr>
        <w:t xml:space="preserve">Further </w:t>
      </w:r>
      <w:r w:rsidR="00DB5B2B">
        <w:rPr>
          <w:lang w:val="en-GB"/>
        </w:rPr>
        <w:t>they</w:t>
      </w:r>
      <w:r>
        <w:rPr>
          <w:lang w:val="en-GB"/>
        </w:rPr>
        <w:t xml:space="preserve"> have checked all the 8 screws for the touch panel and as a preventive measure </w:t>
      </w:r>
      <w:r w:rsidR="00DB5B2B">
        <w:rPr>
          <w:lang w:val="en-GB"/>
        </w:rPr>
        <w:t>they</w:t>
      </w:r>
      <w:r>
        <w:rPr>
          <w:lang w:val="en-GB"/>
        </w:rPr>
        <w:t xml:space="preserve"> changed to </w:t>
      </w:r>
      <w:proofErr w:type="spellStart"/>
      <w:r>
        <w:rPr>
          <w:lang w:val="en-GB"/>
        </w:rPr>
        <w:t>Tuflok</w:t>
      </w:r>
      <w:proofErr w:type="spellEnd"/>
      <w:r>
        <w:rPr>
          <w:lang w:val="en-GB"/>
        </w:rPr>
        <w:t xml:space="preserve"> screws.</w:t>
      </w:r>
      <w:r w:rsidR="00DB5B2B">
        <w:rPr>
          <w:lang w:val="en-GB"/>
        </w:rPr>
        <w:t xml:space="preserve"> </w:t>
      </w:r>
      <w:r>
        <w:rPr>
          <w:lang w:val="en-GB"/>
        </w:rPr>
        <w:t xml:space="preserve">Since one month </w:t>
      </w:r>
      <w:r w:rsidR="00DB5B2B">
        <w:rPr>
          <w:lang w:val="en-GB"/>
        </w:rPr>
        <w:t>they</w:t>
      </w:r>
      <w:r>
        <w:rPr>
          <w:lang w:val="en-GB"/>
        </w:rPr>
        <w:t xml:space="preserve"> are using screws with </w:t>
      </w:r>
      <w:proofErr w:type="spellStart"/>
      <w:r>
        <w:rPr>
          <w:lang w:val="en-GB"/>
        </w:rPr>
        <w:t>Tuflok</w:t>
      </w:r>
      <w:proofErr w:type="spellEnd"/>
      <w:r>
        <w:rPr>
          <w:lang w:val="en-GB"/>
        </w:rPr>
        <w:t xml:space="preserve"> to ensure that they will not getting loose. That means all machine before beginning of April have the screws without </w:t>
      </w:r>
      <w:proofErr w:type="spellStart"/>
      <w:r>
        <w:rPr>
          <w:lang w:val="en-GB"/>
        </w:rPr>
        <w:t>Tuflok</w:t>
      </w:r>
      <w:proofErr w:type="spellEnd"/>
      <w:r>
        <w:rPr>
          <w:lang w:val="en-GB"/>
        </w:rPr>
        <w:t>.</w:t>
      </w:r>
    </w:p>
    <w:p w:rsidR="0044772F" w:rsidRDefault="00DB5B2B" w:rsidP="0044772F">
      <w:pPr>
        <w:rPr>
          <w:lang w:val="en-GB"/>
        </w:rPr>
      </w:pPr>
      <w:r>
        <w:rPr>
          <w:lang w:val="en-GB"/>
        </w:rPr>
        <w:t>Schaerer</w:t>
      </w:r>
      <w:r w:rsidR="0044772F">
        <w:rPr>
          <w:lang w:val="en-GB"/>
        </w:rPr>
        <w:t xml:space="preserve"> suggest to check them during the next visit and in case that they are loose, use some Loctite.</w:t>
      </w:r>
    </w:p>
    <w:p w:rsidR="0044772F" w:rsidRDefault="0044772F" w:rsidP="0044772F">
      <w:pPr>
        <w:rPr>
          <w:lang w:val="en-GB"/>
        </w:rPr>
      </w:pPr>
    </w:p>
    <w:p w:rsidR="0044772F" w:rsidRDefault="0044772F" w:rsidP="0044772F">
      <w:pPr>
        <w:rPr>
          <w:lang w:val="en-GB"/>
        </w:rPr>
      </w:pPr>
      <w:r>
        <w:rPr>
          <w:lang w:val="en-GB"/>
        </w:rPr>
        <w:t>Below you will find a picture from the front, there you can see which screws are affected.</w:t>
      </w:r>
    </w:p>
    <w:p w:rsidR="0044772F" w:rsidRDefault="0044772F" w:rsidP="0044772F">
      <w:pPr>
        <w:rPr>
          <w:lang w:val="en-GB"/>
        </w:rPr>
      </w:pPr>
    </w:p>
    <w:p w:rsidR="0044772F" w:rsidRDefault="0044772F" w:rsidP="0044772F">
      <w:pPr>
        <w:rPr>
          <w:lang w:val="en-GB"/>
        </w:rPr>
      </w:pPr>
      <w:r>
        <w:rPr>
          <w:lang w:val="en-GB"/>
        </w:rPr>
        <w:t>Please inform your technicians for their next visit to a Soul, that they should check these screws and if needed to fix them with Loctite.</w:t>
      </w:r>
    </w:p>
    <w:p w:rsidR="0044772F" w:rsidRDefault="0044772F" w:rsidP="0044772F">
      <w:pPr>
        <w:rPr>
          <w:lang w:val="en-GB"/>
        </w:rPr>
      </w:pPr>
    </w:p>
    <w:p w:rsidR="003A6FAB" w:rsidRPr="00DB5B2B" w:rsidRDefault="00BF72B0" w:rsidP="0044772F">
      <w:pPr>
        <w:rPr>
          <w:b/>
          <w:lang w:val="en-GB"/>
        </w:rPr>
      </w:pPr>
      <w:r w:rsidRPr="00BF72B0">
        <w:rPr>
          <w:b/>
          <w:noProof/>
          <w:lang w:val="en-GB"/>
        </w:rPr>
        <w:drawing>
          <wp:inline distT="0" distB="0" distL="0" distR="0">
            <wp:extent cx="2804160" cy="3727998"/>
            <wp:effectExtent l="0" t="0" r="0" b="6350"/>
            <wp:docPr id="3" name="Picture 3" descr="C:\Users\Bart.Bakker\OneDrive - JACOBS DOUWE EGBERTS (JDE)\Bart\Tijdelijk\b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art.Bakker\OneDrive - JACOBS DOUWE EGBERTS (JDE)\Bart\Tijdelijk\bb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7402" cy="3732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A6FAB" w:rsidRPr="00DB5B2B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2ED" w:rsidRDefault="009842ED" w:rsidP="00D90D5A">
      <w:r>
        <w:separator/>
      </w:r>
    </w:p>
  </w:endnote>
  <w:endnote w:type="continuationSeparator" w:id="0">
    <w:p w:rsidR="009842ED" w:rsidRDefault="009842ED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44772F">
            <w:rPr>
              <w:rFonts w:eastAsia="MS Mincho"/>
              <w:noProof/>
              <w:sz w:val="20"/>
              <w:szCs w:val="20"/>
            </w:rPr>
            <w:t>28-5-2019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2ED" w:rsidRDefault="009842ED" w:rsidP="00D90D5A">
      <w:r>
        <w:separator/>
      </w:r>
    </w:p>
  </w:footnote>
  <w:footnote w:type="continuationSeparator" w:id="0">
    <w:p w:rsidR="009842ED" w:rsidRDefault="009842ED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B247F"/>
    <w:rsid w:val="000E56EE"/>
    <w:rsid w:val="000F33BD"/>
    <w:rsid w:val="00112803"/>
    <w:rsid w:val="001C0B5F"/>
    <w:rsid w:val="001D708D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3A6FAB"/>
    <w:rsid w:val="004268AA"/>
    <w:rsid w:val="00437490"/>
    <w:rsid w:val="0044496B"/>
    <w:rsid w:val="0044772F"/>
    <w:rsid w:val="0048033C"/>
    <w:rsid w:val="005875D4"/>
    <w:rsid w:val="00652F68"/>
    <w:rsid w:val="00756B9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B07BDA"/>
    <w:rsid w:val="00B56DFB"/>
    <w:rsid w:val="00BD36BA"/>
    <w:rsid w:val="00BE0F48"/>
    <w:rsid w:val="00BF72B0"/>
    <w:rsid w:val="00BF748F"/>
    <w:rsid w:val="00C03CE5"/>
    <w:rsid w:val="00C316DB"/>
    <w:rsid w:val="00C408A6"/>
    <w:rsid w:val="00CA1A9D"/>
    <w:rsid w:val="00CB1B1F"/>
    <w:rsid w:val="00CB2F11"/>
    <w:rsid w:val="00CD0478"/>
    <w:rsid w:val="00D51705"/>
    <w:rsid w:val="00D90D5A"/>
    <w:rsid w:val="00DB5B2B"/>
    <w:rsid w:val="00DC0E22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8E4D201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15</TotalTime>
  <Pages>1</Pages>
  <Words>181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3</cp:revision>
  <cp:lastPrinted>2019-04-25T10:16:00Z</cp:lastPrinted>
  <dcterms:created xsi:type="dcterms:W3CDTF">2019-05-28T14:46:00Z</dcterms:created>
  <dcterms:modified xsi:type="dcterms:W3CDTF">2019-05-28T15:00:00Z</dcterms:modified>
</cp:coreProperties>
</file>