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7371"/>
        <w:gridCol w:w="601"/>
        <w:gridCol w:w="1809"/>
      </w:tblGrid>
      <w:tr w:rsidR="00A214AF" w:rsidRPr="00D90D5A" w:rsidTr="00C408A6">
        <w:trPr>
          <w:trHeight w:val="20"/>
        </w:trPr>
        <w:tc>
          <w:tcPr>
            <w:tcW w:w="7371" w:type="dxa"/>
            <w:shd w:val="clear" w:color="auto" w:fill="auto"/>
          </w:tcPr>
          <w:p w:rsidR="00A214AF" w:rsidRPr="005875D4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</w:rPr>
            </w:pPr>
            <w:r>
              <w:rPr>
                <w:rFonts w:eastAsia="MS Mincho"/>
                <w:b/>
                <w:bCs/>
                <w:i/>
                <w:iCs/>
                <w:sz w:val="48"/>
                <w:szCs w:val="48"/>
              </w:rPr>
              <w:t>Service Memo</w:t>
            </w:r>
          </w:p>
        </w:tc>
        <w:tc>
          <w:tcPr>
            <w:tcW w:w="2410" w:type="dxa"/>
            <w:gridSpan w:val="2"/>
            <w:shd w:val="clear" w:color="auto" w:fill="auto"/>
          </w:tcPr>
          <w:p w:rsidR="00A214AF" w:rsidRPr="005875D4" w:rsidRDefault="003B6576" w:rsidP="00C408A6">
            <w:pPr>
              <w:jc w:val="right"/>
              <w:rPr>
                <w:rFonts w:eastAsia="MS Mincho"/>
                <w:i/>
                <w:iCs/>
                <w:sz w:val="48"/>
                <w:szCs w:val="48"/>
              </w:rPr>
            </w:pPr>
            <w:r>
              <w:rPr>
                <w:rFonts w:eastAsia="MS Mincho"/>
                <w:i/>
                <w:iCs/>
                <w:sz w:val="48"/>
                <w:szCs w:val="48"/>
              </w:rPr>
              <w:t>2018-002</w:t>
            </w:r>
          </w:p>
        </w:tc>
      </w:tr>
      <w:tr w:rsidR="001945DB" w:rsidRPr="00D90D5A" w:rsidTr="0023778F">
        <w:trPr>
          <w:trHeight w:val="20"/>
        </w:trPr>
        <w:tc>
          <w:tcPr>
            <w:tcW w:w="7972" w:type="dxa"/>
            <w:gridSpan w:val="2"/>
            <w:shd w:val="clear" w:color="auto" w:fill="auto"/>
          </w:tcPr>
          <w:p w:rsidR="001945DB" w:rsidRPr="005875D4" w:rsidRDefault="001945DB" w:rsidP="0023778F">
            <w:pPr>
              <w:rPr>
                <w:rFonts w:eastAsia="MS Mincho"/>
                <w:sz w:val="24"/>
                <w:szCs w:val="24"/>
              </w:rPr>
            </w:pPr>
          </w:p>
        </w:tc>
        <w:tc>
          <w:tcPr>
            <w:tcW w:w="1809" w:type="dxa"/>
            <w:shd w:val="clear" w:color="auto" w:fill="auto"/>
          </w:tcPr>
          <w:p w:rsidR="001945DB" w:rsidRPr="005875D4" w:rsidRDefault="001945DB" w:rsidP="0023778F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1945DB" w:rsidRPr="00D90D5A" w:rsidTr="0023778F">
        <w:trPr>
          <w:trHeight w:val="20"/>
        </w:trPr>
        <w:tc>
          <w:tcPr>
            <w:tcW w:w="7972" w:type="dxa"/>
            <w:gridSpan w:val="2"/>
            <w:shd w:val="clear" w:color="auto" w:fill="auto"/>
          </w:tcPr>
          <w:p w:rsidR="001945DB" w:rsidRPr="005875D4" w:rsidRDefault="001945DB" w:rsidP="0023778F">
            <w:pPr>
              <w:rPr>
                <w:rFonts w:eastAsia="MS Mincho"/>
                <w:sz w:val="24"/>
                <w:szCs w:val="24"/>
              </w:rPr>
            </w:pPr>
            <w:r>
              <w:rPr>
                <w:rFonts w:eastAsia="MS Mincho"/>
                <w:sz w:val="24"/>
                <w:szCs w:val="24"/>
              </w:rPr>
              <w:t>Dispenser: Schaerer Soul</w:t>
            </w:r>
          </w:p>
        </w:tc>
        <w:tc>
          <w:tcPr>
            <w:tcW w:w="1809" w:type="dxa"/>
            <w:shd w:val="clear" w:color="auto" w:fill="auto"/>
          </w:tcPr>
          <w:p w:rsidR="001945DB" w:rsidRPr="005875D4" w:rsidRDefault="001945DB" w:rsidP="0023778F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1945DB" w:rsidRPr="003B6576" w:rsidTr="0023778F">
        <w:trPr>
          <w:trHeight w:val="20"/>
        </w:trPr>
        <w:tc>
          <w:tcPr>
            <w:tcW w:w="7972" w:type="dxa"/>
            <w:gridSpan w:val="2"/>
            <w:shd w:val="clear" w:color="auto" w:fill="auto"/>
          </w:tcPr>
          <w:p w:rsidR="001945DB" w:rsidRDefault="001945DB" w:rsidP="0023778F">
            <w:pPr>
              <w:rPr>
                <w:rFonts w:eastAsia="MS Mincho"/>
                <w:sz w:val="24"/>
                <w:szCs w:val="24"/>
                <w:lang w:val="en-US"/>
              </w:rPr>
            </w:pPr>
            <w:r w:rsidRPr="00922C8D">
              <w:rPr>
                <w:rFonts w:eastAsia="MS Mincho"/>
                <w:sz w:val="24"/>
                <w:szCs w:val="24"/>
                <w:lang w:val="en-US"/>
              </w:rPr>
              <w:t xml:space="preserve">Title: </w:t>
            </w:r>
            <w:r>
              <w:rPr>
                <w:rFonts w:eastAsia="MS Mincho"/>
                <w:sz w:val="24"/>
                <w:szCs w:val="24"/>
                <w:lang w:val="en-US"/>
              </w:rPr>
              <w:t xml:space="preserve">Extra information with respect to Best Foam machine settings for </w:t>
            </w:r>
            <w:r w:rsidRPr="00053E83">
              <w:rPr>
                <w:rFonts w:eastAsia="MS Mincho"/>
                <w:b/>
                <w:sz w:val="24"/>
                <w:szCs w:val="24"/>
                <w:lang w:val="en-US"/>
              </w:rPr>
              <w:t>SOUL</w:t>
            </w:r>
          </w:p>
          <w:p w:rsidR="001945DB" w:rsidRPr="00922C8D" w:rsidRDefault="001945DB" w:rsidP="0023778F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809" w:type="dxa"/>
            <w:shd w:val="clear" w:color="auto" w:fill="auto"/>
          </w:tcPr>
          <w:p w:rsidR="001945DB" w:rsidRPr="00922C8D" w:rsidRDefault="001945DB" w:rsidP="0023778F">
            <w:pPr>
              <w:rPr>
                <w:rFonts w:eastAsia="MS Mincho"/>
                <w:sz w:val="24"/>
                <w:szCs w:val="24"/>
                <w:lang w:val="en-US"/>
              </w:rPr>
            </w:pPr>
          </w:p>
        </w:tc>
      </w:tr>
    </w:tbl>
    <w:p w:rsidR="001945DB" w:rsidRDefault="001945DB" w:rsidP="001945DB">
      <w:pPr>
        <w:rPr>
          <w:b/>
          <w:lang w:val="en-GB"/>
        </w:rPr>
      </w:pPr>
    </w:p>
    <w:p w:rsidR="001945DB" w:rsidRDefault="001945DB" w:rsidP="001945DB">
      <w:pPr>
        <w:rPr>
          <w:b/>
          <w:sz w:val="24"/>
          <w:szCs w:val="24"/>
          <w:lang w:val="en-GB"/>
        </w:rPr>
      </w:pPr>
    </w:p>
    <w:p w:rsidR="001945DB" w:rsidRPr="00B6799F" w:rsidRDefault="001945DB" w:rsidP="001945DB">
      <w:pPr>
        <w:rPr>
          <w:b/>
          <w:sz w:val="24"/>
          <w:szCs w:val="24"/>
          <w:lang w:val="en-GB"/>
        </w:rPr>
      </w:pPr>
      <w:r w:rsidRPr="00B6799F">
        <w:rPr>
          <w:b/>
          <w:sz w:val="24"/>
          <w:szCs w:val="24"/>
          <w:lang w:val="en-GB"/>
        </w:rPr>
        <w:t>Hereby some extra information with respect to settings for the SOUL with respect to Best Foam:</w:t>
      </w:r>
    </w:p>
    <w:p w:rsidR="001945DB" w:rsidRDefault="001945DB" w:rsidP="001945DB">
      <w:pPr>
        <w:rPr>
          <w:b/>
          <w:lang w:val="en-GB"/>
        </w:rPr>
      </w:pPr>
    </w:p>
    <w:p w:rsidR="001945DB" w:rsidRDefault="001945DB" w:rsidP="001945DB">
      <w:pPr>
        <w:rPr>
          <w:b/>
          <w:lang w:val="en-GB"/>
        </w:rPr>
      </w:pPr>
    </w:p>
    <w:p w:rsidR="001945DB" w:rsidRDefault="001945DB" w:rsidP="001945DB">
      <w:pPr>
        <w:rPr>
          <w:b/>
          <w:lang w:val="en-GB"/>
        </w:rPr>
      </w:pPr>
    </w:p>
    <w:p w:rsidR="001945DB" w:rsidRPr="00CB1B1F" w:rsidRDefault="001945DB" w:rsidP="001945DB">
      <w:pPr>
        <w:rPr>
          <w:b/>
          <w:lang w:val="en-GB"/>
        </w:rPr>
      </w:pPr>
    </w:p>
    <w:p w:rsidR="001945DB" w:rsidRPr="005D6171" w:rsidRDefault="001945DB" w:rsidP="001945DB">
      <w:pPr>
        <w:pStyle w:val="ListParagraph"/>
        <w:numPr>
          <w:ilvl w:val="0"/>
          <w:numId w:val="2"/>
        </w:numPr>
        <w:rPr>
          <w:lang w:val="en-US"/>
        </w:rPr>
      </w:pPr>
      <w:r w:rsidRPr="006756C2">
        <w:rPr>
          <w:lang w:val="en-US"/>
        </w:rPr>
        <w:t xml:space="preserve">Don’t </w:t>
      </w:r>
      <w:r>
        <w:rPr>
          <w:lang w:val="en-US"/>
        </w:rPr>
        <w:t>change</w:t>
      </w:r>
      <w:r w:rsidRPr="006756C2">
        <w:rPr>
          <w:lang w:val="en-US"/>
        </w:rPr>
        <w:t xml:space="preserve"> anything with the Best</w:t>
      </w:r>
      <w:r>
        <w:rPr>
          <w:lang w:val="en-US"/>
        </w:rPr>
        <w:t xml:space="preserve"> Foam parameters in the program:</w:t>
      </w:r>
    </w:p>
    <w:p w:rsidR="001945DB" w:rsidRPr="00D31A80" w:rsidRDefault="001945DB" w:rsidP="001945DB">
      <w:pPr>
        <w:pStyle w:val="ListParagraph"/>
        <w:numPr>
          <w:ilvl w:val="1"/>
          <w:numId w:val="2"/>
        </w:numPr>
        <w:rPr>
          <w:lang w:val="en-US"/>
        </w:rPr>
      </w:pPr>
      <w:r w:rsidRPr="00D31A80">
        <w:rPr>
          <w:lang w:val="en-US"/>
        </w:rPr>
        <w:t>Best Foam parameter: Pre warming time is time (duration) that water is rinsing into the drain.</w:t>
      </w:r>
    </w:p>
    <w:p w:rsidR="001945DB" w:rsidRPr="005D6171" w:rsidRDefault="001945DB" w:rsidP="001945DB">
      <w:pPr>
        <w:pStyle w:val="ListParagraph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156A341" wp14:editId="03C1CF35">
                <wp:simplePos x="0" y="0"/>
                <wp:positionH relativeFrom="margin">
                  <wp:posOffset>2609850</wp:posOffset>
                </wp:positionH>
                <wp:positionV relativeFrom="paragraph">
                  <wp:posOffset>438150</wp:posOffset>
                </wp:positionV>
                <wp:extent cx="3025140" cy="365760"/>
                <wp:effectExtent l="0" t="0" r="22860" b="15240"/>
                <wp:wrapNone/>
                <wp:docPr id="14" name="Ova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25140" cy="36576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02698BE" id="Oval 14" o:spid="_x0000_s1026" style="position:absolute;margin-left:205.5pt;margin-top:34.5pt;width:238.2pt;height:28.8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" filled="f" strokecolor="red" strokeweight="2pt">
                <w10:wrap anchorx="margin"/>
              </v:oval>
            </w:pict>
          </mc:Fallback>
        </mc:AlternateContent>
      </w:r>
      <w:r>
        <w:rPr>
          <w:noProof/>
        </w:rPr>
        <w:drawing>
          <wp:inline distT="0" distB="0" distL="0" distR="0" wp14:anchorId="3D36C885" wp14:editId="79B76CDB">
            <wp:extent cx="5090160" cy="1044542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68257" cy="10605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45DB" w:rsidRDefault="001945DB" w:rsidP="001945DB">
      <w:pPr>
        <w:pStyle w:val="ListParagraph"/>
        <w:rPr>
          <w:lang w:val="en-US"/>
        </w:rPr>
      </w:pPr>
    </w:p>
    <w:p w:rsidR="001945DB" w:rsidRDefault="001945DB" w:rsidP="001945DB">
      <w:pPr>
        <w:pStyle w:val="ListParagraph"/>
        <w:rPr>
          <w:lang w:val="en-US"/>
        </w:rPr>
      </w:pPr>
    </w:p>
    <w:p w:rsidR="001945DB" w:rsidRDefault="001945DB" w:rsidP="001945DB">
      <w:pPr>
        <w:pStyle w:val="ListParagraph"/>
        <w:rPr>
          <w:lang w:val="en-US"/>
        </w:rPr>
      </w:pPr>
    </w:p>
    <w:p w:rsidR="001945DB" w:rsidRDefault="001945DB" w:rsidP="001945DB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lang w:val="en-US"/>
        </w:rPr>
        <w:t>Milk system: milk container hose length; this is the length from squeezer valve and the point where the hose enter the cooling cell of the fridge:</w:t>
      </w:r>
    </w:p>
    <w:p w:rsidR="001945DB" w:rsidRDefault="001945DB" w:rsidP="001945DB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CD805E6" wp14:editId="5666F13D">
                <wp:simplePos x="0" y="0"/>
                <wp:positionH relativeFrom="margin">
                  <wp:posOffset>2998470</wp:posOffset>
                </wp:positionH>
                <wp:positionV relativeFrom="paragraph">
                  <wp:posOffset>20320</wp:posOffset>
                </wp:positionV>
                <wp:extent cx="3726180" cy="655320"/>
                <wp:effectExtent l="0" t="0" r="26670" b="11430"/>
                <wp:wrapNone/>
                <wp:docPr id="15" name="Oval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26180" cy="65532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600177A" id="Oval 15" o:spid="_x0000_s1026" style="position:absolute;margin-left:236.1pt;margin-top:1.6pt;width:293.4pt;height:51.6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" filled="f" strokecolor="red" strokeweight="2pt">
                <w10:wrap anchorx="margin"/>
              </v:oval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641A333" wp14:editId="5F1EC6E6">
                <wp:simplePos x="0" y="0"/>
                <wp:positionH relativeFrom="column">
                  <wp:posOffset>415290</wp:posOffset>
                </wp:positionH>
                <wp:positionV relativeFrom="paragraph">
                  <wp:posOffset>5715</wp:posOffset>
                </wp:positionV>
                <wp:extent cx="6158865" cy="768985"/>
                <wp:effectExtent l="0" t="0" r="0" b="0"/>
                <wp:wrapNone/>
                <wp:docPr id="5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865" cy="768985"/>
                          <a:chOff x="0" y="0"/>
                          <a:chExt cx="6158865" cy="768985"/>
                        </a:xfrm>
                      </wpg:grpSpPr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1760" cy="76898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" name="Picture 3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1830" t="20605" b="28373"/>
                          <a:stretch/>
                        </pic:blipFill>
                        <pic:spPr bwMode="auto">
                          <a:xfrm>
                            <a:off x="2598420" y="160020"/>
                            <a:ext cx="3560445" cy="3962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B137EB8" id="Group 5" o:spid="_x0000_s1026" style="position:absolute;margin-left:32.7pt;margin-top:.45pt;width:484.95pt;height:60.55pt;z-index:251659264" coordsize="61588,76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7" type="#_x0000_t75" style="position:absolute;width:26517;height:7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">
                  <v:imagedata r:id="rId10" o:title=""/>
                </v:shape>
                <v:shape id="Picture 3" o:spid="_x0000_s1028" type="#_x0000_t75" style="position:absolute;left:25984;top:1600;width:35604;height:396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">
                  <v:imagedata r:id="rId11" o:title="" croptop="13504f" cropbottom="18595f" cropleft="27414f"/>
                </v:shape>
              </v:group>
            </w:pict>
          </mc:Fallback>
        </mc:AlternateContent>
      </w: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Pr="00D737AD" w:rsidRDefault="001945DB" w:rsidP="001945DB">
      <w:pPr>
        <w:rPr>
          <w:lang w:val="en-US"/>
        </w:rPr>
      </w:pPr>
    </w:p>
    <w:p w:rsidR="001945DB" w:rsidRDefault="001945DB" w:rsidP="001945DB">
      <w:pPr>
        <w:pStyle w:val="ListParagraph"/>
        <w:rPr>
          <w:lang w:val="en-US"/>
        </w:rPr>
      </w:pPr>
    </w:p>
    <w:p w:rsidR="001945DB" w:rsidRDefault="001945DB" w:rsidP="001945DB">
      <w:pPr>
        <w:pStyle w:val="ListParagraph"/>
        <w:rPr>
          <w:lang w:val="en-US"/>
        </w:rPr>
      </w:pPr>
    </w:p>
    <w:p w:rsidR="001945DB" w:rsidRDefault="001945DB" w:rsidP="001945DB">
      <w:pPr>
        <w:pStyle w:val="ListParagraph"/>
        <w:rPr>
          <w:lang w:val="en-US"/>
        </w:rPr>
      </w:pPr>
    </w:p>
    <w:p w:rsidR="001945DB" w:rsidRDefault="001945DB" w:rsidP="001945DB">
      <w:pPr>
        <w:pStyle w:val="ListParagraph"/>
        <w:rPr>
          <w:lang w:val="en-US"/>
        </w:rPr>
      </w:pPr>
    </w:p>
    <w:p w:rsidR="001945DB" w:rsidRDefault="001945DB" w:rsidP="001945DB">
      <w:pPr>
        <w:pStyle w:val="ListParagraph"/>
        <w:rPr>
          <w:lang w:val="en-US"/>
        </w:rPr>
      </w:pPr>
    </w:p>
    <w:p w:rsidR="001945DB" w:rsidRDefault="001945DB" w:rsidP="001945DB">
      <w:pPr>
        <w:pStyle w:val="ListParagraph"/>
        <w:rPr>
          <w:lang w:val="en-US"/>
        </w:rPr>
      </w:pPr>
    </w:p>
    <w:p w:rsidR="001945DB" w:rsidRDefault="001945DB" w:rsidP="001945DB">
      <w:pPr>
        <w:pStyle w:val="ListParagraph"/>
        <w:rPr>
          <w:lang w:val="en-US"/>
        </w:rPr>
      </w:pPr>
    </w:p>
    <w:p w:rsidR="001945DB" w:rsidRDefault="001945DB" w:rsidP="001945DB">
      <w:pPr>
        <w:pStyle w:val="ListParagraph"/>
        <w:rPr>
          <w:lang w:val="en-US"/>
        </w:rPr>
      </w:pPr>
    </w:p>
    <w:p w:rsidR="001945DB" w:rsidRDefault="001945DB" w:rsidP="001945DB">
      <w:pPr>
        <w:pStyle w:val="ListParagraph"/>
        <w:rPr>
          <w:lang w:val="en-US"/>
        </w:rPr>
      </w:pPr>
    </w:p>
    <w:p w:rsidR="001945DB" w:rsidRDefault="001945DB" w:rsidP="001945DB">
      <w:pPr>
        <w:pStyle w:val="ListParagraph"/>
        <w:rPr>
          <w:lang w:val="en-US"/>
        </w:rPr>
      </w:pPr>
    </w:p>
    <w:p w:rsidR="001945DB" w:rsidRDefault="001945DB" w:rsidP="001945DB">
      <w:pPr>
        <w:pStyle w:val="ListParagraph"/>
        <w:rPr>
          <w:lang w:val="en-US"/>
        </w:rPr>
      </w:pPr>
    </w:p>
    <w:p w:rsidR="001945DB" w:rsidRDefault="001945DB" w:rsidP="001945DB">
      <w:pPr>
        <w:pStyle w:val="ListParagraph"/>
        <w:rPr>
          <w:lang w:val="en-US"/>
        </w:rPr>
      </w:pPr>
    </w:p>
    <w:p w:rsidR="001945DB" w:rsidRDefault="001945DB" w:rsidP="001945DB">
      <w:pPr>
        <w:pStyle w:val="ListParagraph"/>
        <w:rPr>
          <w:lang w:val="en-US"/>
        </w:rPr>
      </w:pPr>
    </w:p>
    <w:p w:rsidR="001945DB" w:rsidRPr="00B6799F" w:rsidRDefault="001945DB" w:rsidP="001945DB">
      <w:pPr>
        <w:rPr>
          <w:lang w:val="en-US"/>
        </w:rPr>
      </w:pPr>
    </w:p>
    <w:p w:rsidR="001945DB" w:rsidRDefault="001945DB" w:rsidP="001945DB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3AC14A8F" wp14:editId="24562419">
            <wp:simplePos x="0" y="0"/>
            <wp:positionH relativeFrom="column">
              <wp:posOffset>384175</wp:posOffset>
            </wp:positionH>
            <wp:positionV relativeFrom="paragraph">
              <wp:posOffset>172720</wp:posOffset>
            </wp:positionV>
            <wp:extent cx="5969759" cy="4091940"/>
            <wp:effectExtent l="0" t="0" r="0" b="381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9759" cy="4091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lang w:val="en-US"/>
        </w:rPr>
        <w:t>Important to know what happens when changing settings in beverage recipe:</w:t>
      </w:r>
    </w:p>
    <w:p w:rsidR="001945DB" w:rsidRDefault="001945DB" w:rsidP="001945DB">
      <w:pPr>
        <w:rPr>
          <w:lang w:val="en-US"/>
        </w:rPr>
      </w:pPr>
    </w:p>
    <w:p w:rsidR="001945DB" w:rsidRPr="0018787F" w:rsidRDefault="001945DB" w:rsidP="001945DB">
      <w:pPr>
        <w:rPr>
          <w:lang w:val="en-US"/>
        </w:rPr>
      </w:pPr>
      <w:r w:rsidRPr="0018787F">
        <w:rPr>
          <w:lang w:val="en-US"/>
        </w:rPr>
        <w:t xml:space="preserve"> </w:t>
      </w: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7B385E3" wp14:editId="5D240EC9">
                <wp:simplePos x="0" y="0"/>
                <wp:positionH relativeFrom="margin">
                  <wp:posOffset>3028950</wp:posOffset>
                </wp:positionH>
                <wp:positionV relativeFrom="paragraph">
                  <wp:posOffset>69850</wp:posOffset>
                </wp:positionV>
                <wp:extent cx="3025140" cy="350520"/>
                <wp:effectExtent l="0" t="0" r="22860" b="11430"/>
                <wp:wrapNone/>
                <wp:docPr id="16" name="Oval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25140" cy="35052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BA51BBE" id="Oval 16" o:spid="_x0000_s1026" style="position:absolute;margin-left:238.5pt;margin-top:5.5pt;width:238.2pt;height:27.6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" filled="f" strokecolor="red" strokeweight="2pt">
                <w10:wrap anchorx="margin"/>
              </v:oval>
            </w:pict>
          </mc:Fallback>
        </mc:AlternateContent>
      </w: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B580D23" wp14:editId="0BFCC292">
                <wp:simplePos x="0" y="0"/>
                <wp:positionH relativeFrom="margin">
                  <wp:posOffset>-30480</wp:posOffset>
                </wp:positionH>
                <wp:positionV relativeFrom="paragraph">
                  <wp:posOffset>107950</wp:posOffset>
                </wp:positionV>
                <wp:extent cx="3025140" cy="1242060"/>
                <wp:effectExtent l="0" t="0" r="22860" b="15240"/>
                <wp:wrapNone/>
                <wp:docPr id="12" name="Ova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25140" cy="124206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69866E4" id="Oval 12" o:spid="_x0000_s1026" style="position:absolute;margin-left:-2.4pt;margin-top:8.5pt;width:238.2pt;height:97.8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" filled="f" strokecolor="red" strokeweight="2pt">
                <w10:wrap anchorx="margin"/>
              </v:oval>
            </w:pict>
          </mc:Fallback>
        </mc:AlternateContent>
      </w:r>
    </w:p>
    <w:p w:rsidR="001945DB" w:rsidRDefault="001945DB" w:rsidP="001945DB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AC1201F" wp14:editId="5DFA313B">
                <wp:simplePos x="0" y="0"/>
                <wp:positionH relativeFrom="margin">
                  <wp:posOffset>43815</wp:posOffset>
                </wp:positionH>
                <wp:positionV relativeFrom="paragraph">
                  <wp:posOffset>66040</wp:posOffset>
                </wp:positionV>
                <wp:extent cx="393065" cy="450215"/>
                <wp:effectExtent l="9525" t="0" r="16510" b="16510"/>
                <wp:wrapNone/>
                <wp:docPr id="13" name="Arrow: U-Turn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393065" cy="450215"/>
                        </a:xfrm>
                        <a:prstGeom prst="uturnArrow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AF21F1" id="Arrow: U-Turn 13" o:spid="_x0000_s1026" style="position:absolute;margin-left:3.45pt;margin-top:5.2pt;width:30.95pt;height:35.45pt;rotation:-90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coordsize="393065,450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" path="m,450215l,171966c,76992,76992,,171966,r,c266940,,343932,76992,343932,171966r,67429l393065,239395r-98266,98266l196533,239395r49133,l245666,171966v,-40703,-32997,-73700,-73700,-73700l171966,98266v-40703,,-73700,32997,-73700,73700l98266,450215,,450215xe" fillcolor="red" strokecolor="#243f60 [1604]" strokeweight="2pt">
                <v:path arrowok="t" o:connecttype="custom" o:connectlocs="0,450215;0,171966;171966,0;171966,0;343932,171966;343932,239395;393065,239395;294799,337661;196533,239395;245666,239395;245666,171966;171966,98266;171966,98266;98266,171966;98266,450215;0,450215" o:connectangles="0,0,0,0,0,0,0,0,0,0,0,0,0,0,0,0"/>
                <w10:wrap anchorx="margin"/>
              </v:shape>
            </w:pict>
          </mc:Fallback>
        </mc:AlternateContent>
      </w: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Pr="00D737AD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623F9AE5" wp14:editId="3D2623B3">
            <wp:simplePos x="0" y="0"/>
            <wp:positionH relativeFrom="margin">
              <wp:posOffset>373380</wp:posOffset>
            </wp:positionH>
            <wp:positionV relativeFrom="paragraph">
              <wp:posOffset>68580</wp:posOffset>
            </wp:positionV>
            <wp:extent cx="6120765" cy="4146550"/>
            <wp:effectExtent l="0" t="0" r="0" b="635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4146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B346211" wp14:editId="23A3106D">
                <wp:simplePos x="0" y="0"/>
                <wp:positionH relativeFrom="margin">
                  <wp:posOffset>2937510</wp:posOffset>
                </wp:positionH>
                <wp:positionV relativeFrom="paragraph">
                  <wp:posOffset>167640</wp:posOffset>
                </wp:positionV>
                <wp:extent cx="3520440" cy="609600"/>
                <wp:effectExtent l="0" t="0" r="22860" b="19050"/>
                <wp:wrapNone/>
                <wp:docPr id="17" name="Ova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20440" cy="60960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731FD51" id="Oval 17" o:spid="_x0000_s1026" style="position:absolute;margin-left:231.3pt;margin-top:13.2pt;width:277.2pt;height:48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" filled="f" strokecolor="red" strokeweight="2pt">
                <w10:wrap anchorx="margin"/>
              </v:oval>
            </w:pict>
          </mc:Fallback>
        </mc:AlternateContent>
      </w: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  <w:r w:rsidRPr="0018787F">
        <w:rPr>
          <w:noProof/>
          <w:lang w:val="en-US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41B9EEF4" wp14:editId="1510D9D0">
                <wp:simplePos x="0" y="0"/>
                <wp:positionH relativeFrom="page">
                  <wp:posOffset>1135380</wp:posOffset>
                </wp:positionH>
                <wp:positionV relativeFrom="paragraph">
                  <wp:posOffset>11430</wp:posOffset>
                </wp:positionV>
                <wp:extent cx="2360930" cy="1404620"/>
                <wp:effectExtent l="19050" t="19050" r="27940" b="24765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945DB" w:rsidRPr="0018787F" w:rsidRDefault="001945DB" w:rsidP="001945DB">
                            <w:pPr>
                              <w:rPr>
                                <w:lang w:val="en-US"/>
                              </w:rPr>
                            </w:pPr>
                            <w:r w:rsidRPr="0018787F">
                              <w:rPr>
                                <w:lang w:val="en-US"/>
                              </w:rPr>
                              <w:t>Be aware of the difference in setting between SCA BF and SOUL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1B9EEF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9.4pt;margin-top:.9pt;width:185.9pt;height:110.6pt;z-index:251665408;visibility:visible;mso-wrap-style:square;mso-width-percent:40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" strokecolor="red" strokeweight="3pt">
                <v:textbox style="mso-fit-shape-to-text:t">
                  <w:txbxContent>
                    <w:p w:rsidR="001945DB" w:rsidRPr="0018787F" w:rsidRDefault="001945DB" w:rsidP="001945DB">
                      <w:pPr>
                        <w:rPr>
                          <w:lang w:val="en-US"/>
                        </w:rPr>
                      </w:pPr>
                      <w:r w:rsidRPr="0018787F">
                        <w:rPr>
                          <w:lang w:val="en-US"/>
                        </w:rPr>
                        <w:t>Be aware of the difference in setting between SCA BF and SOUL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280CBDE" wp14:editId="6219CC2D">
                <wp:simplePos x="0" y="0"/>
                <wp:positionH relativeFrom="column">
                  <wp:posOffset>293370</wp:posOffset>
                </wp:positionH>
                <wp:positionV relativeFrom="paragraph">
                  <wp:posOffset>4445</wp:posOffset>
                </wp:positionV>
                <wp:extent cx="2583180" cy="952500"/>
                <wp:effectExtent l="0" t="0" r="26670" b="19050"/>
                <wp:wrapNone/>
                <wp:docPr id="10" name="Ova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3180" cy="95250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268B29B" id="Oval 10" o:spid="_x0000_s1026" style="position:absolute;margin-left:23.1pt;margin-top:.35pt;width:203.4pt;height:7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" filled="f" strokecolor="red" strokeweight="2pt"/>
            </w:pict>
          </mc:Fallback>
        </mc:AlternateContent>
      </w: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12BAD3F6" wp14:editId="24623047">
            <wp:simplePos x="0" y="0"/>
            <wp:positionH relativeFrom="margin">
              <wp:posOffset>434340</wp:posOffset>
            </wp:positionH>
            <wp:positionV relativeFrom="paragraph">
              <wp:posOffset>144780</wp:posOffset>
            </wp:positionV>
            <wp:extent cx="6120765" cy="2292985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2929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rPr>
          <w:lang w:val="en-US"/>
        </w:rPr>
      </w:pPr>
    </w:p>
    <w:p w:rsidR="001945DB" w:rsidRDefault="001945DB" w:rsidP="001945DB">
      <w:pPr>
        <w:pStyle w:val="ListParagraph"/>
        <w:numPr>
          <w:ilvl w:val="0"/>
          <w:numId w:val="2"/>
        </w:numPr>
        <w:rPr>
          <w:lang w:val="en-US"/>
        </w:rPr>
      </w:pPr>
      <w:r w:rsidRPr="00D737AD">
        <w:rPr>
          <w:lang w:val="en-US"/>
        </w:rPr>
        <w:t>Informati</w:t>
      </w:r>
      <w:r>
        <w:rPr>
          <w:lang w:val="en-US"/>
        </w:rPr>
        <w:t>on with respect to master reset especially point 3:</w:t>
      </w:r>
    </w:p>
    <w:p w:rsidR="001945DB" w:rsidRPr="00D737AD" w:rsidRDefault="001945DB" w:rsidP="001945DB">
      <w:pPr>
        <w:pStyle w:val="ListParagraph"/>
        <w:rPr>
          <w:lang w:val="en-US"/>
        </w:rPr>
      </w:pPr>
      <w:r>
        <w:rPr>
          <w:noProof/>
        </w:rPr>
        <w:drawing>
          <wp:inline distT="0" distB="0" distL="0" distR="0" wp14:anchorId="65E2D833" wp14:editId="4A8D1683">
            <wp:extent cx="6120765" cy="2543175"/>
            <wp:effectExtent l="0" t="0" r="0" b="952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54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45DB" w:rsidRPr="00922C8D" w:rsidRDefault="001945DB" w:rsidP="001945DB">
      <w:pPr>
        <w:rPr>
          <w:lang w:val="en-US"/>
        </w:rPr>
      </w:pPr>
    </w:p>
    <w:p w:rsidR="00310A15" w:rsidRPr="00D90D5A" w:rsidRDefault="00310A15" w:rsidP="00D90D5A"/>
    <w:sectPr w:rsidR="00310A15" w:rsidRPr="00D90D5A" w:rsidSect="00A214AF">
      <w:headerReference w:type="default" r:id="rId16"/>
      <w:footerReference w:type="default" r:id="rId17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5DD8" w:rsidRDefault="00915DD8" w:rsidP="00D90D5A">
      <w:r>
        <w:separator/>
      </w:r>
    </w:p>
  </w:endnote>
  <w:endnote w:type="continuationSeparator" w:id="0">
    <w:p w:rsidR="00915DD8" w:rsidRDefault="00915DD8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SAVEDATE  \@ "d-M-yyyy"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DC7053">
            <w:rPr>
              <w:rFonts w:eastAsia="MS Mincho"/>
              <w:noProof/>
              <w:sz w:val="20"/>
              <w:szCs w:val="20"/>
            </w:rPr>
            <w:t>23-1-2019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5DD8" w:rsidRDefault="00915DD8" w:rsidP="00D90D5A">
      <w:r>
        <w:separator/>
      </w:r>
    </w:p>
  </w:footnote>
  <w:footnote w:type="continuationSeparator" w:id="0">
    <w:p w:rsidR="00915DD8" w:rsidRDefault="00915DD8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2F82B45B" wp14:editId="444DC52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83A7FDF"/>
    <w:multiLevelType w:val="hybridMultilevel"/>
    <w:tmpl w:val="ACA2629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E56EE"/>
    <w:rsid w:val="000F33BD"/>
    <w:rsid w:val="001028E3"/>
    <w:rsid w:val="00112803"/>
    <w:rsid w:val="001945DB"/>
    <w:rsid w:val="001C0B5F"/>
    <w:rsid w:val="001D708D"/>
    <w:rsid w:val="00265046"/>
    <w:rsid w:val="002804F9"/>
    <w:rsid w:val="002B68F4"/>
    <w:rsid w:val="00310A15"/>
    <w:rsid w:val="003B6576"/>
    <w:rsid w:val="004268AA"/>
    <w:rsid w:val="0044496B"/>
    <w:rsid w:val="0048033C"/>
    <w:rsid w:val="005875D4"/>
    <w:rsid w:val="00652F68"/>
    <w:rsid w:val="00861BFB"/>
    <w:rsid w:val="0086659D"/>
    <w:rsid w:val="00892680"/>
    <w:rsid w:val="00915DD8"/>
    <w:rsid w:val="00934731"/>
    <w:rsid w:val="00967E17"/>
    <w:rsid w:val="009909D8"/>
    <w:rsid w:val="00A214AF"/>
    <w:rsid w:val="00B56DFB"/>
    <w:rsid w:val="00C408A6"/>
    <w:rsid w:val="00CB1B1F"/>
    <w:rsid w:val="00D51705"/>
    <w:rsid w:val="00D90D5A"/>
    <w:rsid w:val="00DC7053"/>
    <w:rsid w:val="00DD5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1DD5F7ED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paragraph" w:styleId="ListParagraph">
    <w:name w:val="List Paragraph"/>
    <w:basedOn w:val="Normal"/>
    <w:uiPriority w:val="34"/>
    <w:qFormat/>
    <w:rsid w:val="001945DB"/>
    <w:pPr>
      <w:spacing w:after="160" w:line="259" w:lineRule="auto"/>
      <w:ind w:left="720"/>
      <w:contextualSpacing/>
    </w:pPr>
    <w:rPr>
      <w:rFonts w:ascii="Verdana" w:eastAsiaTheme="minorHAnsi" w:hAnsi="Verdana" w:cstheme="majorBidi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Operations\4800_Techn_Support\7.%20Knowledge%20Mgmt\7.8.%20Templates\Template%20DE%20Professional%20Service%20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DE Professional Service Memo.dotx</Template>
  <TotalTime>1</TotalTime>
  <Pages>3</Pages>
  <Words>108</Words>
  <Characters>676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Bakker, Bart</cp:lastModifiedBy>
  <cp:revision>5</cp:revision>
  <cp:lastPrinted>2012-07-05T12:29:00Z</cp:lastPrinted>
  <dcterms:created xsi:type="dcterms:W3CDTF">2018-12-04T09:51:00Z</dcterms:created>
  <dcterms:modified xsi:type="dcterms:W3CDTF">2019-01-23T07:54:00Z</dcterms:modified>
</cp:coreProperties>
</file>